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720DA" w:rsidRPr="00B720DA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720DA" w:rsidRPr="00B720DA">
        <w:rPr>
          <w:rFonts w:ascii="Times New Roman" w:hAnsi="Times New Roman"/>
          <w:b/>
        </w:rPr>
        <w:t>NA/P/294/2019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720DA" w:rsidRPr="00B720D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720DA" w:rsidRPr="00B720D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720DA" w:rsidRPr="00B720D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720DA" w:rsidRPr="00B720D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720DA" w:rsidRPr="00B720DA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720DA" w:rsidRPr="00B720DA">
        <w:rPr>
          <w:rFonts w:ascii="Times New Roman" w:hAnsi="Times New Roman"/>
        </w:rPr>
        <w:t>(</w:t>
      </w:r>
      <w:proofErr w:type="spellStart"/>
      <w:r w:rsidR="00B720DA" w:rsidRPr="00B720DA">
        <w:rPr>
          <w:rFonts w:ascii="Times New Roman" w:hAnsi="Times New Roman"/>
        </w:rPr>
        <w:t>t.j</w:t>
      </w:r>
      <w:proofErr w:type="spellEnd"/>
      <w:r w:rsidR="00B720DA" w:rsidRPr="00B720DA">
        <w:rPr>
          <w:rFonts w:ascii="Times New Roman" w:hAnsi="Times New Roman"/>
        </w:rPr>
        <w:t xml:space="preserve">. Dz. U. z  2018 r. poz. 1986 z </w:t>
      </w:r>
      <w:proofErr w:type="spellStart"/>
      <w:r w:rsidR="00B720DA" w:rsidRPr="00B720DA">
        <w:rPr>
          <w:rFonts w:ascii="Times New Roman" w:hAnsi="Times New Roman"/>
        </w:rPr>
        <w:t>późn</w:t>
      </w:r>
      <w:proofErr w:type="spellEnd"/>
      <w:r w:rsidR="00B720DA" w:rsidRPr="00B720DA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720DA" w:rsidRPr="00B720DA">
        <w:rPr>
          <w:rFonts w:ascii="Times New Roman" w:hAnsi="Times New Roman"/>
          <w:b/>
        </w:rPr>
        <w:t xml:space="preserve">Wykonanie dokumentacji projektowo-kosztorysowej: Laboratoria chemiczne w budynku ARCUS </w:t>
      </w:r>
      <w:proofErr w:type="spellStart"/>
      <w:r w:rsidR="00B720DA" w:rsidRPr="00B720DA">
        <w:rPr>
          <w:rFonts w:ascii="Times New Roman" w:hAnsi="Times New Roman"/>
          <w:b/>
        </w:rPr>
        <w:t>PRz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720DA" w:rsidRPr="00B720DA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B720DA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B720DA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4F4B51" w:rsidRPr="00F90CD1" w:rsidRDefault="004F4B51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F4B51" w:rsidRDefault="004F4B5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F4B51" w:rsidRPr="006676AE" w:rsidRDefault="004F4B5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F4B51" w:rsidRPr="006676AE" w:rsidRDefault="004F4B5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507" w:rsidRDefault="00626507" w:rsidP="0038231F">
      <w:pPr>
        <w:spacing w:after="0" w:line="240" w:lineRule="auto"/>
      </w:pPr>
      <w:r>
        <w:separator/>
      </w:r>
    </w:p>
  </w:endnote>
  <w:endnote w:type="continuationSeparator" w:id="0">
    <w:p w:rsidR="00626507" w:rsidRDefault="0062650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0DA" w:rsidRDefault="00B720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F4B5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F4B5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0DA" w:rsidRDefault="00B72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507" w:rsidRDefault="00626507" w:rsidP="0038231F">
      <w:pPr>
        <w:spacing w:after="0" w:line="240" w:lineRule="auto"/>
      </w:pPr>
      <w:r>
        <w:separator/>
      </w:r>
    </w:p>
  </w:footnote>
  <w:footnote w:type="continuationSeparator" w:id="0">
    <w:p w:rsidR="00626507" w:rsidRDefault="0062650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0DA" w:rsidRDefault="00B720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0DA" w:rsidRDefault="00B720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0DA" w:rsidRDefault="00B72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650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4B51"/>
    <w:rsid w:val="005103B9"/>
    <w:rsid w:val="00520174"/>
    <w:rsid w:val="005641F0"/>
    <w:rsid w:val="005C39CA"/>
    <w:rsid w:val="005E176A"/>
    <w:rsid w:val="00626507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20DA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63203B"/>
  <w15:docId w15:val="{846A9AF4-D18B-47B6-B6BE-43E219BA4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623A8-E000-4675-A052-D68833085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529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2019-09-20T08:41:00Z</dcterms:created>
  <dcterms:modified xsi:type="dcterms:W3CDTF">2019-09-20T08:41:00Z</dcterms:modified>
</cp:coreProperties>
</file>