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8104"/>
      </w:tblGrid>
      <w:tr w:rsidR="00AD2FBE" w:rsidRPr="006F7A47" w:rsidTr="00AD2FBE">
        <w:trPr>
          <w:trHeight w:hRule="exact" w:val="1269"/>
        </w:trPr>
        <w:tc>
          <w:tcPr>
            <w:tcW w:w="1977" w:type="dxa"/>
            <w:hideMark/>
          </w:tcPr>
          <w:p w:rsidR="00AD2FBE" w:rsidRPr="006F7A47" w:rsidRDefault="003717A7">
            <w:pPr>
              <w:pStyle w:val="FS2"/>
              <w:rPr>
                <w:bCs w:val="0"/>
                <w:iCs w:val="0"/>
                <w:szCs w:val="20"/>
              </w:rPr>
            </w:pPr>
            <w:bookmarkStart w:id="0" w:name="_GoBack"/>
            <w:bookmarkEnd w:id="0"/>
            <w:r>
              <w:rPr>
                <w:bCs w:val="0"/>
                <w:iCs w:val="0"/>
                <w:noProof/>
                <w:szCs w:val="20"/>
              </w:rPr>
              <w:drawing>
                <wp:inline distT="0" distB="0" distL="0" distR="0">
                  <wp:extent cx="1123950" cy="762000"/>
                  <wp:effectExtent l="0" t="0" r="0" b="0"/>
                  <wp:docPr id="2" name="Obraz 2" descr="UE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UE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9" w:type="dxa"/>
            <w:hideMark/>
          </w:tcPr>
          <w:p w:rsidR="00AD2FBE" w:rsidRPr="006F7A47" w:rsidRDefault="00AD2FBE">
            <w:pPr>
              <w:pStyle w:val="sekcje"/>
              <w:ind w:right="-4808"/>
              <w:rPr>
                <w:color w:val="000000"/>
                <w:sz w:val="20"/>
                <w:lang w:val="pl-PL"/>
              </w:rPr>
            </w:pPr>
            <w:r w:rsidRPr="006F7A47">
              <w:rPr>
                <w:color w:val="000000"/>
                <w:sz w:val="20"/>
                <w:lang w:val="pl-PL"/>
              </w:rPr>
              <w:t xml:space="preserve">  </w:t>
            </w:r>
          </w:p>
          <w:p w:rsidR="00AD2FBE" w:rsidRPr="006F7A47" w:rsidRDefault="00AD2FBE">
            <w:pPr>
              <w:pStyle w:val="sekcje"/>
              <w:ind w:right="-4808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color w:val="000000"/>
                <w:sz w:val="20"/>
                <w:lang w:val="pl-PL"/>
              </w:rPr>
              <w:t xml:space="preserve">Suplement do Dziennika Urzędowego Unii Europejskiej </w:t>
            </w:r>
          </w:p>
        </w:tc>
      </w:tr>
    </w:tbl>
    <w:p w:rsidR="00AD2FBE" w:rsidRPr="006F7A47" w:rsidRDefault="00AD2FBE" w:rsidP="00AD2FBE">
      <w:pPr>
        <w:pStyle w:val="sekcje"/>
        <w:jc w:val="right"/>
        <w:rPr>
          <w:sz w:val="20"/>
          <w:lang w:val="pl-PL"/>
        </w:rPr>
      </w:pPr>
      <w:r w:rsidRPr="006F7A47">
        <w:rPr>
          <w:sz w:val="20"/>
          <w:lang w:val="pl-PL"/>
        </w:rPr>
        <w:t>Ogłoszenie o zamówieniu</w:t>
      </w:r>
    </w:p>
    <w:p w:rsidR="00AD2FBE" w:rsidRPr="006F7A47" w:rsidRDefault="00FD6F9B" w:rsidP="00AD2FBE">
      <w:pPr>
        <w:pStyle w:val="sekcje"/>
        <w:jc w:val="right"/>
        <w:rPr>
          <w:b w:val="0"/>
          <w:sz w:val="20"/>
          <w:lang w:val="pl-PL"/>
        </w:rPr>
      </w:pPr>
      <w:r w:rsidRPr="006F7A47">
        <w:rPr>
          <w:b w:val="0"/>
          <w:sz w:val="20"/>
          <w:lang w:val="pl-PL"/>
        </w:rPr>
        <w:t>Dyrektywa 2014/24/U</w:t>
      </w:r>
      <w:r w:rsidR="00AD2FBE" w:rsidRPr="006F7A47">
        <w:rPr>
          <w:b w:val="0"/>
          <w:sz w:val="20"/>
          <w:lang w:val="pl-PL"/>
        </w:rPr>
        <w:t>E</w:t>
      </w:r>
    </w:p>
    <w:p w:rsidR="00AD2FBE" w:rsidRPr="006F7A47" w:rsidRDefault="00AD2FBE" w:rsidP="00AD2FBE">
      <w:pPr>
        <w:pStyle w:val="sekcje"/>
        <w:jc w:val="right"/>
        <w:rPr>
          <w:sz w:val="20"/>
          <w:lang w:val="pl-PL"/>
        </w:rPr>
      </w:pPr>
    </w:p>
    <w:p w:rsidR="00AD2FBE" w:rsidRPr="006F7A47" w:rsidRDefault="00AD2FBE" w:rsidP="00AD2FBE">
      <w:pPr>
        <w:pStyle w:val="sekcje"/>
        <w:spacing w:before="240" w:after="240"/>
        <w:rPr>
          <w:sz w:val="20"/>
          <w:lang w:val="pl-PL"/>
        </w:rPr>
      </w:pPr>
      <w:r w:rsidRPr="006F7A47">
        <w:rPr>
          <w:sz w:val="20"/>
          <w:lang w:val="pl-PL"/>
        </w:rPr>
        <w:t>Sekcja I: Instytucja zamawiająca</w:t>
      </w:r>
    </w:p>
    <w:p w:rsidR="00AD2FBE" w:rsidRPr="006F7A47" w:rsidRDefault="00AD2FBE" w:rsidP="00AD2FBE">
      <w:pPr>
        <w:pStyle w:val="Legenda"/>
        <w:spacing w:before="0" w:after="60"/>
        <w:rPr>
          <w:sz w:val="20"/>
        </w:rPr>
      </w:pPr>
      <w:r w:rsidRPr="006F7A47">
        <w:rPr>
          <w:spacing w:val="22"/>
          <w:sz w:val="20"/>
        </w:rPr>
        <w:t>I.1)</w:t>
      </w:r>
      <w:r w:rsidRPr="006F7A47">
        <w:rPr>
          <w:sz w:val="20"/>
        </w:rPr>
        <w:t xml:space="preserve"> Nazwa i adresy</w:t>
      </w:r>
      <w:r w:rsidRPr="006F7A47">
        <w:rPr>
          <w:b w:val="0"/>
          <w:sz w:val="20"/>
          <w:vertAlign w:val="superscript"/>
        </w:rPr>
        <w:t xml:space="preserve">1 </w:t>
      </w:r>
      <w:r w:rsidRPr="006F7A47">
        <w:rPr>
          <w:b w:val="0"/>
          <w:i/>
          <w:sz w:val="20"/>
        </w:rPr>
        <w:t>(należy podać wszystkie instytucje zamawiające odpowiedzialne za postępowanie)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20"/>
        <w:gridCol w:w="1843"/>
        <w:gridCol w:w="1842"/>
        <w:gridCol w:w="561"/>
        <w:gridCol w:w="6"/>
        <w:gridCol w:w="1985"/>
        <w:gridCol w:w="144"/>
        <w:gridCol w:w="144"/>
      </w:tblGrid>
      <w:tr w:rsidR="00AD2FBE" w:rsidRPr="006F7A47" w:rsidTr="000A2FCD">
        <w:trPr>
          <w:trHeight w:hRule="exact" w:val="527"/>
        </w:trPr>
        <w:tc>
          <w:tcPr>
            <w:tcW w:w="680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bCs w:val="0"/>
                <w:szCs w:val="20"/>
              </w:rPr>
              <w:t>Oficjalna nazwa:</w:t>
            </w:r>
            <w:r w:rsidRPr="006F7A47">
              <w:rPr>
                <w:szCs w:val="20"/>
              </w:rPr>
              <w:t xml:space="preserve">  </w:t>
            </w:r>
            <w:r w:rsidR="000A2FCD" w:rsidRPr="006F7A47">
              <w:rPr>
                <w:szCs w:val="20"/>
              </w:rPr>
              <w:t>Szpital Specjalistyczny im. Stefana Żeromskiego SPZOZ w Krakowie</w:t>
            </w:r>
          </w:p>
        </w:tc>
        <w:tc>
          <w:tcPr>
            <w:tcW w:w="269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>Krajowy numer identyfikacyjny:</w:t>
            </w:r>
            <w:r w:rsidRPr="006F7A47">
              <w:rPr>
                <w:szCs w:val="20"/>
                <w:vertAlign w:val="superscript"/>
              </w:rPr>
              <w:t>2</w:t>
            </w:r>
            <w:r w:rsidRPr="006F7A47">
              <w:rPr>
                <w:szCs w:val="20"/>
              </w:rPr>
              <w:t xml:space="preserve"> </w:t>
            </w:r>
            <w:r w:rsidR="000A2FCD" w:rsidRPr="006F7A47">
              <w:rPr>
                <w:szCs w:val="20"/>
              </w:rPr>
              <w:t>000630161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szCs w:val="20"/>
              </w:rPr>
            </w:pPr>
          </w:p>
        </w:tc>
      </w:tr>
      <w:tr w:rsidR="00AD2FBE" w:rsidRPr="006F7A47" w:rsidTr="000A2FCD">
        <w:trPr>
          <w:trHeight w:val="101"/>
        </w:trPr>
        <w:tc>
          <w:tcPr>
            <w:tcW w:w="9357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bCs w:val="0"/>
                <w:szCs w:val="20"/>
              </w:rPr>
              <w:t>Adres pocztowy</w:t>
            </w:r>
            <w:r w:rsidRPr="006F7A47">
              <w:rPr>
                <w:szCs w:val="20"/>
              </w:rPr>
              <w:t xml:space="preserve">: </w:t>
            </w:r>
            <w:r w:rsidR="000A2FCD" w:rsidRPr="006F7A47">
              <w:rPr>
                <w:szCs w:val="20"/>
              </w:rPr>
              <w:t>os. Na Skarpie</w:t>
            </w:r>
            <w:r w:rsidRPr="006F7A47">
              <w:rPr>
                <w:szCs w:val="20"/>
              </w:rPr>
              <w:t xml:space="preserve"> </w:t>
            </w:r>
            <w:r w:rsidR="000A2FCD" w:rsidRPr="006F7A47">
              <w:rPr>
                <w:szCs w:val="20"/>
              </w:rPr>
              <w:t>66</w:t>
            </w:r>
            <w:r w:rsidRPr="006F7A47">
              <w:rPr>
                <w:szCs w:val="20"/>
              </w:rPr>
              <w:t xml:space="preserve">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szCs w:val="20"/>
              </w:rPr>
            </w:pP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szCs w:val="20"/>
              </w:rPr>
            </w:pPr>
          </w:p>
        </w:tc>
      </w:tr>
      <w:tr w:rsidR="00AD2FBE" w:rsidRPr="006F7A47" w:rsidTr="000A2FCD">
        <w:trPr>
          <w:trHeight w:hRule="exact" w:val="469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20"/>
              <w:rPr>
                <w:szCs w:val="20"/>
              </w:rPr>
            </w:pPr>
            <w:r w:rsidRPr="006F7A47">
              <w:rPr>
                <w:szCs w:val="20"/>
              </w:rPr>
              <w:t xml:space="preserve">Miejscowość: </w:t>
            </w:r>
            <w:r w:rsidR="000A2FCD" w:rsidRPr="006F7A47">
              <w:rPr>
                <w:szCs w:val="20"/>
              </w:rPr>
              <w:t>Kraków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20"/>
              <w:rPr>
                <w:szCs w:val="20"/>
              </w:rPr>
            </w:pPr>
            <w:r w:rsidRPr="006F7A47">
              <w:rPr>
                <w:szCs w:val="20"/>
              </w:rPr>
              <w:t xml:space="preserve">Kod NUTS: </w:t>
            </w:r>
            <w:r w:rsidR="000A2FCD" w:rsidRPr="006F7A47">
              <w:rPr>
                <w:szCs w:val="20"/>
              </w:rPr>
              <w:t>PL213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20" w:after="120"/>
              <w:rPr>
                <w:szCs w:val="20"/>
              </w:rPr>
            </w:pPr>
            <w:r w:rsidRPr="006F7A47">
              <w:rPr>
                <w:szCs w:val="20"/>
              </w:rPr>
              <w:t xml:space="preserve">Kod pocztowy: </w:t>
            </w:r>
            <w:r w:rsidR="000A2FCD" w:rsidRPr="006F7A47">
              <w:rPr>
                <w:szCs w:val="20"/>
              </w:rPr>
              <w:t>31-913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120" w:after="120"/>
              <w:rPr>
                <w:szCs w:val="20"/>
              </w:rPr>
            </w:pPr>
            <w:r w:rsidRPr="006F7A47">
              <w:rPr>
                <w:szCs w:val="20"/>
              </w:rPr>
              <w:t xml:space="preserve">Państwo: </w:t>
            </w:r>
            <w:r w:rsidR="000A2FCD" w:rsidRPr="006F7A47">
              <w:rPr>
                <w:szCs w:val="20"/>
              </w:rPr>
              <w:t>Polska</w:t>
            </w:r>
          </w:p>
          <w:p w:rsidR="00AD2FBE" w:rsidRPr="006F7A47" w:rsidRDefault="00AD2FBE">
            <w:pPr>
              <w:pStyle w:val="FS2"/>
              <w:spacing w:before="120" w:after="120"/>
              <w:rPr>
                <w:szCs w:val="20"/>
              </w:rPr>
            </w:pPr>
          </w:p>
        </w:tc>
      </w:tr>
      <w:tr w:rsidR="00AD2FBE" w:rsidRPr="006F7A47" w:rsidTr="000A2FCD">
        <w:trPr>
          <w:trHeight w:hRule="exact" w:val="380"/>
        </w:trPr>
        <w:tc>
          <w:tcPr>
            <w:tcW w:w="737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Osoba do kontaktów: </w:t>
            </w:r>
            <w:r w:rsidR="000A2FCD" w:rsidRPr="006F7A47">
              <w:rPr>
                <w:szCs w:val="20"/>
              </w:rPr>
              <w:t xml:space="preserve">  Piotr Jóźwiakowski,   Paweł Kosek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spacing w:before="60" w:after="60"/>
              <w:rPr>
                <w:bCs/>
                <w:iCs/>
                <w:sz w:val="20"/>
                <w:szCs w:val="20"/>
                <w:lang w:val="en-GB"/>
              </w:rPr>
            </w:pPr>
            <w:r w:rsidRPr="006F7A47">
              <w:rPr>
                <w:sz w:val="20"/>
                <w:szCs w:val="20"/>
                <w:lang w:val="en-GB"/>
              </w:rPr>
              <w:t xml:space="preserve">Tel.: </w:t>
            </w:r>
            <w:r w:rsidR="000A2FCD" w:rsidRPr="006F7A47">
              <w:rPr>
                <w:sz w:val="20"/>
                <w:szCs w:val="20"/>
                <w:lang w:val="en-GB"/>
              </w:rPr>
              <w:t>12</w:t>
            </w:r>
            <w:r w:rsidRPr="006F7A47">
              <w:rPr>
                <w:sz w:val="20"/>
                <w:szCs w:val="20"/>
                <w:lang w:val="en-GB"/>
              </w:rPr>
              <w:t xml:space="preserve"> </w:t>
            </w:r>
            <w:r w:rsidR="000A2FCD" w:rsidRPr="006F7A47">
              <w:rPr>
                <w:sz w:val="20"/>
                <w:szCs w:val="20"/>
                <w:lang w:val="en-GB"/>
              </w:rPr>
              <w:t>622 94 13, 622 94 87</w:t>
            </w:r>
          </w:p>
          <w:p w:rsidR="00AD2FBE" w:rsidRPr="006F7A47" w:rsidRDefault="00AD2FBE">
            <w:pPr>
              <w:pStyle w:val="FS2"/>
              <w:rPr>
                <w:szCs w:val="20"/>
                <w:lang w:val="en-GB"/>
              </w:rPr>
            </w:pPr>
          </w:p>
        </w:tc>
      </w:tr>
      <w:tr w:rsidR="00AD2FBE" w:rsidRPr="006F7A47" w:rsidTr="000A2FCD">
        <w:trPr>
          <w:trHeight w:hRule="exact" w:val="421"/>
        </w:trPr>
        <w:tc>
          <w:tcPr>
            <w:tcW w:w="7366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E-mail: </w:t>
            </w:r>
            <w:r w:rsidR="000A2FCD" w:rsidRPr="006F7A47">
              <w:rPr>
                <w:color w:val="0000FF"/>
                <w:szCs w:val="20"/>
              </w:rPr>
              <w:t>zpubl@zeromski-szpital.pl</w:t>
            </w:r>
          </w:p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spacing w:before="60"/>
              <w:rPr>
                <w:bCs/>
                <w:iCs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t xml:space="preserve">Faks: </w:t>
            </w:r>
            <w:r w:rsidR="000A2FCD" w:rsidRPr="006F7A47">
              <w:rPr>
                <w:sz w:val="20"/>
                <w:szCs w:val="20"/>
              </w:rPr>
              <w:t>12</w:t>
            </w:r>
            <w:r w:rsidRPr="006F7A47">
              <w:rPr>
                <w:sz w:val="20"/>
                <w:szCs w:val="20"/>
              </w:rPr>
              <w:t xml:space="preserve"> </w:t>
            </w:r>
            <w:r w:rsidR="000A2FCD" w:rsidRPr="006F7A47">
              <w:rPr>
                <w:sz w:val="20"/>
                <w:szCs w:val="20"/>
              </w:rPr>
              <w:t>644 47 56</w:t>
            </w:r>
          </w:p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hRule="exact" w:val="968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spacing w:before="60" w:after="60"/>
              <w:rPr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Adresy internetowe</w:t>
            </w:r>
            <w:r w:rsidRPr="006F7A47">
              <w:rPr>
                <w:szCs w:val="20"/>
              </w:rPr>
              <w:t xml:space="preserve"> </w:t>
            </w:r>
          </w:p>
          <w:p w:rsidR="000A2FCD" w:rsidRPr="006F7A47" w:rsidRDefault="000A2FCD" w:rsidP="00F46A7C">
            <w:pPr>
              <w:pStyle w:val="FS2"/>
              <w:spacing w:after="60"/>
              <w:rPr>
                <w:szCs w:val="20"/>
                <w:u w:val="single"/>
              </w:rPr>
            </w:pPr>
            <w:r w:rsidRPr="006F7A47">
              <w:rPr>
                <w:szCs w:val="20"/>
              </w:rPr>
              <w:t xml:space="preserve">Główny adres: </w:t>
            </w:r>
            <w:r w:rsidRPr="006F7A47">
              <w:rPr>
                <w:i/>
                <w:szCs w:val="20"/>
              </w:rPr>
              <w:t>(URL)</w:t>
            </w:r>
            <w:r w:rsidRPr="006F7A47">
              <w:rPr>
                <w:szCs w:val="20"/>
              </w:rPr>
              <w:t xml:space="preserve"> </w:t>
            </w:r>
            <w:r w:rsidRPr="006F7A47">
              <w:rPr>
                <w:color w:val="0000FF"/>
                <w:szCs w:val="20"/>
                <w:u w:val="single"/>
              </w:rPr>
              <w:t>www.zeromski-szpital.pl</w:t>
            </w:r>
          </w:p>
          <w:p w:rsidR="000A2FCD" w:rsidRPr="006F7A47" w:rsidRDefault="000A2FCD" w:rsidP="00F46A7C">
            <w:pPr>
              <w:pStyle w:val="FS2"/>
              <w:spacing w:after="80"/>
              <w:rPr>
                <w:color w:val="FF0000"/>
                <w:szCs w:val="20"/>
              </w:rPr>
            </w:pPr>
            <w:r w:rsidRPr="006F7A47">
              <w:rPr>
                <w:szCs w:val="20"/>
              </w:rPr>
              <w:t xml:space="preserve">Adres profilu nabywcy: </w:t>
            </w:r>
            <w:r w:rsidRPr="006F7A47">
              <w:rPr>
                <w:i/>
                <w:szCs w:val="20"/>
              </w:rPr>
              <w:t>(URL)</w:t>
            </w:r>
            <w:r w:rsidRPr="006F7A47">
              <w:rPr>
                <w:i/>
                <w:color w:val="FF0000"/>
                <w:szCs w:val="20"/>
              </w:rPr>
              <w:t xml:space="preserve"> </w:t>
            </w:r>
            <w:r w:rsidRPr="006F7A47">
              <w:rPr>
                <w:color w:val="0000FF"/>
                <w:szCs w:val="20"/>
                <w:u w:val="single"/>
              </w:rPr>
              <w:t>www.zeromski-szpital.pl</w:t>
            </w:r>
          </w:p>
          <w:p w:rsidR="000A2FCD" w:rsidRPr="006F7A47" w:rsidRDefault="000A2FCD" w:rsidP="00F46A7C">
            <w:pPr>
              <w:pStyle w:val="FS2"/>
              <w:rPr>
                <w:i/>
                <w:szCs w:val="20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color w:val="000000"/>
                <w:spacing w:val="-2"/>
                <w:szCs w:val="20"/>
              </w:rPr>
            </w:pP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</w:tbl>
    <w:p w:rsidR="00AD2FBE" w:rsidRPr="006F7A47" w:rsidRDefault="00AD2FBE" w:rsidP="00AD2FBE">
      <w:pPr>
        <w:widowControl w:val="0"/>
        <w:shd w:val="clear" w:color="auto" w:fill="FFFFFF"/>
        <w:snapToGrid w:val="0"/>
        <w:ind w:left="193"/>
        <w:rPr>
          <w:color w:val="000000"/>
          <w:spacing w:val="-2"/>
          <w:sz w:val="20"/>
          <w:szCs w:val="20"/>
        </w:rPr>
      </w:pPr>
    </w:p>
    <w:p w:rsidR="00AD2FBE" w:rsidRPr="006F7A47" w:rsidRDefault="00AD2FBE" w:rsidP="00F527C4">
      <w:pPr>
        <w:pStyle w:val="Legenda"/>
        <w:spacing w:before="240" w:after="60"/>
        <w:rPr>
          <w:sz w:val="20"/>
        </w:rPr>
      </w:pPr>
      <w:r w:rsidRPr="006F7A47">
        <w:rPr>
          <w:sz w:val="20"/>
        </w:rPr>
        <w:t>I.2) Wspólne zamówienie</w:t>
      </w:r>
    </w:p>
    <w:tbl>
      <w:tblPr>
        <w:tblW w:w="964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645"/>
      </w:tblGrid>
      <w:tr w:rsidR="000A2FCD" w:rsidRPr="006F7A47" w:rsidTr="00F46A7C">
        <w:trPr>
          <w:trHeight w:val="113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120" w:after="40"/>
              <w:rPr>
                <w:rFonts w:eastAsia="HiraKakuPro-W3"/>
                <w:color w:val="FF000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Wybór370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"/>
            <w:r w:rsidRPr="006F7A47">
              <w:rPr>
                <w:szCs w:val="20"/>
              </w:rPr>
              <w:t xml:space="preserve"> </w:t>
            </w:r>
            <w:r w:rsidRPr="006F7A47">
              <w:rPr>
                <w:rFonts w:eastAsia="HiraKakuPro-W3"/>
                <w:szCs w:val="20"/>
              </w:rPr>
              <w:t>W zamówieniu stosowane jest wspólne udzielanie zamówień</w:t>
            </w:r>
          </w:p>
          <w:p w:rsidR="000A2FCD" w:rsidRPr="006F7A47" w:rsidRDefault="000A2FCD" w:rsidP="00F46A7C">
            <w:pPr>
              <w:pStyle w:val="FS2"/>
              <w:spacing w:after="60"/>
              <w:ind w:left="244"/>
              <w:rPr>
                <w:rFonts w:eastAsia="HiraKakuPro-W3"/>
                <w:szCs w:val="20"/>
              </w:rPr>
            </w:pPr>
            <w:r w:rsidRPr="006F7A47">
              <w:rPr>
                <w:rFonts w:eastAsia="HiraKakuPro-W3"/>
                <w:szCs w:val="20"/>
              </w:rPr>
              <w:t xml:space="preserve">W przypadku wspólnego zamówienia obejmującego kilka państw – mające zastosowanie krajowe prawo zamówień publicznych: </w:t>
            </w:r>
          </w:p>
          <w:p w:rsidR="000A2FCD" w:rsidRPr="006F7A47" w:rsidRDefault="000A2FCD" w:rsidP="00F46A7C">
            <w:pPr>
              <w:pStyle w:val="FS2"/>
              <w:spacing w:before="80" w:after="120"/>
              <w:rPr>
                <w:color w:val="FF000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Wybór371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"/>
            <w:r w:rsidRPr="006F7A47">
              <w:rPr>
                <w:szCs w:val="20"/>
              </w:rPr>
              <w:t xml:space="preserve"> Zamówienia udziela centralna jednostka zakupująca</w:t>
            </w:r>
          </w:p>
        </w:tc>
      </w:tr>
    </w:tbl>
    <w:p w:rsidR="00AD2FBE" w:rsidRPr="006F7A47" w:rsidRDefault="00AD2FBE" w:rsidP="00F527C4">
      <w:pPr>
        <w:pStyle w:val="Legenda"/>
        <w:spacing w:before="240" w:after="60"/>
        <w:rPr>
          <w:sz w:val="20"/>
        </w:rPr>
      </w:pP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</w:r>
      <w:r w:rsidRPr="006F7A47">
        <w:rPr>
          <w:sz w:val="20"/>
        </w:rPr>
        <w:softHyphen/>
        <w:t>I.3) Komunikacja</w:t>
      </w:r>
    </w:p>
    <w:tbl>
      <w:tblPr>
        <w:tblW w:w="969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63"/>
        <w:gridCol w:w="123"/>
        <w:gridCol w:w="57"/>
        <w:gridCol w:w="46"/>
        <w:gridCol w:w="101"/>
      </w:tblGrid>
      <w:tr w:rsidR="00AD2FBE" w:rsidRPr="006F7A47" w:rsidTr="000A2FCD">
        <w:trPr>
          <w:trHeight w:val="598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0A2FCD">
            <w:pPr>
              <w:pStyle w:val="FS2"/>
              <w:spacing w:before="120" w:after="60"/>
              <w:ind w:left="244" w:hanging="244"/>
              <w:rPr>
                <w:szCs w:val="20"/>
                <w:u w:val="single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" w:name="Wybór372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"/>
            <w:r w:rsidR="00AD2FBE" w:rsidRPr="006F7A47">
              <w:rPr>
                <w:szCs w:val="20"/>
              </w:rPr>
              <w:t xml:space="preserve"> Nieograniczony, pełny i bezpośredni dostęp do dokumentów zamówienia można uzyskać bezpłatnie pod adresem: </w:t>
            </w:r>
            <w:r w:rsidR="00AD2FBE" w:rsidRPr="006F7A47">
              <w:rPr>
                <w:rFonts w:eastAsia="MyriadPro-LightIt"/>
                <w:i/>
                <w:iCs w:val="0"/>
                <w:szCs w:val="20"/>
              </w:rPr>
              <w:t xml:space="preserve">(URL) </w:t>
            </w:r>
            <w:r w:rsidRPr="006F7A47">
              <w:rPr>
                <w:rFonts w:eastAsia="MyriadPro-LightIt"/>
                <w:iCs w:val="0"/>
                <w:color w:val="0000FF"/>
                <w:szCs w:val="20"/>
                <w:u w:val="single"/>
              </w:rPr>
              <w:t>www.bip.krakow.pl/?bip_id=40&amp;mmi=10567</w:t>
            </w:r>
          </w:p>
          <w:p w:rsidR="00AD2FBE" w:rsidRPr="006F7A47" w:rsidRDefault="000A2FCD">
            <w:pPr>
              <w:pStyle w:val="FS2"/>
              <w:spacing w:before="60" w:after="60"/>
              <w:ind w:left="244" w:hanging="244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Wybór373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4"/>
            <w:r w:rsidR="00AD2FBE" w:rsidRPr="006F7A47">
              <w:rPr>
                <w:szCs w:val="20"/>
              </w:rPr>
              <w:t xml:space="preserve"> </w:t>
            </w:r>
            <w:r w:rsidR="00AD2FBE" w:rsidRPr="006F7A47">
              <w:rPr>
                <w:rFonts w:eastAsia="HiraKakuPro-W3"/>
                <w:szCs w:val="20"/>
              </w:rPr>
              <w:t xml:space="preserve">Dostęp do dokumentów zamówienia jest ograniczony. Więcej informacji można uzyskać pod adresem: </w:t>
            </w:r>
            <w:r w:rsidR="00AD2FBE" w:rsidRPr="006F7A47">
              <w:rPr>
                <w:rFonts w:eastAsia="HiraKakuPro-W3"/>
                <w:i/>
                <w:szCs w:val="20"/>
              </w:rPr>
              <w:t xml:space="preserve">(URL)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pacing w:val="-2"/>
                <w:szCs w:val="20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pacing w:val="-2"/>
                <w:szCs w:val="20"/>
              </w:rPr>
            </w:pPr>
          </w:p>
        </w:tc>
      </w:tr>
      <w:tr w:rsidR="00AD2FBE" w:rsidRPr="006F7A47" w:rsidTr="000A2FCD">
        <w:trPr>
          <w:trHeight w:val="531"/>
        </w:trPr>
        <w:tc>
          <w:tcPr>
            <w:tcW w:w="936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>Więcej informacji można uzyskać pod</w:t>
            </w:r>
          </w:p>
          <w:p w:rsidR="00AD2FBE" w:rsidRPr="006F7A47" w:rsidRDefault="000A2FCD">
            <w:pPr>
              <w:pStyle w:val="FS2"/>
              <w:spacing w:before="60" w:after="60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5" w:name="Wybór374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5"/>
            <w:r w:rsidR="00AD2FBE" w:rsidRPr="006F7A47">
              <w:rPr>
                <w:szCs w:val="20"/>
              </w:rPr>
              <w:t xml:space="preserve"> adresem podanym powyżej</w:t>
            </w:r>
          </w:p>
          <w:p w:rsidR="00AD2FBE" w:rsidRPr="006F7A47" w:rsidRDefault="000A2FCD">
            <w:pPr>
              <w:pStyle w:val="FS2"/>
              <w:spacing w:before="60" w:after="60"/>
              <w:rPr>
                <w:i/>
                <w:spacing w:val="2"/>
                <w:szCs w:val="20"/>
              </w:rPr>
            </w:pPr>
            <w:r w:rsidRPr="006F7A47">
              <w:rPr>
                <w:spacing w:val="2"/>
                <w:szCs w:val="20"/>
              </w:rPr>
              <w:fldChar w:fldCharType="begin">
                <w:ffData>
                  <w:name w:val="Wybór3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Wybór375"/>
            <w:r w:rsidRPr="006F7A47">
              <w:rPr>
                <w:spacing w:val="2"/>
                <w:szCs w:val="20"/>
              </w:rPr>
              <w:instrText xml:space="preserve"> FORMCHECKBOX </w:instrText>
            </w:r>
            <w:r w:rsidR="007841DC">
              <w:rPr>
                <w:spacing w:val="2"/>
                <w:szCs w:val="20"/>
              </w:rPr>
            </w:r>
            <w:r w:rsidR="007841DC">
              <w:rPr>
                <w:spacing w:val="2"/>
                <w:szCs w:val="20"/>
              </w:rPr>
              <w:fldChar w:fldCharType="separate"/>
            </w:r>
            <w:r w:rsidRPr="006F7A47">
              <w:rPr>
                <w:spacing w:val="2"/>
                <w:szCs w:val="20"/>
              </w:rPr>
              <w:fldChar w:fldCharType="end"/>
            </w:r>
            <w:bookmarkEnd w:id="6"/>
            <w:r w:rsidR="00AD2FBE" w:rsidRPr="006F7A47">
              <w:rPr>
                <w:spacing w:val="2"/>
                <w:szCs w:val="20"/>
              </w:rPr>
              <w:t xml:space="preserve"> następującym adresem: </w:t>
            </w:r>
            <w:r w:rsidR="00AD2FBE" w:rsidRPr="006F7A47">
              <w:rPr>
                <w:i/>
                <w:spacing w:val="2"/>
                <w:szCs w:val="20"/>
              </w:rPr>
              <w:t>(należy podać inny adres)</w:t>
            </w:r>
          </w:p>
          <w:p w:rsidR="00AD2FBE" w:rsidRPr="006F7A47" w:rsidRDefault="00AD2FBE">
            <w:pPr>
              <w:pStyle w:val="FS2"/>
              <w:spacing w:before="60" w:after="6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t xml:space="preserve">     </w:t>
            </w:r>
          </w:p>
        </w:tc>
        <w:tc>
          <w:tcPr>
            <w:tcW w:w="180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147" w:type="dxa"/>
            <w:gridSpan w:val="2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0A2FCD">
        <w:trPr>
          <w:trHeight w:hRule="exact" w:val="1619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autoSpaceDE w:val="0"/>
              <w:autoSpaceDN w:val="0"/>
              <w:adjustRightInd w:val="0"/>
              <w:spacing w:before="80" w:after="6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t>Oferty lub wnioski o dopuszczenie do udziału w postępowaniu należy przesyłać</w:t>
            </w:r>
          </w:p>
          <w:p w:rsidR="00AD2FBE" w:rsidRPr="006F7A47" w:rsidRDefault="000A2FCD">
            <w:pPr>
              <w:autoSpaceDE w:val="0"/>
              <w:autoSpaceDN w:val="0"/>
              <w:adjustRightInd w:val="0"/>
              <w:spacing w:after="20"/>
              <w:rPr>
                <w:rFonts w:eastAsia="MyriadPro-LightIt"/>
                <w:iCs/>
                <w:color w:val="FF0000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7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Wybór376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7"/>
            <w:r w:rsidR="00AD2FBE" w:rsidRPr="006F7A47">
              <w:rPr>
                <w:sz w:val="20"/>
                <w:szCs w:val="20"/>
              </w:rPr>
              <w:t xml:space="preserve"> drogą elektroniczną za pośrednictwem: </w:t>
            </w:r>
            <w:r w:rsidR="00AD2FBE" w:rsidRPr="006F7A47">
              <w:rPr>
                <w:rFonts w:eastAsia="MyriadPro-LightIt"/>
                <w:i/>
                <w:iCs/>
                <w:sz w:val="20"/>
                <w:szCs w:val="20"/>
              </w:rPr>
              <w:t>(URL)</w:t>
            </w:r>
            <w:r w:rsidR="00AD2FBE" w:rsidRPr="006F7A47"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  <w:t xml:space="preserve"> </w:t>
            </w:r>
            <w:r w:rsidRPr="006F7A47">
              <w:rPr>
                <w:rFonts w:eastAsia="MyriadPro-LightIt"/>
                <w:iCs/>
                <w:color w:val="0000FF"/>
                <w:sz w:val="20"/>
                <w:szCs w:val="20"/>
                <w:u w:val="single"/>
              </w:rPr>
              <w:t>https://e-propublico.pl/</w:t>
            </w:r>
          </w:p>
          <w:p w:rsidR="00AD2FBE" w:rsidRPr="006F7A47" w:rsidRDefault="000A2FCD">
            <w:pPr>
              <w:autoSpaceDE w:val="0"/>
              <w:autoSpaceDN w:val="0"/>
              <w:adjustRightInd w:val="0"/>
              <w:spacing w:before="60" w:after="6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7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" w:name="Wybór377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8"/>
            <w:r w:rsidR="00AD2FBE" w:rsidRPr="006F7A47">
              <w:rPr>
                <w:sz w:val="20"/>
                <w:szCs w:val="20"/>
              </w:rPr>
              <w:t xml:space="preserve"> na adres podany powyżej</w:t>
            </w:r>
          </w:p>
          <w:p w:rsidR="00AD2FBE" w:rsidRPr="006F7A47" w:rsidRDefault="000A2FCD">
            <w:pPr>
              <w:pStyle w:val="FS2"/>
              <w:spacing w:before="60" w:after="80"/>
              <w:rPr>
                <w:rFonts w:eastAsia="MyriadPro-LightIt"/>
                <w:i/>
                <w:iCs w:val="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7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Wybór378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9"/>
            <w:r w:rsidR="00AD2FBE" w:rsidRPr="006F7A47">
              <w:rPr>
                <w:szCs w:val="20"/>
              </w:rPr>
              <w:t xml:space="preserve"> na następujący adres: </w:t>
            </w:r>
            <w:r w:rsidR="00AD2FBE" w:rsidRPr="006F7A47">
              <w:rPr>
                <w:rFonts w:eastAsia="MyriadPro-LightIt"/>
                <w:i/>
                <w:iCs w:val="0"/>
                <w:szCs w:val="20"/>
              </w:rPr>
              <w:t>(należy podać inny adres)</w:t>
            </w:r>
          </w:p>
          <w:p w:rsidR="00AD2FBE" w:rsidRPr="006F7A47" w:rsidRDefault="00AD2FBE">
            <w:pPr>
              <w:pStyle w:val="FS2"/>
              <w:spacing w:before="60" w:after="80"/>
              <w:rPr>
                <w:rFonts w:eastAsia="MyriadPro-LightIt"/>
                <w:iCs w:val="0"/>
                <w:szCs w:val="20"/>
              </w:rPr>
            </w:pPr>
            <w:r w:rsidRPr="006F7A47">
              <w:rPr>
                <w:color w:val="000000"/>
                <w:szCs w:val="20"/>
              </w:rPr>
              <w:t xml:space="preserve">    </w:t>
            </w: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hRule="exact" w:val="813"/>
        </w:trPr>
        <w:tc>
          <w:tcPr>
            <w:tcW w:w="948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shd w:val="clear" w:color="auto" w:fill="FFFFFF"/>
          </w:tcPr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80" w:after="8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6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0" w:name="Wybór369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10"/>
            <w:r w:rsidRPr="006F7A47">
              <w:rPr>
                <w:sz w:val="20"/>
                <w:szCs w:val="20"/>
              </w:rPr>
              <w:t xml:space="preserve"> Komunikacja elektroniczna wymaga korzystania z narzędzi i urządzeń, które nie są ogólnodostępne. Nieograniczony, pełny i bezpośredni dostęp do tych narzędzi i urządzeń można uzyskać bezpłatnie pod adresem: </w:t>
            </w:r>
            <w:r w:rsidRPr="006F7A47">
              <w:rPr>
                <w:rFonts w:eastAsia="MyriadPro-LightIt"/>
                <w:i/>
                <w:iCs/>
                <w:sz w:val="20"/>
                <w:szCs w:val="20"/>
              </w:rPr>
              <w:t xml:space="preserve">(URL) </w:t>
            </w:r>
            <w:r w:rsidRPr="006F7A47">
              <w:rPr>
                <w:rFonts w:eastAsia="MyriadPro-LightIt"/>
                <w:iCs/>
                <w:color w:val="0000FF"/>
                <w:sz w:val="20"/>
                <w:szCs w:val="20"/>
                <w:u w:val="single"/>
              </w:rPr>
              <w:t>https://e-propublico.pl/</w:t>
            </w: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rFonts w:eastAsia="MyriadPro-LightIt"/>
                <w:i/>
                <w:iCs/>
                <w:color w:val="FF0000"/>
                <w:sz w:val="20"/>
                <w:szCs w:val="20"/>
              </w:rPr>
            </w:pP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60" w:after="100"/>
              <w:ind w:left="244" w:hanging="244"/>
              <w:rPr>
                <w:sz w:val="20"/>
                <w:szCs w:val="20"/>
              </w:rPr>
            </w:pPr>
          </w:p>
        </w:tc>
        <w:tc>
          <w:tcPr>
            <w:tcW w:w="103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  <w:tc>
          <w:tcPr>
            <w:tcW w:w="1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</w:tbl>
    <w:p w:rsidR="00F527C4" w:rsidRPr="006F7A47" w:rsidRDefault="00F527C4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sz w:val="20"/>
        </w:rPr>
      </w:pPr>
    </w:p>
    <w:p w:rsidR="00AD2FBE" w:rsidRPr="006F7A47" w:rsidRDefault="00AD2FBE" w:rsidP="00F527C4">
      <w:pPr>
        <w:pStyle w:val="Legenda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5"/>
        </w:tabs>
        <w:spacing w:before="240"/>
        <w:rPr>
          <w:sz w:val="20"/>
        </w:rPr>
      </w:pPr>
      <w:r w:rsidRPr="006F7A47">
        <w:rPr>
          <w:sz w:val="20"/>
        </w:rPr>
        <w:t>I.4) Rodzaj instytucji zamawiającej</w:t>
      </w:r>
      <w:r w:rsidRPr="006F7A47">
        <w:rPr>
          <w:sz w:val="20"/>
        </w:rPr>
        <w:tab/>
      </w:r>
      <w:r w:rsidRPr="006F7A47">
        <w:rPr>
          <w:sz w:val="20"/>
        </w:rPr>
        <w:tab/>
      </w:r>
    </w:p>
    <w:tbl>
      <w:tblPr>
        <w:tblW w:w="970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860"/>
        <w:gridCol w:w="4845"/>
      </w:tblGrid>
      <w:tr w:rsidR="000A2FCD" w:rsidRPr="006F7A47" w:rsidTr="00F46A7C">
        <w:trPr>
          <w:trHeight w:val="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60" w:line="276" w:lineRule="auto"/>
              <w:ind w:left="244" w:hanging="244"/>
              <w:rPr>
                <w:spacing w:val="-1"/>
                <w:szCs w:val="20"/>
              </w:rPr>
            </w:pPr>
            <w:r w:rsidRPr="006F7A47">
              <w:rPr>
                <w:szCs w:val="20"/>
              </w:rPr>
              <w:lastRenderedPageBreak/>
              <w:fldChar w:fldCharType="begin">
                <w:ffData>
                  <w:name w:val="Wybór36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1" w:name="Wybór362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1"/>
            <w:r w:rsidRPr="006F7A47">
              <w:rPr>
                <w:szCs w:val="20"/>
              </w:rPr>
              <w:t xml:space="preserve"> Ministerstwo lub inny organ krajowy lub federalny, w </w:t>
            </w:r>
            <w:r w:rsidRPr="006F7A47">
              <w:rPr>
                <w:spacing w:val="-1"/>
                <w:szCs w:val="20"/>
              </w:rPr>
              <w:t>tym jednostki regionalne i lokalne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-2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Wybór363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2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-2"/>
                <w:szCs w:val="20"/>
              </w:rPr>
              <w:t>Agencja/urząd krajowy lub federalny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1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Wybór364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3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1"/>
                <w:szCs w:val="20"/>
              </w:rPr>
              <w:t>Organ władzy regionalnej lub lokalnej</w:t>
            </w:r>
          </w:p>
          <w:p w:rsidR="000A2FCD" w:rsidRPr="006F7A47" w:rsidRDefault="000A2FCD" w:rsidP="00F46A7C">
            <w:pPr>
              <w:pStyle w:val="FS2"/>
              <w:spacing w:after="60" w:line="276" w:lineRule="auto"/>
              <w:rPr>
                <w:spacing w:val="1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4" w:name="Wybór365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4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1"/>
                <w:szCs w:val="20"/>
              </w:rPr>
              <w:t>Agencja/urząd regionalny lub lokalny</w:t>
            </w:r>
          </w:p>
        </w:tc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60"/>
              <w:rPr>
                <w:spacing w:val="2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5" w:name="Wybór366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5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2"/>
                <w:szCs w:val="20"/>
              </w:rPr>
              <w:t>Podmiot prawa publicznego</w:t>
            </w:r>
          </w:p>
          <w:p w:rsidR="000A2FCD" w:rsidRPr="006F7A47" w:rsidRDefault="000A2FCD" w:rsidP="00F46A7C">
            <w:pPr>
              <w:pStyle w:val="FS2"/>
              <w:ind w:left="203" w:hanging="203"/>
              <w:rPr>
                <w:spacing w:val="-2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Wybór367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6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1"/>
                <w:szCs w:val="20"/>
              </w:rPr>
              <w:t xml:space="preserve">Instytucja/agencja europejska lub organizacja </w:t>
            </w:r>
            <w:r w:rsidRPr="006F7A47">
              <w:rPr>
                <w:spacing w:val="-2"/>
                <w:szCs w:val="20"/>
              </w:rPr>
              <w:t xml:space="preserve">międzynarodowa </w:t>
            </w:r>
          </w:p>
          <w:p w:rsidR="000A2FCD" w:rsidRPr="006F7A47" w:rsidRDefault="000A2FCD" w:rsidP="00F46A7C">
            <w:pPr>
              <w:pStyle w:val="FS2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7" w:name="Wybór368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7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-5"/>
                <w:szCs w:val="20"/>
              </w:rPr>
              <w:t>Inny rodzaj: Samodzielny Publiczny Zakład Opieki Zdrowotnej</w:t>
            </w:r>
          </w:p>
        </w:tc>
      </w:tr>
    </w:tbl>
    <w:p w:rsidR="00AD2FBE" w:rsidRPr="006F7A47" w:rsidRDefault="00AD2FBE" w:rsidP="00F527C4">
      <w:pPr>
        <w:pStyle w:val="Legenda"/>
        <w:spacing w:before="240"/>
        <w:ind w:left="0"/>
        <w:rPr>
          <w:sz w:val="20"/>
        </w:rPr>
      </w:pPr>
      <w:r w:rsidRPr="006F7A47">
        <w:rPr>
          <w:sz w:val="20"/>
        </w:rPr>
        <w:t>I.5) Główny przedmiot lub przedmioty działalności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04"/>
        <w:gridCol w:w="4816"/>
      </w:tblGrid>
      <w:tr w:rsidR="000A2FCD" w:rsidRPr="006F7A47" w:rsidTr="00F46A7C">
        <w:trPr>
          <w:trHeight w:val="514"/>
        </w:trPr>
        <w:tc>
          <w:tcPr>
            <w:tcW w:w="4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60" w:line="276" w:lineRule="auto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8" w:name="Wybór351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18"/>
            <w:r w:rsidRPr="006F7A47">
              <w:rPr>
                <w:szCs w:val="20"/>
              </w:rPr>
              <w:t xml:space="preserve"> Ogólne usługi publiczne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8"/>
                <w:szCs w:val="20"/>
              </w:rPr>
            </w:pPr>
            <w:r w:rsidRPr="006F7A47">
              <w:rPr>
                <w:spacing w:val="8"/>
                <w:szCs w:val="20"/>
              </w:rPr>
              <w:fldChar w:fldCharType="begin">
                <w:ffData>
                  <w:name w:val="Wybór35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Wybór352"/>
            <w:r w:rsidRPr="006F7A47">
              <w:rPr>
                <w:spacing w:val="8"/>
                <w:szCs w:val="20"/>
              </w:rPr>
              <w:instrText xml:space="preserve"> FORMCHECKBOX </w:instrText>
            </w:r>
            <w:r w:rsidR="007841DC">
              <w:rPr>
                <w:spacing w:val="8"/>
                <w:szCs w:val="20"/>
              </w:rPr>
            </w:r>
            <w:r w:rsidR="007841DC">
              <w:rPr>
                <w:spacing w:val="8"/>
                <w:szCs w:val="20"/>
              </w:rPr>
              <w:fldChar w:fldCharType="separate"/>
            </w:r>
            <w:r w:rsidRPr="006F7A47">
              <w:rPr>
                <w:spacing w:val="8"/>
                <w:szCs w:val="20"/>
              </w:rPr>
              <w:fldChar w:fldCharType="end"/>
            </w:r>
            <w:bookmarkEnd w:id="19"/>
            <w:r w:rsidRPr="006F7A47">
              <w:rPr>
                <w:spacing w:val="8"/>
                <w:szCs w:val="20"/>
              </w:rPr>
              <w:t xml:space="preserve"> Obrona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Wybór353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0"/>
            <w:r w:rsidRPr="006F7A47">
              <w:rPr>
                <w:szCs w:val="20"/>
              </w:rPr>
              <w:t xml:space="preserve"> Porządek i bezpieczeństwo publiczne</w:t>
            </w:r>
          </w:p>
          <w:p w:rsidR="000A2FCD" w:rsidRPr="006F7A47" w:rsidRDefault="000A2FCD" w:rsidP="00F46A7C">
            <w:pPr>
              <w:pStyle w:val="FS2"/>
              <w:spacing w:before="20" w:line="276" w:lineRule="auto"/>
              <w:rPr>
                <w:spacing w:val="-1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1" w:name="Wybór354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1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-1"/>
                <w:szCs w:val="20"/>
              </w:rPr>
              <w:t>Środowisko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-3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2" w:name="Wybór355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2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-3"/>
                <w:szCs w:val="20"/>
              </w:rPr>
              <w:t>Sprawy gospodarcze i finansowe</w:t>
            </w:r>
          </w:p>
          <w:p w:rsidR="000A2FCD" w:rsidRPr="006F7A47" w:rsidRDefault="000A2FCD" w:rsidP="00F46A7C">
            <w:pPr>
              <w:pStyle w:val="FS2"/>
              <w:spacing w:after="60" w:line="276" w:lineRule="auto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3" w:name="Wybór356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3"/>
            <w:r w:rsidRPr="006F7A47">
              <w:rPr>
                <w:szCs w:val="20"/>
              </w:rPr>
              <w:t xml:space="preserve"> Zdrowie</w:t>
            </w:r>
          </w:p>
        </w:tc>
        <w:tc>
          <w:tcPr>
            <w:tcW w:w="4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60" w:line="276" w:lineRule="auto"/>
              <w:rPr>
                <w:spacing w:val="1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Wybór357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4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1"/>
                <w:szCs w:val="20"/>
              </w:rPr>
              <w:t>Budownictwo i obiekty komunalne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3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5" w:name="Wybór358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5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3"/>
                <w:szCs w:val="20"/>
              </w:rPr>
              <w:t>Ochrona socjalna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2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6" w:name="Wybór359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6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2"/>
                <w:szCs w:val="20"/>
              </w:rPr>
              <w:t>Rekreacja, kultura i religia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pacing w:val="6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6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7" w:name="Wybór360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27"/>
            <w:r w:rsidRPr="006F7A47">
              <w:rPr>
                <w:szCs w:val="20"/>
              </w:rPr>
              <w:t xml:space="preserve"> </w:t>
            </w:r>
            <w:r w:rsidRPr="006F7A47">
              <w:rPr>
                <w:spacing w:val="6"/>
                <w:szCs w:val="20"/>
              </w:rPr>
              <w:t>Edukacja</w:t>
            </w:r>
          </w:p>
          <w:p w:rsidR="000A2FCD" w:rsidRPr="006F7A47" w:rsidRDefault="000A2FCD" w:rsidP="00F46A7C">
            <w:pPr>
              <w:pStyle w:val="FS2"/>
              <w:spacing w:line="276" w:lineRule="auto"/>
              <w:rPr>
                <w:szCs w:val="20"/>
              </w:rPr>
            </w:pPr>
            <w:r w:rsidRPr="006F7A47">
              <w:rPr>
                <w:spacing w:val="6"/>
                <w:szCs w:val="20"/>
              </w:rPr>
              <w:fldChar w:fldCharType="begin">
                <w:ffData>
                  <w:name w:val="Wybór36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8" w:name="Wybór361"/>
            <w:r w:rsidRPr="006F7A47">
              <w:rPr>
                <w:spacing w:val="6"/>
                <w:szCs w:val="20"/>
              </w:rPr>
              <w:instrText xml:space="preserve"> FORMCHECKBOX </w:instrText>
            </w:r>
            <w:r w:rsidR="007841DC">
              <w:rPr>
                <w:spacing w:val="6"/>
                <w:szCs w:val="20"/>
              </w:rPr>
            </w:r>
            <w:r w:rsidR="007841DC">
              <w:rPr>
                <w:spacing w:val="6"/>
                <w:szCs w:val="20"/>
              </w:rPr>
              <w:fldChar w:fldCharType="separate"/>
            </w:r>
            <w:r w:rsidRPr="006F7A47">
              <w:rPr>
                <w:spacing w:val="6"/>
                <w:szCs w:val="20"/>
              </w:rPr>
              <w:fldChar w:fldCharType="end"/>
            </w:r>
            <w:bookmarkEnd w:id="28"/>
            <w:r w:rsidRPr="006F7A47">
              <w:rPr>
                <w:spacing w:val="6"/>
                <w:szCs w:val="20"/>
              </w:rPr>
              <w:t xml:space="preserve"> </w:t>
            </w:r>
            <w:r w:rsidRPr="006F7A47">
              <w:rPr>
                <w:spacing w:val="-6"/>
                <w:szCs w:val="20"/>
              </w:rPr>
              <w:t>Inna działalność:</w:t>
            </w:r>
            <w:r w:rsidRPr="006F7A47">
              <w:rPr>
                <w:i/>
                <w:spacing w:val="-6"/>
                <w:szCs w:val="20"/>
              </w:rPr>
              <w:t xml:space="preserve"> </w:t>
            </w:r>
          </w:p>
        </w:tc>
      </w:tr>
    </w:tbl>
    <w:p w:rsidR="00AD2FBE" w:rsidRPr="006F7A47" w:rsidRDefault="00AD2FBE" w:rsidP="00AD2FBE">
      <w:pPr>
        <w:pStyle w:val="sekcje"/>
        <w:rPr>
          <w:sz w:val="20"/>
          <w:lang w:val="pl-PL"/>
        </w:rPr>
      </w:pPr>
    </w:p>
    <w:p w:rsidR="00AD2FBE" w:rsidRPr="006F7A47" w:rsidRDefault="00AD2FBE" w:rsidP="00AD2FBE">
      <w:pPr>
        <w:pStyle w:val="sekcje"/>
        <w:rPr>
          <w:sz w:val="20"/>
          <w:lang w:val="pl-PL"/>
        </w:rPr>
      </w:pPr>
      <w:r w:rsidRPr="006F7A47">
        <w:rPr>
          <w:sz w:val="20"/>
          <w:lang w:val="pl-PL"/>
        </w:rPr>
        <w:t>Sekcja II: Przedmiot zamówienia</w:t>
      </w:r>
    </w:p>
    <w:p w:rsidR="00AD2FBE" w:rsidRPr="006F7A47" w:rsidRDefault="00AD2FBE" w:rsidP="00AD2FBE">
      <w:pPr>
        <w:pStyle w:val="Legenda"/>
        <w:tabs>
          <w:tab w:val="left" w:pos="1575"/>
        </w:tabs>
        <w:spacing w:before="240"/>
        <w:rPr>
          <w:sz w:val="20"/>
        </w:rPr>
      </w:pPr>
      <w:r w:rsidRPr="006F7A47">
        <w:rPr>
          <w:sz w:val="20"/>
        </w:rPr>
        <w:t>II.1) Wielkość lub zakres zamówienia</w:t>
      </w:r>
      <w:r w:rsidRPr="006F7A47">
        <w:rPr>
          <w:sz w:val="20"/>
        </w:rPr>
        <w:tab/>
      </w:r>
    </w:p>
    <w:tbl>
      <w:tblPr>
        <w:tblW w:w="9780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869"/>
        <w:gridCol w:w="2911"/>
      </w:tblGrid>
      <w:tr w:rsidR="00AD2FBE" w:rsidRPr="006F7A47" w:rsidTr="000A2FCD">
        <w:trPr>
          <w:trHeight w:val="385"/>
        </w:trPr>
        <w:tc>
          <w:tcPr>
            <w:tcW w:w="6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60" w:after="6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II.1.1) Nazwa:</w:t>
            </w:r>
          </w:p>
          <w:p w:rsidR="00AD2FBE" w:rsidRPr="006F7A47" w:rsidRDefault="000A2FCD">
            <w:pPr>
              <w:pStyle w:val="FS2"/>
              <w:spacing w:after="6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t>Dostawa jednorazowego sprzętu medycznego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60" w:after="60"/>
              <w:rPr>
                <w:szCs w:val="20"/>
                <w:vertAlign w:val="superscript"/>
                <w:lang w:val="en-GB"/>
              </w:rPr>
            </w:pPr>
            <w:r w:rsidRPr="006F7A47">
              <w:rPr>
                <w:szCs w:val="20"/>
                <w:lang w:val="en-GB"/>
              </w:rPr>
              <w:t>Numer referencyjny:</w:t>
            </w:r>
            <w:r w:rsidRPr="006F7A47">
              <w:rPr>
                <w:szCs w:val="20"/>
                <w:vertAlign w:val="superscript"/>
                <w:lang w:val="en-GB"/>
              </w:rPr>
              <w:t>2</w:t>
            </w:r>
          </w:p>
          <w:p w:rsidR="00AD2FBE" w:rsidRPr="006F7A47" w:rsidRDefault="000A2FCD">
            <w:pPr>
              <w:pStyle w:val="FS2"/>
              <w:spacing w:before="60" w:after="60"/>
              <w:rPr>
                <w:szCs w:val="20"/>
                <w:lang w:val="en-GB"/>
              </w:rPr>
            </w:pPr>
            <w:r w:rsidRPr="006F7A47">
              <w:rPr>
                <w:color w:val="000000"/>
                <w:szCs w:val="20"/>
                <w:lang w:val="en-GB"/>
              </w:rPr>
              <w:t>ZP/24/2019</w:t>
            </w:r>
          </w:p>
        </w:tc>
      </w:tr>
      <w:tr w:rsidR="00AD2FBE" w:rsidRPr="006F7A47" w:rsidTr="000A2FCD">
        <w:trPr>
          <w:trHeight w:val="351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20" w:after="120"/>
              <w:rPr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II.1.2) Główny kod CPV: </w:t>
            </w:r>
            <w:r w:rsidR="000A2FCD" w:rsidRPr="006F7A47">
              <w:rPr>
                <w:b/>
                <w:bCs w:val="0"/>
                <w:szCs w:val="20"/>
              </w:rPr>
              <w:t>33141000-0</w:t>
            </w:r>
            <w:r w:rsidRPr="006F7A47">
              <w:rPr>
                <w:b/>
                <w:szCs w:val="20"/>
              </w:rPr>
              <w:t xml:space="preserve"> </w:t>
            </w:r>
            <w:r w:rsidR="00B74F53" w:rsidRPr="006F7A47">
              <w:rPr>
                <w:b/>
                <w:szCs w:val="20"/>
              </w:rPr>
              <w:t xml:space="preserve">  </w:t>
            </w:r>
            <w:r w:rsidRPr="006F7A47">
              <w:rPr>
                <w:szCs w:val="20"/>
              </w:rPr>
              <w:t>Uzupełniający kod CPV:</w:t>
            </w:r>
            <w:r w:rsidRPr="006F7A47">
              <w:rPr>
                <w:szCs w:val="20"/>
                <w:vertAlign w:val="superscript"/>
              </w:rPr>
              <w:t xml:space="preserve">1,2 </w:t>
            </w:r>
            <w:r w:rsidRPr="006F7A47">
              <w:rPr>
                <w:szCs w:val="20"/>
              </w:rPr>
              <w:t xml:space="preserve">  </w:t>
            </w:r>
          </w:p>
        </w:tc>
      </w:tr>
      <w:tr w:rsidR="00AD2FBE" w:rsidRPr="006F7A47" w:rsidTr="000A2FCD">
        <w:trPr>
          <w:trHeight w:val="457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II.1.3) Rodzaj zamówienia </w:t>
            </w:r>
            <w:r w:rsidR="000A2FCD" w:rsidRPr="006F7A47">
              <w:rPr>
                <w:b/>
                <w:bCs w:val="0"/>
                <w:szCs w:val="20"/>
              </w:rPr>
              <w:fldChar w:fldCharType="begin">
                <w:ffData>
                  <w:name w:val="Wybór37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9" w:name="Wybór379"/>
            <w:r w:rsidR="000A2FCD" w:rsidRPr="006F7A47">
              <w:rPr>
                <w:b/>
                <w:bCs w:val="0"/>
                <w:szCs w:val="20"/>
              </w:rPr>
              <w:instrText xml:space="preserve"> FORMCHECKBOX </w:instrText>
            </w:r>
            <w:r w:rsidR="007841DC">
              <w:rPr>
                <w:b/>
                <w:bCs w:val="0"/>
                <w:szCs w:val="20"/>
              </w:rPr>
            </w:r>
            <w:r w:rsidR="007841DC">
              <w:rPr>
                <w:b/>
                <w:bCs w:val="0"/>
                <w:szCs w:val="20"/>
              </w:rPr>
              <w:fldChar w:fldCharType="separate"/>
            </w:r>
            <w:r w:rsidR="000A2FCD" w:rsidRPr="006F7A47">
              <w:rPr>
                <w:b/>
                <w:bCs w:val="0"/>
                <w:szCs w:val="20"/>
              </w:rPr>
              <w:fldChar w:fldCharType="end"/>
            </w:r>
            <w:bookmarkEnd w:id="29"/>
            <w:r w:rsidRPr="006F7A47">
              <w:rPr>
                <w:color w:val="000000"/>
                <w:szCs w:val="20"/>
              </w:rPr>
              <w:t xml:space="preserve"> Roboty budowlane </w:t>
            </w:r>
            <w:r w:rsidR="000A2FCD" w:rsidRPr="006F7A47">
              <w:rPr>
                <w:color w:val="000000"/>
                <w:szCs w:val="20"/>
              </w:rPr>
              <w:fldChar w:fldCharType="begin">
                <w:ffData>
                  <w:name w:val="Wybór380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0" w:name="Wybór380"/>
            <w:r w:rsidR="000A2FCD"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="000A2FCD" w:rsidRPr="006F7A47">
              <w:rPr>
                <w:color w:val="000000"/>
                <w:szCs w:val="20"/>
              </w:rPr>
              <w:fldChar w:fldCharType="end"/>
            </w:r>
            <w:bookmarkEnd w:id="30"/>
            <w:r w:rsidRPr="006F7A47">
              <w:rPr>
                <w:color w:val="000000"/>
                <w:szCs w:val="20"/>
              </w:rPr>
              <w:t xml:space="preserve"> Dostawy </w:t>
            </w:r>
            <w:r w:rsidR="000A2FCD" w:rsidRPr="006F7A47">
              <w:rPr>
                <w:color w:val="000000"/>
                <w:szCs w:val="20"/>
              </w:rPr>
              <w:fldChar w:fldCharType="begin">
                <w:ffData>
                  <w:name w:val="Wybór3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1" w:name="Wybór381"/>
            <w:r w:rsidR="000A2FCD"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="000A2FCD" w:rsidRPr="006F7A47">
              <w:rPr>
                <w:color w:val="000000"/>
                <w:szCs w:val="20"/>
              </w:rPr>
              <w:fldChar w:fldCharType="end"/>
            </w:r>
            <w:bookmarkEnd w:id="31"/>
            <w:r w:rsidRPr="006F7A47">
              <w:rPr>
                <w:color w:val="000000"/>
                <w:szCs w:val="20"/>
              </w:rPr>
              <w:t xml:space="preserve"> Usługi</w:t>
            </w:r>
          </w:p>
        </w:tc>
      </w:tr>
      <w:tr w:rsidR="00AD2FBE" w:rsidRPr="006F7A47" w:rsidTr="000A2FCD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II. 1.4) Krótki opis:</w:t>
            </w:r>
          </w:p>
          <w:p w:rsidR="00AD2FBE" w:rsidRPr="006F7A47" w:rsidRDefault="0087504E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Cs w:val="0"/>
                <w:color w:val="000000"/>
                <w:szCs w:val="20"/>
              </w:rPr>
              <w:t xml:space="preserve">Dostawa jednorazowego sprzętu medycznego </w:t>
            </w:r>
            <w:r w:rsidR="000A2FCD" w:rsidRPr="006F7A47">
              <w:rPr>
                <w:bCs w:val="0"/>
                <w:color w:val="000000"/>
                <w:szCs w:val="20"/>
              </w:rPr>
              <w:t>zgodnie z załącznikiem nr 1 do SIWZ</w:t>
            </w:r>
          </w:p>
        </w:tc>
      </w:tr>
      <w:tr w:rsidR="00AD2FBE" w:rsidRPr="006F7A47" w:rsidTr="000A2FCD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szCs w:val="20"/>
                <w:vertAlign w:val="superscript"/>
              </w:rPr>
            </w:pPr>
            <w:r w:rsidRPr="006F7A47">
              <w:rPr>
                <w:b/>
                <w:bCs w:val="0"/>
                <w:szCs w:val="20"/>
              </w:rPr>
              <w:t xml:space="preserve">II. 1.5) Szacunkowa całkowita wartość </w:t>
            </w:r>
            <w:r w:rsidRPr="006F7A47">
              <w:rPr>
                <w:bCs w:val="0"/>
                <w:szCs w:val="20"/>
                <w:vertAlign w:val="superscript"/>
              </w:rPr>
              <w:t>2</w:t>
            </w:r>
          </w:p>
          <w:p w:rsidR="00AD2FBE" w:rsidRPr="006F7A47" w:rsidRDefault="00AD2FBE">
            <w:pPr>
              <w:pStyle w:val="FS2"/>
              <w:rPr>
                <w:szCs w:val="20"/>
              </w:rPr>
            </w:pPr>
            <w:r w:rsidRPr="006F7A47">
              <w:rPr>
                <w:szCs w:val="20"/>
              </w:rPr>
              <w:t>Wartość bez VAT: Waluta: PLN</w:t>
            </w:r>
          </w:p>
          <w:p w:rsidR="00AD2FBE" w:rsidRPr="006F7A47" w:rsidRDefault="00AD2FBE">
            <w:pPr>
              <w:pStyle w:val="FS2"/>
              <w:spacing w:before="80" w:after="80"/>
              <w:ind w:right="102"/>
              <w:jc w:val="both"/>
              <w:rPr>
                <w:bCs w:val="0"/>
                <w:i/>
                <w:szCs w:val="20"/>
              </w:rPr>
            </w:pPr>
            <w:r w:rsidRPr="006F7A47">
              <w:rPr>
                <w:bCs w:val="0"/>
                <w:i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0A2FCD" w:rsidRPr="006F7A47" w:rsidTr="000A2FCD">
        <w:trPr>
          <w:trHeight w:val="70"/>
        </w:trPr>
        <w:tc>
          <w:tcPr>
            <w:tcW w:w="978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II.1.6) Informacje o częściach</w:t>
            </w:r>
          </w:p>
          <w:p w:rsidR="000A2FCD" w:rsidRPr="006F7A47" w:rsidRDefault="000A2FCD" w:rsidP="00F46A7C">
            <w:pPr>
              <w:pStyle w:val="FS2"/>
              <w:spacing w:before="100"/>
              <w:rPr>
                <w:szCs w:val="20"/>
              </w:rPr>
            </w:pPr>
            <w:r w:rsidRPr="006F7A47">
              <w:rPr>
                <w:szCs w:val="20"/>
              </w:rPr>
              <w:t xml:space="preserve">To zamówienie podzielone jest na części: </w:t>
            </w:r>
            <w:r w:rsidRPr="006F7A47">
              <w:rPr>
                <w:szCs w:val="20"/>
              </w:rPr>
              <w:fldChar w:fldCharType="begin">
                <w:ffData>
                  <w:name w:val="Wybór34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2" w:name="Wybór344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2"/>
            <w:r w:rsidRPr="006F7A47">
              <w:rPr>
                <w:szCs w:val="20"/>
              </w:rPr>
              <w:t xml:space="preserve"> tak </w:t>
            </w:r>
            <w:r w:rsidRPr="006F7A47">
              <w:rPr>
                <w:szCs w:val="20"/>
              </w:rPr>
              <w:fldChar w:fldCharType="begin">
                <w:ffData>
                  <w:name w:val="Wybór3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3" w:name="Wybór345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3"/>
            <w:r w:rsidRPr="006F7A47">
              <w:rPr>
                <w:szCs w:val="20"/>
              </w:rPr>
              <w:t xml:space="preserve"> nie</w:t>
            </w:r>
          </w:p>
          <w:p w:rsidR="000A2FCD" w:rsidRPr="006F7A47" w:rsidRDefault="000A2FCD" w:rsidP="00F46A7C">
            <w:pPr>
              <w:pStyle w:val="FS2"/>
              <w:spacing w:before="2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Oferty można składać w odniesieniu do </w:t>
            </w:r>
            <w:r w:rsidRPr="006F7A47">
              <w:rPr>
                <w:szCs w:val="20"/>
              </w:rPr>
              <w:fldChar w:fldCharType="begin">
                <w:ffData>
                  <w:name w:val="Wybór346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4" w:name="Wybór346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4"/>
            <w:r w:rsidRPr="006F7A47">
              <w:rPr>
                <w:szCs w:val="20"/>
              </w:rPr>
              <w:t xml:space="preserve"> wszystkich części  </w:t>
            </w:r>
            <w:r w:rsidRPr="006F7A47">
              <w:rPr>
                <w:szCs w:val="20"/>
              </w:rPr>
              <w:fldChar w:fldCharType="begin">
                <w:ffData>
                  <w:name w:val="Wybór34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5" w:name="Wybór347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5"/>
            <w:r w:rsidRPr="006F7A47">
              <w:rPr>
                <w:szCs w:val="20"/>
              </w:rPr>
              <w:t xml:space="preserve"> maksymalnej liczby części: [ </w:t>
            </w:r>
            <w:r w:rsidRPr="006F7A47">
              <w:rPr>
                <w:color w:val="FF0000"/>
                <w:szCs w:val="20"/>
              </w:rPr>
              <w:t xml:space="preserve"> </w:t>
            </w:r>
            <w:r w:rsidRPr="006F7A47">
              <w:rPr>
                <w:szCs w:val="20"/>
              </w:rPr>
              <w:t xml:space="preserve">] </w:t>
            </w:r>
            <w:r w:rsidRPr="006F7A47">
              <w:rPr>
                <w:szCs w:val="20"/>
              </w:rPr>
              <w:fldChar w:fldCharType="begin">
                <w:ffData>
                  <w:name w:val="Wybór34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Wybór348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6"/>
            <w:r w:rsidRPr="006F7A47">
              <w:rPr>
                <w:szCs w:val="20"/>
              </w:rPr>
              <w:t xml:space="preserve">  tylko jednej części</w:t>
            </w: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100"/>
              <w:rPr>
                <w:rFonts w:eastAsia="HiraKakuPro-W3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4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" w:name="Wybór349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7"/>
            <w:r w:rsidRPr="006F7A47">
              <w:rPr>
                <w:sz w:val="20"/>
                <w:szCs w:val="20"/>
              </w:rPr>
              <w:t xml:space="preserve"> </w:t>
            </w:r>
            <w:r w:rsidRPr="006F7A47">
              <w:rPr>
                <w:rFonts w:eastAsia="HiraKakuPro-W3"/>
                <w:sz w:val="20"/>
                <w:szCs w:val="20"/>
              </w:rPr>
              <w:t xml:space="preserve">Maksymalna liczba części, które mogą zostać udzielone jednemu oferentowi: </w:t>
            </w:r>
            <w:r w:rsidRPr="006F7A47">
              <w:rPr>
                <w:sz w:val="20"/>
                <w:szCs w:val="20"/>
              </w:rPr>
              <w:t>[  ]</w:t>
            </w:r>
          </w:p>
          <w:p w:rsidR="000A2FCD" w:rsidRPr="006F7A47" w:rsidRDefault="000A2FCD" w:rsidP="00F46A7C">
            <w:pPr>
              <w:pStyle w:val="FS2"/>
              <w:spacing w:after="20"/>
              <w:rPr>
                <w:rFonts w:eastAsia="HiraKakuPro-W3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5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" w:name="Wybór350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8"/>
            <w:r w:rsidRPr="006F7A47">
              <w:rPr>
                <w:szCs w:val="20"/>
              </w:rPr>
              <w:t xml:space="preserve"> </w:t>
            </w:r>
            <w:r w:rsidRPr="006F7A47">
              <w:rPr>
                <w:rFonts w:eastAsia="HiraKakuPro-W3"/>
                <w:szCs w:val="20"/>
              </w:rPr>
              <w:t>Instytucja zamawiająca zastrzega sobie prawo do udzielenia łącznie następujących części lub grup części:</w:t>
            </w:r>
          </w:p>
          <w:p w:rsidR="000A2FCD" w:rsidRPr="006F7A47" w:rsidRDefault="000A2FCD" w:rsidP="00F46A7C">
            <w:pPr>
              <w:pStyle w:val="FS2"/>
              <w:spacing w:after="60"/>
              <w:rPr>
                <w:rFonts w:eastAsia="HiraKakuPro-W3"/>
                <w:szCs w:val="20"/>
              </w:rPr>
            </w:pPr>
          </w:p>
        </w:tc>
      </w:tr>
    </w:tbl>
    <w:p w:rsidR="00AD2FBE" w:rsidRPr="006F7A47" w:rsidRDefault="00AD2FBE" w:rsidP="00AD2FBE">
      <w:pPr>
        <w:pStyle w:val="Legenda"/>
        <w:spacing w:before="0" w:after="0"/>
        <w:ind w:left="0"/>
        <w:rPr>
          <w:sz w:val="20"/>
        </w:rPr>
      </w:pPr>
    </w:p>
    <w:p w:rsidR="00AD2FBE" w:rsidRPr="006F7A47" w:rsidRDefault="00AD2FBE" w:rsidP="00AD2FBE">
      <w:pPr>
        <w:spacing w:before="240" w:after="12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II.2) Opis</w:t>
      </w:r>
    </w:p>
    <w:tbl>
      <w:tblPr>
        <w:tblW w:w="99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6"/>
      </w:tblGrid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456A14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11316D">
              <w:trPr>
                <w:trHeight w:val="123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456A14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="00456A14" w:rsidRPr="006F7A47">
                    <w:rPr>
                      <w:i/>
                      <w:iCs w:val="0"/>
                      <w:szCs w:val="20"/>
                    </w:rPr>
                    <w:t xml:space="preserve"> 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9" w:name="Wybór1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9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0" w:name="Wybór1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4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11316D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11316D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1" w:name="Wybór1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1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2" w:name="Wybór1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3" w:name="Wybór15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4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4" w:name="Wybór1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4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>Opis opcji: Zamawiający zastrzega sobie prawo zamówienia mniejszej niż określone powyżej ilości produktów leczniczych w przypadku zmniejszeni a się jego zapotrzebowania, z tym że Zamawiający zakupi minimum 70 % ilości produktów leczniczych.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5" w:name="Wybór1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6" w:name="Wybór1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46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7" w:name="Wybór1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47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48" w:name="Wybór2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48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49" w:name="Wybór2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4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0" w:name="Wybór2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0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1" w:name="Wybór2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2" w:name="Wybór24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5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3" w:name="Wybór2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5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4" w:name="Wybór2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5" w:name="Wybór2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55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6" w:name="Wybór2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56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7" w:name="Wybór2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7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58" w:name="Wybór3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5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59" w:name="Wybór3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59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0" w:name="Wybór3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1" w:name="Wybór33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6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2" w:name="Wybór3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6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3" w:name="Wybór3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4" w:name="Wybór3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64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5" w:name="Wybór3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65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4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4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6" w:name="Wybór3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6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7" w:name="Wybór3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6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68" w:name="Wybór4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8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69" w:name="Wybór4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6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0" w:name="Wybór42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7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1" w:name="Wybór4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7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2" w:name="Wybór4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7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3" w:name="Wybór4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73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4" w:name="Wybór4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74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5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5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5" w:name="Wybór4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75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6" w:name="Wybór4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7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7" w:name="Wybór4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77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78" w:name="Wybór5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7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79" w:name="Wybór51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7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5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0" w:name="Wybór5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8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1" w:name="Wybór5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2" w:name="Wybór5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82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3" w:name="Wybór5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83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6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6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4" w:name="Wybór5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4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5" w:name="Wybór5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8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6" w:name="Wybór5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6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7" w:name="Wybór5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8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88" w:name="Wybór60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8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6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89" w:name="Wybór6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8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0" w:name="Wybór6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1" w:name="Wybór6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91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2" w:name="Wybór6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92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7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7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3" w:name="Wybór6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3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4" w:name="Wybór6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9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5" w:name="Wybór6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5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6" w:name="Wybór6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7" w:name="Wybór69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9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7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98" w:name="Wybór7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9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99" w:name="Wybór7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9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0" w:name="Wybór7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00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1" w:name="Wybór7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01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8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8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2" w:name="Wybór7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02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3" w:name="Wybór7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0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4" w:name="Wybór7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04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5" w:name="Wybór7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0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6" w:name="Wybór78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0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7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07" w:name="Wybór7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0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8" w:name="Wybór8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0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09" w:name="Wybór8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09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0" w:name="Wybór8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10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9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9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="00F46A7C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1" w:name="Wybór8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1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2" w:name="Wybór8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1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3" w:name="Wybór8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3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4" w:name="Wybór8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5" w:name="Wybór87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1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8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6" w:name="Wybór8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1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7" w:name="Wybór8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1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18" w:name="Wybór9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18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19" w:name="Wybór9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19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10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10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0" w:name="Wybór9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0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1" w:name="Wybór9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2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2" w:name="Wybór9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2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3" w:name="Wybór9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4" w:name="Wybór96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2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9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5" w:name="Wybór9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2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6" w:name="Wybór9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7" w:name="Wybór9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27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28" w:name="Wybór10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28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11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29" w:name="Wybór10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29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0" w:name="Wybór10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3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1" w:name="Wybór10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1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2" w:name="Wybór10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3" w:name="Wybór105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3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0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4" w:name="Wybór10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3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5" w:name="Wybór10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6" w:name="Wybór10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36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7" w:name="Wybór10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37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12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12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38" w:name="Wybór11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38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39" w:name="Wybór11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3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0" w:name="Wybór11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0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1" w:name="Wybór11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2" w:name="Wybór114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4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1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3" w:name="Wybór11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4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4" w:name="Wybór11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5" w:name="Wybór11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45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6" w:name="Wybór11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46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13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13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7" w:name="Wybór11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7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48" w:name="Wybór12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4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49" w:name="Wybór12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49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0" w:name="Wybór12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1" w:name="Wybór123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5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2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2" w:name="Wybór12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5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3" w:name="Wybór12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4" w:name="Wybór12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54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5" w:name="Wybór12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55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14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14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6" w:name="Wybór12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6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7" w:name="Wybór12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5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58" w:name="Wybór13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8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59" w:name="Wybór13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5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0" w:name="Wybór132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6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3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1" w:name="Wybór13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6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2" w:name="Wybór13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6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3" w:name="Wybór13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63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4" w:name="Wybór13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64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15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15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5" w:name="Wybór13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65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6" w:name="Wybór13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6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7" w:name="Wybór13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67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68" w:name="Wybór14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6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69" w:name="Wybór141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6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4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0" w:name="Wybór14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7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1" w:name="Wybór14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4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2" w:name="Wybór14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72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4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3" w:name="Wybór14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73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16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16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4" w:name="Wybór14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4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4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5" w:name="Wybór14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7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6" w:name="Wybór14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6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4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7" w:name="Wybór14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7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5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78" w:name="Wybór150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7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5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79" w:name="Wybór15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7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0" w:name="Wybór15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5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1" w:name="Wybór15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81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5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2" w:name="Wybór15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82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17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17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5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3" w:name="Wybór15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3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5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4" w:name="Wybór15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8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5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5" w:name="Wybór15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5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5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6" w:name="Wybór15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5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7" w:name="Wybór159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8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6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88" w:name="Wybór16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8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89" w:name="Wybór16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8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6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0" w:name="Wybór16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90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6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1" w:name="Wybór16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91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18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18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6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2" w:name="Wybór16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92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6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3" w:name="Wybór16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9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6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4" w:name="Wybór16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94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6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5" w:name="Wybór16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9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6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6" w:name="Wybór168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19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6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197" w:name="Wybór16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19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8" w:name="Wybór17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19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7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199" w:name="Wybór17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199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7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0" w:name="Wybór17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00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19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19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="003A0330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1" w:name="Wybór17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1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7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2" w:name="Wybór17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0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3" w:name="Wybór17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3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4" w:name="Wybór17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7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5" w:name="Wybór177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0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7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6" w:name="Wybór17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0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7" w:name="Wybór17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0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8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08" w:name="Wybór18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08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8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09" w:name="Wybór18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09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20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20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8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0" w:name="Wybór18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0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8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1" w:name="Wybór18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1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8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2" w:name="Wybór18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2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8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3" w:name="Wybór18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8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4" w:name="Wybór186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1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8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5" w:name="Wybór18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1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6" w:name="Wybór18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8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7" w:name="Wybór18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17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9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18" w:name="Wybór19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18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21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9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19" w:name="Wybór19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19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9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0" w:name="Wybór19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2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9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1" w:name="Wybór19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1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9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2" w:name="Wybór19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19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3" w:name="Wybór195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2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19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4" w:name="Wybór19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2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1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5" w:name="Wybór19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9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6" w:name="Wybór19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26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19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7" w:name="Wybór19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27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22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22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28" w:name="Wybór20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28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0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29" w:name="Wybór20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2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0" w:name="Wybór20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0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1" w:name="Wybór20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0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2" w:name="Wybór204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3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0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3" w:name="Wybór20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3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4" w:name="Wybór20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0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5" w:name="Wybór20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35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0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6" w:name="Wybór20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36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23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23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0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7" w:name="Wybór20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7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1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38" w:name="Wybór21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3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1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39" w:name="Wybór21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39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1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0" w:name="Wybór21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1" w:name="Wybór213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4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1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2" w:name="Wybór21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4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3" w:name="Wybór21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4" w:name="Wybór21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44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1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5" w:name="Wybór21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45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24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24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C80E6E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6" w:name="Wybór21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6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1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7" w:name="Wybór21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4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48" w:name="Wybór22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8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49" w:name="Wybór22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4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2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0" w:name="Wybór222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5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2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1" w:name="Wybór22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5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2" w:name="Wybór22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5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2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3" w:name="Wybór22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53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2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4" w:name="Wybór22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54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25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25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="00FD16B1"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5" w:name="Wybór22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55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2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6" w:name="Wybór22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5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2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7" w:name="Wybór22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57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58" w:name="Wybór23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5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3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59" w:name="Wybór231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5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3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0" w:name="Wybór23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6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1" w:name="Wybór23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3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2" w:name="Wybór23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62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3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3" w:name="Wybór23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63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26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26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4" w:name="Wybór23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4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3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5" w:name="Wybór23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6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6" w:name="Wybór23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6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3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7" w:name="Wybór23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6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4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68" w:name="Wybór240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6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4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69" w:name="Wybór24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6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0" w:name="Wybór24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4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1" w:name="Wybór24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71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4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2" w:name="Wybór24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72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27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27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4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3" w:name="Wybór24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3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4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4" w:name="Wybór24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7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4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5" w:name="Wybór24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5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4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6" w:name="Wybór24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4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7" w:name="Wybór249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7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5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78" w:name="Wybór25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7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5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79" w:name="Wybór25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7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5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0" w:name="Wybór25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80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5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1" w:name="Wybór25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81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28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28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5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2" w:name="Wybór25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82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5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3" w:name="Wybór25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8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5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4" w:name="Wybór25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84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5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5" w:name="Wybór25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8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5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6" w:name="Wybór258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8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5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87" w:name="Wybór25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8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8" w:name="Wybór26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8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6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89" w:name="Wybór26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89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6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0" w:name="Wybór26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90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29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29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1" w:name="Wybór26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1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6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2" w:name="Wybór26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9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3" w:name="Wybór26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3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4" w:name="Wybór26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6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5" w:name="Wybór267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29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6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6" w:name="Wybór26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29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6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7" w:name="Wybór26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29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7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298" w:name="Wybór27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98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7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299" w:name="Wybór271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299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30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30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7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0" w:name="Wybór27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0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7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1" w:name="Wybór27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0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7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2" w:name="Wybór27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2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7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3" w:name="Wybór27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3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7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4" w:name="Wybór276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0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7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5" w:name="Wybór27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0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7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6" w:name="Wybór27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6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7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7" w:name="Wybór27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07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8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08" w:name="Wybór280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08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31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31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8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9" w:name="Wybór28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09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8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0" w:name="Wybór28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1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8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1" w:name="Wybór28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1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8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2" w:name="Wybór28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2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8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3" w:name="Wybór285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1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8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4" w:name="Wybór28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1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8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5" w:name="Wybór28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5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8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6" w:name="Wybór28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16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8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7" w:name="Wybór289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17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32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32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8" w:name="Wybór29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18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9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19" w:name="Wybór29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1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0" w:name="Wybór29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0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1" w:name="Wybór29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1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29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2" w:name="Wybór294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2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29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3" w:name="Wybór295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2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4" w:name="Wybór29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4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9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5" w:name="Wybór29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25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29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6" w:name="Wybór298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26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33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33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29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7" w:name="Wybór29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7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0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28" w:name="Wybór30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2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0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29" w:name="Wybór30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29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0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0" w:name="Wybór30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0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0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1" w:name="Wybór303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3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0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2" w:name="Wybór304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3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0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3" w:name="Wybór30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3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0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4" w:name="Wybór30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34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0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5" w:name="Wybór307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35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34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34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Wartość bez VAT:</w:t>
                  </w:r>
                  <w:r w:rsidRPr="006F7A47">
                    <w:rPr>
                      <w:bCs w:val="0"/>
                      <w:szCs w:val="20"/>
                    </w:rPr>
                    <w:t xml:space="preserve"> 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  <w:r w:rsidRPr="006F7A47">
                    <w:rPr>
                      <w:i/>
                      <w:iCs w:val="0"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 w dniach:  </w:t>
                  </w:r>
                </w:p>
                <w:p w:rsidR="000A2FCD" w:rsidRPr="006F7A47" w:rsidRDefault="000A2FCD" w:rsidP="00F46A7C">
                  <w:pPr>
                    <w:pStyle w:val="FS2"/>
                    <w:rPr>
                      <w:i/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</w:p>
                <w:p w:rsidR="000A2FCD" w:rsidRPr="006F7A47" w:rsidRDefault="000A2FCD" w:rsidP="00F46A7C">
                  <w:pPr>
                    <w:pStyle w:val="FS2"/>
                    <w:spacing w:after="12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Początek: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  <w:r w:rsidRPr="006F7A47">
                    <w:rPr>
                      <w:szCs w:val="20"/>
                    </w:rPr>
                    <w:t xml:space="preserve"> / Koniec:  </w:t>
                  </w:r>
                  <w:r w:rsidRPr="006F7A47">
                    <w:rPr>
                      <w:i/>
                      <w:iCs w:val="0"/>
                      <w:szCs w:val="20"/>
                    </w:rPr>
                    <w:t>(dd/mm/rrrr)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0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6" w:name="Wybór30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6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0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7" w:name="Wybór309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3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38" w:name="Wybór31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8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39" w:name="Wybór31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39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0" w:name="Wybór312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4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1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1" w:name="Wybór313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4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2" w:name="Wybór314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42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1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3" w:name="Wybór31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43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1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4" w:name="Wybór316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44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35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35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295E42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Okres w miesiącach: 24 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5" w:name="Wybór31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45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1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6" w:name="Wybór318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4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1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7" w:name="Wybór31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47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48" w:name="Wybór320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48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2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49" w:name="Wybór321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4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22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0" w:name="Wybór322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5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1" w:name="Wybór323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1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2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2" w:name="Wybór32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52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25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3" w:name="Wybór325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53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36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36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lastRenderedPageBreak/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lastRenderedPageBreak/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7A4007">
                  <w:pPr>
                    <w:pStyle w:val="FS2"/>
                    <w:rPr>
                      <w:i/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>Okres w miesiącach: 2</w:t>
                  </w:r>
                  <w:r w:rsidR="007A4007" w:rsidRPr="006F7A47">
                    <w:rPr>
                      <w:szCs w:val="20"/>
                    </w:rPr>
                    <w:t>4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4" w:name="Wybór326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4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27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5" w:name="Wybór327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55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6" w:name="Wybór32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6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29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7" w:name="Wybór329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57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3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58" w:name="Wybór330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5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31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59" w:name="Wybór331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5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3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0" w:name="Wybór332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0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3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1" w:name="Wybór33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61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34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2" w:name="Wybór334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62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  <w:tr w:rsidR="000A2FCD" w:rsidRPr="006F7A47" w:rsidTr="000A2FCD">
        <w:trPr>
          <w:trHeight w:val="70"/>
        </w:trPr>
        <w:tc>
          <w:tcPr>
            <w:tcW w:w="9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9856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V w:val="single" w:sz="12" w:space="0" w:color="auto"/>
              </w:tblBorders>
              <w:tblCellMar>
                <w:left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735"/>
              <w:gridCol w:w="3121"/>
            </w:tblGrid>
            <w:tr w:rsidR="000A2FCD" w:rsidRPr="006F7A47" w:rsidTr="00F46A7C">
              <w:trPr>
                <w:trHeight w:val="267"/>
              </w:trPr>
              <w:tc>
                <w:tcPr>
                  <w:tcW w:w="673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lastRenderedPageBreak/>
                    <w:t xml:space="preserve">II.2.1) Nazwa: </w:t>
                  </w:r>
                  <w:r w:rsidRPr="006F7A47">
                    <w:rPr>
                      <w:bCs w:val="0"/>
                      <w:szCs w:val="20"/>
                    </w:rPr>
                    <w:t>Grupa nr 37</w:t>
                  </w:r>
                </w:p>
              </w:tc>
              <w:tc>
                <w:tcPr>
                  <w:tcW w:w="31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Część nr: </w:t>
                  </w:r>
                  <w:r w:rsidRPr="006F7A47">
                    <w:rPr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b/>
                      <w:szCs w:val="20"/>
                    </w:rPr>
                    <w:t>37</w:t>
                  </w:r>
                </w:p>
              </w:tc>
            </w:tr>
            <w:tr w:rsidR="000A2FCD" w:rsidRPr="006F7A47" w:rsidTr="00F46A7C">
              <w:trPr>
                <w:trHeight w:val="136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 xml:space="preserve">II.2.2) Dodatkowy kod lub kody CPV </w:t>
                  </w:r>
                  <w:r w:rsidRPr="006F7A47">
                    <w:rPr>
                      <w:b/>
                      <w:bCs w:val="0"/>
                      <w:szCs w:val="20"/>
                      <w:vertAlign w:val="superscript"/>
                    </w:rPr>
                    <w:t>2</w:t>
                  </w:r>
                  <w:r w:rsidRPr="006F7A47">
                    <w:rPr>
                      <w:b/>
                      <w:bCs w:val="0"/>
                      <w:szCs w:val="20"/>
                    </w:rPr>
                    <w:t xml:space="preserve"> 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710"/>
                    <w:gridCol w:w="4814"/>
                  </w:tblGrid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spacing w:before="40" w:after="40"/>
                          <w:rPr>
                            <w:bCs w:val="0"/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Główny kod CPV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</w:t>
                        </w:r>
                      </w:p>
                    </w:tc>
                    <w:tc>
                      <w:tcPr>
                        <w:tcW w:w="4814" w:type="dxa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bCs w:val="0"/>
                            <w:szCs w:val="20"/>
                          </w:rPr>
                          <w:t xml:space="preserve">Uzupełniający kod CPV: </w:t>
                        </w:r>
                        <w:r w:rsidRPr="006F7A47">
                          <w:rPr>
                            <w:bCs w:val="0"/>
                            <w:szCs w:val="20"/>
                            <w:vertAlign w:val="superscript"/>
                          </w:rPr>
                          <w:t>1,2</w:t>
                        </w:r>
                        <w:r w:rsidRPr="006F7A47">
                          <w:rPr>
                            <w:bCs w:val="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0A2FCD" w:rsidRPr="006F7A47" w:rsidTr="00F46A7C">
                    <w:trPr>
                      <w:cantSplit/>
                    </w:trPr>
                    <w:tc>
                      <w:tcPr>
                        <w:tcW w:w="471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  <w:r w:rsidRPr="006F7A47">
                          <w:rPr>
                            <w:szCs w:val="20"/>
                          </w:rPr>
                          <w:t>33141000-0</w:t>
                        </w:r>
                      </w:p>
                    </w:tc>
                    <w:tc>
                      <w:tcPr>
                        <w:tcW w:w="481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ab/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0"/>
                    <w:gridCol w:w="5924"/>
                  </w:tblGrid>
                  <w:tr w:rsidR="000A2FCD" w:rsidRPr="006F7A47" w:rsidTr="00F46A7C">
                    <w:trPr>
                      <w:cantSplit/>
                      <w:trHeight w:val="529"/>
                    </w:trPr>
                    <w:tc>
                      <w:tcPr>
                        <w:tcW w:w="3600" w:type="dxa"/>
                        <w:vAlign w:val="center"/>
                        <w:hideMark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  <w:tc>
                      <w:tcPr>
                        <w:tcW w:w="5924" w:type="dxa"/>
                        <w:vAlign w:val="center"/>
                      </w:tcPr>
                      <w:p w:rsidR="000A2FCD" w:rsidRPr="006F7A47" w:rsidRDefault="000A2FCD" w:rsidP="00F46A7C">
                        <w:pPr>
                          <w:pStyle w:val="FS2"/>
                          <w:rPr>
                            <w:szCs w:val="20"/>
                          </w:rPr>
                        </w:pPr>
                      </w:p>
                    </w:tc>
                  </w:tr>
                </w:tbl>
                <w:p w:rsidR="000A2FCD" w:rsidRPr="006F7A47" w:rsidRDefault="000A2FCD" w:rsidP="00F46A7C">
                  <w:pPr>
                    <w:pStyle w:val="FS2"/>
                    <w:spacing w:before="120" w:after="120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4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II.2.3) Miejsce świadczenia usług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Kod NUTS: </w:t>
                  </w:r>
                  <w:r w:rsidRPr="006F7A47">
                    <w:rPr>
                      <w:bCs w:val="0"/>
                      <w:szCs w:val="20"/>
                      <w:vertAlign w:val="superscript"/>
                    </w:rPr>
                    <w:t>1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PL213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Główne miejsce lub lokalizacja realizacji: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Szpital Specjalistyczny im. Stefana Żeromskiego w Krakowie</w:t>
                  </w:r>
                </w:p>
              </w:tc>
            </w:tr>
            <w:tr w:rsidR="000A2FCD" w:rsidRPr="006F7A47" w:rsidTr="00F46A7C">
              <w:trPr>
                <w:trHeight w:val="67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 2.4) Opis zamówienia: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zgodnie z załącznikiem nr 1 do SIWZ.</w:t>
                  </w:r>
                </w:p>
              </w:tc>
            </w:tr>
            <w:tr w:rsidR="000A2FCD" w:rsidRPr="006F7A47" w:rsidTr="00F46A7C">
              <w:trPr>
                <w:trHeight w:val="28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bCs w:val="0"/>
                      <w:szCs w:val="20"/>
                    </w:rPr>
                  </w:pPr>
                  <w:r w:rsidRPr="006F7A47">
                    <w:rPr>
                      <w:b/>
                      <w:bCs w:val="0"/>
                      <w:szCs w:val="20"/>
                    </w:rPr>
                    <w:t>II.2.5) Kryteria udzielenia zamówienia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>Nazwa: – Waga: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Cs w:val="0"/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lastRenderedPageBreak/>
                    <w:t>Cena - 100%</w:t>
                  </w:r>
                </w:p>
              </w:tc>
            </w:tr>
            <w:tr w:rsidR="000A2FCD" w:rsidRPr="006F7A47" w:rsidTr="00F46A7C">
              <w:trPr>
                <w:trHeight w:val="11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lastRenderedPageBreak/>
                    <w:t>II.2.6) Szacunkowa wartość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Wartość bez VAT: </w:t>
                  </w:r>
                  <w:r w:rsidRPr="006F7A47">
                    <w:rPr>
                      <w:bCs w:val="0"/>
                      <w:szCs w:val="20"/>
                    </w:rPr>
                    <w:t>Waluta: PLN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ind w:right="110"/>
                    <w:jc w:val="both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(w przypadku umów ramowych lub dynamicznego systemu zakupów – szacunkowa całkowita maksymalna wartość w całym okresie obowiązywania tej części)</w:t>
                  </w:r>
                </w:p>
              </w:tc>
            </w:tr>
            <w:tr w:rsidR="000A2FCD" w:rsidRPr="006F7A47" w:rsidTr="00F46A7C">
              <w:trPr>
                <w:trHeight w:val="1689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II.2.7) Okres obowiązywania zamówienia, umowy ramowej lub dynamicznego systemu zakupów</w:t>
                  </w:r>
                </w:p>
                <w:p w:rsidR="000A2FCD" w:rsidRPr="006F7A47" w:rsidRDefault="000A2FCD" w:rsidP="008A2504">
                  <w:pPr>
                    <w:pStyle w:val="FS2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Okres w miesiącach: 24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Niniejsze zamówienie podlega wznowieniu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35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3" w:name="Wybór335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3"/>
                  <w:r w:rsidRPr="006F7A47">
                    <w:rPr>
                      <w:iCs w:val="0"/>
                      <w:szCs w:val="20"/>
                    </w:rPr>
                    <w:t xml:space="preserve"> 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36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4" w:name="Wybór336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64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wznowień: </w:t>
                  </w:r>
                </w:p>
                <w:p w:rsidR="000A2FCD" w:rsidRPr="006F7A47" w:rsidRDefault="000A2FCD" w:rsidP="00F46A7C">
                  <w:pPr>
                    <w:pStyle w:val="FS2"/>
                    <w:spacing w:before="60" w:after="80"/>
                    <w:jc w:val="both"/>
                    <w:rPr>
                      <w:color w:val="FF0000"/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128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i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 xml:space="preserve">II.2.9 Informacje o ograniczeniu liczby zaproszonych kandydatów </w:t>
                  </w:r>
                  <w:r w:rsidRPr="006F7A47">
                    <w:rPr>
                      <w:i/>
                      <w:szCs w:val="20"/>
                    </w:rPr>
                    <w:t>(z wyjątkiem procedur otwartych)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Przewidywana liczba kandydatów: [ </w:t>
                  </w:r>
                  <w:r w:rsidRPr="006F7A47">
                    <w:rPr>
                      <w:color w:val="000000"/>
                      <w:szCs w:val="20"/>
                    </w:rPr>
                    <w:t xml:space="preserve"> </w:t>
                  </w:r>
                  <w:r w:rsidRPr="006F7A47">
                    <w:rPr>
                      <w:szCs w:val="20"/>
                    </w:rPr>
                    <w:t>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szCs w:val="20"/>
                    </w:rPr>
                  </w:pPr>
                  <w:r w:rsidRPr="006F7A47">
                    <w:rPr>
                      <w:i/>
                      <w:szCs w:val="20"/>
                    </w:rPr>
                    <w:t>albo</w:t>
                  </w:r>
                  <w:r w:rsidRPr="006F7A47">
                    <w:rPr>
                      <w:szCs w:val="20"/>
                    </w:rPr>
                    <w:t xml:space="preserve"> Przewidywana minimalna liczba: 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 Maksymalna liczba: </w:t>
                  </w:r>
                  <w:r w:rsidRPr="006F7A47">
                    <w:rPr>
                      <w:szCs w:val="20"/>
                      <w:vertAlign w:val="superscript"/>
                    </w:rPr>
                    <w:t xml:space="preserve">2 </w:t>
                  </w:r>
                  <w:r w:rsidRPr="006F7A47">
                    <w:rPr>
                      <w:szCs w:val="20"/>
                    </w:rPr>
                    <w:t xml:space="preserve">[ </w:t>
                  </w:r>
                  <w:r w:rsidRPr="006F7A47">
                    <w:rPr>
                      <w:color w:val="000000"/>
                      <w:szCs w:val="20"/>
                    </w:rPr>
                    <w:t>0</w:t>
                  </w:r>
                  <w:r w:rsidRPr="006F7A47">
                    <w:rPr>
                      <w:szCs w:val="20"/>
                    </w:rPr>
                    <w:t xml:space="preserve"> ]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40"/>
                    <w:jc w:val="both"/>
                    <w:rPr>
                      <w:szCs w:val="20"/>
                    </w:rPr>
                  </w:pPr>
                  <w:r w:rsidRPr="006F7A47">
                    <w:rPr>
                      <w:szCs w:val="20"/>
                    </w:rPr>
                    <w:t>Obiektywne kryteria wyboru ograniczonej liczby kandydatów: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jc w:val="both"/>
                    <w:rPr>
                      <w:szCs w:val="20"/>
                    </w:rPr>
                  </w:pPr>
                </w:p>
              </w:tc>
            </w:tr>
            <w:tr w:rsidR="000A2FCD" w:rsidRPr="006F7A47" w:rsidTr="00F46A7C">
              <w:trPr>
                <w:trHeight w:val="31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II.2.10 Informacje o ofertach wariantowych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Dopuszcza się składanie ofert wariantowych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3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5" w:name="Wybór337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5"/>
                  <w:r w:rsidRPr="006F7A47">
                    <w:rPr>
                      <w:szCs w:val="20"/>
                    </w:rPr>
                    <w:t xml:space="preserve"> tak </w:t>
                  </w: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38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6" w:name="Wybór338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6"/>
                  <w:r w:rsidRPr="006F7A47">
                    <w:rPr>
                      <w:iCs w:val="0"/>
                      <w:szCs w:val="20"/>
                    </w:rPr>
                    <w:t xml:space="preserve"> nie</w:t>
                  </w:r>
                </w:p>
              </w:tc>
            </w:tr>
            <w:tr w:rsidR="000A2FCD" w:rsidRPr="006F7A47" w:rsidTr="00F46A7C">
              <w:trPr>
                <w:trHeight w:val="324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II.2.11 Informacje o opcjach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szCs w:val="20"/>
                    </w:rPr>
                  </w:pPr>
                  <w:r w:rsidRPr="006F7A47">
                    <w:rPr>
                      <w:bCs w:val="0"/>
                      <w:szCs w:val="20"/>
                    </w:rPr>
                    <w:t xml:space="preserve">Opcje </w:t>
                  </w:r>
                  <w:r w:rsidRPr="006F7A47">
                    <w:rPr>
                      <w:bCs w:val="0"/>
                      <w:szCs w:val="20"/>
                    </w:rPr>
                    <w:fldChar w:fldCharType="begin">
                      <w:ffData>
                        <w:name w:val="Wybór33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7" w:name="Wybór339"/>
                  <w:r w:rsidRPr="006F7A47">
                    <w:rPr>
                      <w:b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bCs w:val="0"/>
                      <w:szCs w:val="20"/>
                    </w:rPr>
                  </w:r>
                  <w:r w:rsidR="007841DC">
                    <w:rPr>
                      <w:bCs w:val="0"/>
                      <w:szCs w:val="20"/>
                    </w:rPr>
                    <w:fldChar w:fldCharType="separate"/>
                  </w:r>
                  <w:r w:rsidRPr="006F7A47">
                    <w:rPr>
                      <w:bCs w:val="0"/>
                      <w:szCs w:val="20"/>
                    </w:rPr>
                    <w:fldChar w:fldCharType="end"/>
                  </w:r>
                  <w:bookmarkEnd w:id="367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 xml:space="preserve">tak </w:t>
                  </w:r>
                  <w:r w:rsidRPr="006F7A47">
                    <w:rPr>
                      <w:iCs w:val="0"/>
                      <w:szCs w:val="20"/>
                    </w:rPr>
                    <w:fldChar w:fldCharType="begin">
                      <w:ffData>
                        <w:name w:val="Wybór340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68" w:name="Wybór340"/>
                  <w:r w:rsidRPr="006F7A47">
                    <w:rPr>
                      <w:iCs w:val="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iCs w:val="0"/>
                      <w:szCs w:val="20"/>
                    </w:rPr>
                  </w:r>
                  <w:r w:rsidR="007841DC">
                    <w:rPr>
                      <w:iCs w:val="0"/>
                      <w:szCs w:val="20"/>
                    </w:rPr>
                    <w:fldChar w:fldCharType="separate"/>
                  </w:r>
                  <w:r w:rsidRPr="006F7A47">
                    <w:rPr>
                      <w:iCs w:val="0"/>
                      <w:szCs w:val="20"/>
                    </w:rPr>
                    <w:fldChar w:fldCharType="end"/>
                  </w:r>
                  <w:bookmarkEnd w:id="368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iCs w:val="0"/>
                      <w:szCs w:val="20"/>
                    </w:rPr>
                    <w:t>nie</w:t>
                  </w:r>
                </w:p>
                <w:p w:rsidR="000A2FCD" w:rsidRPr="006F7A47" w:rsidRDefault="000A2FCD" w:rsidP="00F46A7C">
                  <w:pPr>
                    <w:pStyle w:val="FS2"/>
                    <w:spacing w:after="80"/>
                    <w:rPr>
                      <w:iCs w:val="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Opis opcji: </w:t>
                  </w:r>
                </w:p>
              </w:tc>
            </w:tr>
            <w:tr w:rsidR="000A2FCD" w:rsidRPr="006F7A47" w:rsidTr="00F46A7C">
              <w:trPr>
                <w:trHeight w:val="240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II.2.12 Informacje na temat katalogów elektronicznych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fldChar w:fldCharType="begin">
                      <w:ffData>
                        <w:name w:val="Wybór34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69" w:name="Wybór341"/>
                  <w:r w:rsidRPr="006F7A47">
                    <w:rPr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Cs w:val="20"/>
                    </w:rPr>
                  </w:r>
                  <w:r w:rsidR="007841DC">
                    <w:rPr>
                      <w:szCs w:val="20"/>
                    </w:rPr>
                    <w:fldChar w:fldCharType="separate"/>
                  </w:r>
                  <w:r w:rsidRPr="006F7A47">
                    <w:rPr>
                      <w:szCs w:val="20"/>
                    </w:rPr>
                    <w:fldChar w:fldCharType="end"/>
                  </w:r>
                  <w:bookmarkEnd w:id="369"/>
                  <w:r w:rsidRPr="006F7A47">
                    <w:rPr>
                      <w:szCs w:val="20"/>
                    </w:rPr>
                    <w:t xml:space="preserve"> </w:t>
                  </w:r>
                  <w:r w:rsidRPr="006F7A47">
                    <w:rPr>
                      <w:rFonts w:eastAsia="HiraKakuPro-W3"/>
                      <w:szCs w:val="20"/>
                    </w:rPr>
                    <w:t>Oferty należy składać w postaci katalogów elektronicznych lub muszą zawierać katalog elektroniczny</w:t>
                  </w:r>
                </w:p>
              </w:tc>
            </w:tr>
            <w:tr w:rsidR="000A2FCD" w:rsidRPr="006F7A47" w:rsidTr="00F46A7C">
              <w:trPr>
                <w:trHeight w:val="195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II.2.13 Informacje o funduszach Unii Europejskiej</w:t>
                  </w:r>
                </w:p>
                <w:p w:rsidR="000A2FCD" w:rsidRPr="006F7A47" w:rsidRDefault="000A2FCD" w:rsidP="00F46A7C">
                  <w:pPr>
                    <w:autoSpaceDE w:val="0"/>
                    <w:autoSpaceDN w:val="0"/>
                    <w:adjustRightInd w:val="0"/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t>Zamówienie dotyczy projektu/programu finansowanego ze środków Unii Europejskiej</w:t>
                  </w:r>
                </w:p>
                <w:p w:rsidR="000A2FCD" w:rsidRPr="006F7A47" w:rsidRDefault="000A2FCD" w:rsidP="00F46A7C">
                  <w:pPr>
                    <w:rPr>
                      <w:sz w:val="20"/>
                      <w:szCs w:val="20"/>
                    </w:rPr>
                  </w:pP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70" w:name="Wybór342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70"/>
                  <w:r w:rsidRPr="006F7A47">
                    <w:rPr>
                      <w:sz w:val="20"/>
                      <w:szCs w:val="20"/>
                    </w:rPr>
                    <w:t xml:space="preserve"> tak </w:t>
                  </w:r>
                  <w:r w:rsidRPr="006F7A47">
                    <w:rPr>
                      <w:sz w:val="20"/>
                      <w:szCs w:val="20"/>
                    </w:rPr>
                    <w:fldChar w:fldCharType="begin">
                      <w:ffData>
                        <w:name w:val="Wybór343"/>
                        <w:enabled/>
                        <w:calcOnExit w:val="0"/>
                        <w:checkBox>
                          <w:sizeAuto/>
                          <w:default w:val="0"/>
                          <w:checked/>
                        </w:checkBox>
                      </w:ffData>
                    </w:fldChar>
                  </w:r>
                  <w:bookmarkStart w:id="371" w:name="Wybór343"/>
                  <w:r w:rsidRPr="006F7A47">
                    <w:rPr>
                      <w:sz w:val="20"/>
                      <w:szCs w:val="20"/>
                    </w:rPr>
                    <w:instrText xml:space="preserve"> FORMCHECKBOX </w:instrText>
                  </w:r>
                  <w:r w:rsidR="007841DC">
                    <w:rPr>
                      <w:sz w:val="20"/>
                      <w:szCs w:val="20"/>
                    </w:rPr>
                  </w:r>
                  <w:r w:rsidR="007841DC">
                    <w:rPr>
                      <w:sz w:val="20"/>
                      <w:szCs w:val="20"/>
                    </w:rPr>
                    <w:fldChar w:fldCharType="separate"/>
                  </w:r>
                  <w:r w:rsidRPr="006F7A47">
                    <w:rPr>
                      <w:sz w:val="20"/>
                      <w:szCs w:val="20"/>
                    </w:rPr>
                    <w:fldChar w:fldCharType="end"/>
                  </w:r>
                  <w:bookmarkEnd w:id="371"/>
                  <w:r w:rsidRPr="006F7A47">
                    <w:rPr>
                      <w:sz w:val="20"/>
                      <w:szCs w:val="20"/>
                    </w:rPr>
                    <w:t xml:space="preserve"> nie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color w:val="FF0000"/>
                      <w:szCs w:val="20"/>
                    </w:rPr>
                  </w:pPr>
                  <w:r w:rsidRPr="006F7A47">
                    <w:rPr>
                      <w:szCs w:val="20"/>
                    </w:rPr>
                    <w:t xml:space="preserve">Numer identyfikacyjny projektu: </w:t>
                  </w:r>
                </w:p>
              </w:tc>
            </w:tr>
            <w:tr w:rsidR="000A2FCD" w:rsidRPr="006F7A47" w:rsidTr="00F46A7C">
              <w:trPr>
                <w:trHeight w:val="157"/>
              </w:trPr>
              <w:tc>
                <w:tcPr>
                  <w:tcW w:w="985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b/>
                      <w:szCs w:val="20"/>
                    </w:rPr>
                  </w:pPr>
                  <w:r w:rsidRPr="006F7A47">
                    <w:rPr>
                      <w:b/>
                      <w:szCs w:val="20"/>
                    </w:rPr>
                    <w:t>II.2.14 Informacje dodatkowe:</w:t>
                  </w:r>
                </w:p>
                <w:p w:rsidR="000A2FCD" w:rsidRPr="006F7A47" w:rsidRDefault="000A2FCD" w:rsidP="00F46A7C">
                  <w:pPr>
                    <w:pStyle w:val="FS2"/>
                    <w:spacing w:before="80" w:after="80"/>
                    <w:jc w:val="both"/>
                    <w:rPr>
                      <w:szCs w:val="20"/>
                    </w:rPr>
                  </w:pPr>
                </w:p>
              </w:tc>
            </w:tr>
          </w:tbl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</w:tbl>
    <w:p w:rsidR="00AD2FBE" w:rsidRPr="006F7A47" w:rsidRDefault="00AD2FBE" w:rsidP="00AD2FBE">
      <w:pPr>
        <w:pStyle w:val="sekcje"/>
        <w:spacing w:before="240" w:after="240"/>
        <w:rPr>
          <w:sz w:val="20"/>
          <w:lang w:val="pl-PL"/>
        </w:rPr>
      </w:pPr>
      <w:r w:rsidRPr="006F7A47">
        <w:rPr>
          <w:sz w:val="20"/>
          <w:lang w:val="pl-PL"/>
        </w:rPr>
        <w:lastRenderedPageBreak/>
        <w:t>Sekcja III: Informacje o charakterze prawnym, ekonomicznym, finansowym i technicznym</w:t>
      </w:r>
    </w:p>
    <w:p w:rsidR="00AD2FBE" w:rsidRPr="006F7A47" w:rsidRDefault="00AD2FBE" w:rsidP="00AD2FBE">
      <w:pPr>
        <w:spacing w:after="12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III.1) Warunki Udziału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:rsidRPr="006F7A47" w:rsidTr="00AD2FBE">
        <w:trPr>
          <w:trHeight w:val="56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B2044" w:rsidRPr="006F7A47" w:rsidRDefault="00AD2FBE" w:rsidP="00A71246">
            <w:pPr>
              <w:pStyle w:val="FS2"/>
              <w:spacing w:before="100" w:after="100"/>
              <w:ind w:right="102"/>
              <w:jc w:val="both"/>
              <w:rPr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III.1.1) Zdolność do prowadzenia działalności zawodowej, w tym wymogi związane z wpisem do rejestru zawodowego lub handlowego</w:t>
            </w:r>
          </w:p>
        </w:tc>
      </w:tr>
      <w:tr w:rsidR="00AD2FBE" w:rsidRPr="006F7A47" w:rsidTr="00AD2FBE">
        <w:trPr>
          <w:trHeight w:val="118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right="102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III.1.2) Sytuacja ekonomiczna i finansowa:</w:t>
            </w:r>
          </w:p>
          <w:p w:rsidR="00AD2FBE" w:rsidRPr="006F7A47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eastAsia="HiraKakuPro-W3"/>
                <w:sz w:val="20"/>
                <w:szCs w:val="20"/>
              </w:rPr>
            </w:pPr>
            <w:r w:rsidRPr="006F7A47">
              <w:rPr>
                <w:rFonts w:eastAsia="HiraKakuPro-W3"/>
                <w:sz w:val="20"/>
                <w:szCs w:val="20"/>
              </w:rPr>
              <w:t>Kryteria kwalifikacji zgodnie z dokumentami zamówienia</w:t>
            </w:r>
          </w:p>
          <w:p w:rsidR="00AD2FBE" w:rsidRPr="006F7A47" w:rsidRDefault="00AD2FBE" w:rsidP="00A71246">
            <w:pPr>
              <w:autoSpaceDE w:val="0"/>
              <w:autoSpaceDN w:val="0"/>
              <w:adjustRightInd w:val="0"/>
              <w:spacing w:before="100"/>
              <w:ind w:right="102"/>
              <w:rPr>
                <w:rFonts w:eastAsia="HiraKakuPro-W3"/>
                <w:sz w:val="20"/>
                <w:szCs w:val="20"/>
              </w:rPr>
            </w:pPr>
            <w:r w:rsidRPr="006F7A47">
              <w:rPr>
                <w:rFonts w:eastAsia="HiraKakuPro-W3"/>
                <w:sz w:val="20"/>
                <w:szCs w:val="20"/>
              </w:rPr>
              <w:t>Wykaz i krótki opis kryteriów kwalifikacji:</w:t>
            </w:r>
          </w:p>
          <w:p w:rsidR="00AD2FBE" w:rsidRPr="006F7A47" w:rsidRDefault="00AD2FBE" w:rsidP="00A71246">
            <w:pPr>
              <w:pStyle w:val="FS2"/>
              <w:spacing w:before="100" w:after="100"/>
              <w:ind w:right="102"/>
              <w:rPr>
                <w:szCs w:val="20"/>
              </w:rPr>
            </w:pPr>
            <w:r w:rsidRPr="006F7A47">
              <w:rPr>
                <w:rFonts w:eastAsia="HiraKakuPro-W3"/>
                <w:szCs w:val="20"/>
              </w:rPr>
              <w:t>Minimalny poziom ewentualnie wymaganych standardów:</w:t>
            </w:r>
            <w:r w:rsidRPr="006F7A47">
              <w:rPr>
                <w:rFonts w:eastAsia="HiraKakuPro-W3"/>
                <w:szCs w:val="20"/>
                <w:vertAlign w:val="superscript"/>
              </w:rPr>
              <w:t xml:space="preserve"> </w:t>
            </w:r>
            <w:r w:rsidRPr="006F7A47">
              <w:rPr>
                <w:szCs w:val="20"/>
                <w:vertAlign w:val="superscript"/>
              </w:rPr>
              <w:t xml:space="preserve">2 </w:t>
            </w:r>
          </w:p>
        </w:tc>
      </w:tr>
      <w:tr w:rsidR="00AD2FBE" w:rsidRPr="006F7A47" w:rsidTr="00AD2FBE">
        <w:trPr>
          <w:trHeight w:val="40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right="102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III.1.3) Zdolność techniczna i kwalifikacje zawodowe</w:t>
            </w:r>
            <w:r w:rsidRPr="006F7A47">
              <w:rPr>
                <w:i/>
                <w:iCs w:val="0"/>
                <w:szCs w:val="20"/>
              </w:rPr>
              <w:t>)</w:t>
            </w:r>
          </w:p>
          <w:p w:rsidR="00AD2FBE" w:rsidRPr="006F7A47" w:rsidRDefault="00AD2FBE" w:rsidP="00AD2FBE">
            <w:pPr>
              <w:numPr>
                <w:ilvl w:val="0"/>
                <w:numId w:val="14"/>
              </w:numPr>
              <w:tabs>
                <w:tab w:val="num" w:pos="244"/>
              </w:tabs>
              <w:autoSpaceDE w:val="0"/>
              <w:autoSpaceDN w:val="0"/>
              <w:adjustRightInd w:val="0"/>
              <w:ind w:left="0" w:right="102" w:firstLine="0"/>
              <w:rPr>
                <w:rFonts w:eastAsia="HiraKakuPro-W3"/>
                <w:sz w:val="20"/>
                <w:szCs w:val="20"/>
              </w:rPr>
            </w:pPr>
            <w:r w:rsidRPr="006F7A47">
              <w:rPr>
                <w:rFonts w:eastAsia="HiraKakuPro-W3"/>
                <w:sz w:val="20"/>
                <w:szCs w:val="20"/>
              </w:rPr>
              <w:t>Kryteria kwalifikacji zgodnie z dokumentami zamówienia</w:t>
            </w:r>
          </w:p>
          <w:p w:rsidR="00AD2FBE" w:rsidRPr="006F7A47" w:rsidRDefault="00AD2FBE" w:rsidP="00A71246">
            <w:pPr>
              <w:autoSpaceDE w:val="0"/>
              <w:autoSpaceDN w:val="0"/>
              <w:adjustRightInd w:val="0"/>
              <w:spacing w:before="100" w:after="60"/>
              <w:ind w:right="102"/>
              <w:rPr>
                <w:rFonts w:eastAsia="HiraKakuPro-W3"/>
                <w:sz w:val="20"/>
                <w:szCs w:val="20"/>
              </w:rPr>
            </w:pPr>
            <w:r w:rsidRPr="006F7A47">
              <w:rPr>
                <w:rFonts w:eastAsia="HiraKakuPro-W3"/>
                <w:sz w:val="20"/>
                <w:szCs w:val="20"/>
              </w:rPr>
              <w:t>Wykaz i krótki opis kryteriów kwalifikacji:</w:t>
            </w:r>
          </w:p>
          <w:p w:rsidR="00AD2FBE" w:rsidRPr="006F7A47" w:rsidRDefault="00AD2FBE" w:rsidP="00A71246">
            <w:pPr>
              <w:pStyle w:val="FS2"/>
              <w:spacing w:after="80"/>
              <w:ind w:right="102"/>
              <w:rPr>
                <w:szCs w:val="20"/>
              </w:rPr>
            </w:pPr>
            <w:r w:rsidRPr="006F7A47">
              <w:rPr>
                <w:rFonts w:eastAsia="HiraKakuPro-W3"/>
                <w:szCs w:val="20"/>
              </w:rPr>
              <w:t>Minimalny poziom ewentualnie wymaganych standardów:</w:t>
            </w:r>
            <w:r w:rsidRPr="006F7A47">
              <w:rPr>
                <w:rFonts w:eastAsia="HiraKakuPro-W3"/>
                <w:szCs w:val="20"/>
                <w:vertAlign w:val="superscript"/>
              </w:rPr>
              <w:t xml:space="preserve"> </w:t>
            </w:r>
            <w:r w:rsidRPr="006F7A47">
              <w:rPr>
                <w:szCs w:val="20"/>
                <w:vertAlign w:val="superscript"/>
              </w:rPr>
              <w:t xml:space="preserve">2 </w:t>
            </w:r>
          </w:p>
        </w:tc>
      </w:tr>
      <w:tr w:rsidR="000A2FCD" w:rsidRPr="006F7A47" w:rsidTr="00F46A7C">
        <w:trPr>
          <w:trHeight w:val="100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ind w:right="102"/>
              <w:rPr>
                <w:b/>
                <w:szCs w:val="20"/>
                <w:vertAlign w:val="superscript"/>
              </w:rPr>
            </w:pPr>
            <w:r w:rsidRPr="006F7A47">
              <w:rPr>
                <w:b/>
                <w:szCs w:val="20"/>
              </w:rPr>
              <w:lastRenderedPageBreak/>
              <w:t>III.1.5) Informacje o zamówieniach zastrzeżonych</w:t>
            </w:r>
            <w:r w:rsidRPr="006F7A47">
              <w:rPr>
                <w:b/>
                <w:szCs w:val="20"/>
                <w:vertAlign w:val="superscript"/>
              </w:rPr>
              <w:t xml:space="preserve"> 2</w:t>
            </w:r>
          </w:p>
          <w:p w:rsidR="000A2FCD" w:rsidRPr="006F7A47" w:rsidRDefault="000A2FCD" w:rsidP="00F46A7C">
            <w:pPr>
              <w:pStyle w:val="FS2"/>
              <w:spacing w:after="80"/>
              <w:ind w:left="244" w:right="102" w:hanging="244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2" w:name="Wybór9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72"/>
            <w:r w:rsidRPr="006F7A47">
              <w:rPr>
                <w:szCs w:val="20"/>
              </w:rPr>
              <w:t xml:space="preserve"> Zamówienie jest zastrzeżone dla zakładów pracy chronionej oraz wykonawców, których głównym celem jest społeczna i  zawodowa integracja osób niepełnosprawnych lub defaworyzowanych</w:t>
            </w:r>
          </w:p>
          <w:p w:rsidR="000A2FCD" w:rsidRPr="006F7A47" w:rsidRDefault="000A2FCD" w:rsidP="00F46A7C">
            <w:pPr>
              <w:pStyle w:val="FS2"/>
              <w:spacing w:after="80"/>
              <w:ind w:right="102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1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3" w:name="Wybór10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73"/>
            <w:r w:rsidRPr="006F7A47">
              <w:rPr>
                <w:szCs w:val="20"/>
              </w:rPr>
              <w:t xml:space="preserve"> Realizacja zamówienia jest ograniczona do programów zatrudnienia chronionego</w:t>
            </w:r>
          </w:p>
        </w:tc>
      </w:tr>
    </w:tbl>
    <w:p w:rsidR="00AD2FBE" w:rsidRPr="006F7A47" w:rsidRDefault="00AD2FBE" w:rsidP="00AD2FBE">
      <w:pPr>
        <w:spacing w:before="240" w:after="120"/>
        <w:rPr>
          <w:b/>
          <w:sz w:val="20"/>
          <w:szCs w:val="20"/>
          <w:vertAlign w:val="superscript"/>
        </w:rPr>
      </w:pPr>
      <w:r w:rsidRPr="006F7A47">
        <w:rPr>
          <w:b/>
          <w:sz w:val="20"/>
          <w:szCs w:val="20"/>
        </w:rPr>
        <w:t xml:space="preserve">III.2) Warunki dotyczące zamówienia </w:t>
      </w:r>
      <w:r w:rsidRPr="006F7A47">
        <w:rPr>
          <w:b/>
          <w:sz w:val="20"/>
          <w:szCs w:val="20"/>
          <w:vertAlign w:val="superscript"/>
        </w:rPr>
        <w:t>2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:rsidRPr="006F7A4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III.2.1) Informacje dotyczące określonego zawodu </w:t>
            </w:r>
            <w:r w:rsidRPr="006F7A47">
              <w:rPr>
                <w:bCs w:val="0"/>
                <w:i/>
                <w:szCs w:val="20"/>
              </w:rPr>
              <w:t>(tylko dla zamówień na usługi)</w:t>
            </w:r>
          </w:p>
          <w:p w:rsidR="00AD2FBE" w:rsidRPr="006F7A47" w:rsidRDefault="000A2FCD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4" w:name="Wybór382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4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Świadczenie usługi zastrzeżone jest dla określonego zawodu</w:t>
            </w:r>
          </w:p>
          <w:p w:rsidR="00AD2FBE" w:rsidRPr="006F7A47" w:rsidRDefault="00AD2FBE" w:rsidP="00A71246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>Odniesienie do odpowiednich przepisów ustawowych, wykonawczych lub administracyjnych:</w:t>
            </w:r>
          </w:p>
        </w:tc>
      </w:tr>
      <w:tr w:rsidR="00AD2FBE" w:rsidRPr="006F7A4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 w:rsidP="00A71246">
            <w:pPr>
              <w:pStyle w:val="FS2"/>
              <w:spacing w:before="80"/>
              <w:rPr>
                <w:b/>
                <w:bCs w:val="0"/>
                <w:color w:val="FF000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III.2.2) Warunki realizacji umowy:</w:t>
            </w:r>
          </w:p>
        </w:tc>
      </w:tr>
      <w:tr w:rsidR="000A2FCD" w:rsidRPr="006F7A47" w:rsidTr="00F46A7C">
        <w:trPr>
          <w:trHeight w:val="75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4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III.2.3) Informacje na temat pracowników odpowiedzialnych za wykonanie zamówienia</w:t>
            </w:r>
          </w:p>
          <w:p w:rsidR="000A2FCD" w:rsidRPr="006F7A47" w:rsidRDefault="000A2FCD" w:rsidP="00F46A7C">
            <w:pPr>
              <w:pStyle w:val="FS2"/>
              <w:spacing w:after="80"/>
              <w:rPr>
                <w:b/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5" w:name="Wybór8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5"/>
            <w:r w:rsidRPr="006F7A47">
              <w:rPr>
                <w:color w:val="000000"/>
                <w:szCs w:val="20"/>
              </w:rPr>
              <w:t xml:space="preserve"> </w:t>
            </w:r>
            <w:r w:rsidR="00A71246" w:rsidRPr="006F7A47">
              <w:rPr>
                <w:szCs w:val="20"/>
              </w:rPr>
              <w:t>Obowiąze</w:t>
            </w:r>
            <w:r w:rsidRPr="006F7A47">
              <w:rPr>
                <w:szCs w:val="20"/>
              </w:rPr>
              <w:t>k podania imion i nazwisk oraz kwalifikacji zawodowych pracowników wyznaczonych do wykonania zamówienia</w:t>
            </w:r>
            <w:r w:rsidRPr="006F7A47">
              <w:rPr>
                <w:b/>
                <w:bCs w:val="0"/>
                <w:szCs w:val="20"/>
              </w:rPr>
              <w:t xml:space="preserve"> </w:t>
            </w:r>
          </w:p>
        </w:tc>
      </w:tr>
    </w:tbl>
    <w:p w:rsidR="00AD2FBE" w:rsidRPr="006F7A47" w:rsidRDefault="00AD2FBE" w:rsidP="00F527C4">
      <w:pPr>
        <w:spacing w:before="240" w:after="20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Sekcja IV: Procedura</w:t>
      </w:r>
    </w:p>
    <w:p w:rsidR="00AD2FBE" w:rsidRPr="006F7A47" w:rsidRDefault="00AD2FBE" w:rsidP="00AD2FBE">
      <w:pPr>
        <w:spacing w:after="12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IV.1) Opis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:rsidRPr="006F7A47" w:rsidTr="00AD2FBE">
        <w:trPr>
          <w:trHeight w:val="116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b/>
                <w:szCs w:val="20"/>
              </w:rPr>
            </w:pPr>
            <w:r w:rsidRPr="006F7A47">
              <w:rPr>
                <w:b/>
                <w:szCs w:val="20"/>
              </w:rPr>
              <w:t>IV.1.1) Rodzaj procedury</w:t>
            </w:r>
          </w:p>
          <w:p w:rsidR="00AD2FBE" w:rsidRPr="006F7A47" w:rsidRDefault="000A2FCD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76" w:name="Wybór383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6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otwarta</w:t>
            </w:r>
          </w:p>
          <w:p w:rsidR="00AD2FBE" w:rsidRPr="006F7A47" w:rsidRDefault="000A2FCD" w:rsidP="00DB24ED">
            <w:pPr>
              <w:pStyle w:val="FS2"/>
              <w:spacing w:before="80"/>
              <w:ind w:left="244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7" w:name="Wybór384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7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przyspieszona</w:t>
            </w:r>
          </w:p>
          <w:p w:rsidR="00AD2FBE" w:rsidRPr="006F7A47" w:rsidRDefault="00AD2FBE" w:rsidP="00DB24ED">
            <w:pPr>
              <w:pStyle w:val="FS2"/>
              <w:spacing w:before="80"/>
              <w:ind w:left="527"/>
              <w:rPr>
                <w:szCs w:val="20"/>
              </w:rPr>
            </w:pPr>
            <w:r w:rsidRPr="006F7A47">
              <w:rPr>
                <w:szCs w:val="20"/>
              </w:rPr>
              <w:t>Uzasadnienie:</w:t>
            </w:r>
            <w:r w:rsidR="0096051D" w:rsidRPr="006F7A47">
              <w:rPr>
                <w:szCs w:val="20"/>
              </w:rPr>
              <w:t xml:space="preserve"> </w:t>
            </w:r>
          </w:p>
          <w:p w:rsidR="00AD2FBE" w:rsidRPr="006F7A47" w:rsidRDefault="000A2FCD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8" w:name="Wybór385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8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ograniczona</w:t>
            </w:r>
          </w:p>
          <w:p w:rsidR="00AD2FBE" w:rsidRPr="006F7A47" w:rsidRDefault="000A2FCD" w:rsidP="00DB24ED">
            <w:pPr>
              <w:pStyle w:val="FS2"/>
              <w:spacing w:before="160"/>
              <w:ind w:left="244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79" w:name="Wybór386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79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przyspieszona</w:t>
            </w:r>
          </w:p>
          <w:p w:rsidR="00AD2FBE" w:rsidRPr="006F7A47" w:rsidRDefault="00AD2FBE" w:rsidP="00DB24ED">
            <w:pPr>
              <w:pStyle w:val="FS2"/>
              <w:spacing w:before="80"/>
              <w:ind w:left="527"/>
              <w:rPr>
                <w:szCs w:val="20"/>
              </w:rPr>
            </w:pPr>
            <w:r w:rsidRPr="006F7A47">
              <w:rPr>
                <w:szCs w:val="20"/>
              </w:rPr>
              <w:t xml:space="preserve">Uzasadnienie: </w:t>
            </w:r>
          </w:p>
          <w:p w:rsidR="00AD2FBE" w:rsidRPr="006F7A47" w:rsidRDefault="000A2FCD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0" w:name="Wybór387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0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konkurencyjna z negocjacjami</w:t>
            </w:r>
          </w:p>
          <w:p w:rsidR="00AD2FBE" w:rsidRPr="006F7A47" w:rsidRDefault="000A2FCD" w:rsidP="00DB24ED">
            <w:pPr>
              <w:pStyle w:val="FS2"/>
              <w:spacing w:before="80"/>
              <w:ind w:left="244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1" w:name="Wybór388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1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Procedura przyspieszona</w:t>
            </w:r>
          </w:p>
          <w:p w:rsidR="00AD2FBE" w:rsidRPr="006F7A47" w:rsidRDefault="00AD2FBE" w:rsidP="00DB24ED">
            <w:pPr>
              <w:pStyle w:val="FS2"/>
              <w:spacing w:before="80"/>
              <w:ind w:left="527"/>
              <w:rPr>
                <w:szCs w:val="20"/>
              </w:rPr>
            </w:pPr>
            <w:r w:rsidRPr="006F7A47">
              <w:rPr>
                <w:szCs w:val="20"/>
              </w:rPr>
              <w:t xml:space="preserve">Uzasadnienie: </w:t>
            </w:r>
          </w:p>
          <w:p w:rsidR="00AD2FBE" w:rsidRPr="006F7A47" w:rsidRDefault="000A2FCD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8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2" w:name="Wybór389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2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Dialog konkurencyjny</w:t>
            </w:r>
          </w:p>
          <w:p w:rsidR="00AD2FBE" w:rsidRPr="006F7A47" w:rsidRDefault="0096051D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r w:rsidRPr="006F7A47">
              <w:rPr>
                <w:szCs w:val="20"/>
              </w:rPr>
              <w:t xml:space="preserve"> </w:t>
            </w:r>
            <w:r w:rsidR="00AD2FBE" w:rsidRPr="006F7A47">
              <w:rPr>
                <w:szCs w:val="20"/>
              </w:rPr>
              <w:t>Partnerstwo innowacyjne</w:t>
            </w:r>
          </w:p>
        </w:tc>
      </w:tr>
      <w:tr w:rsidR="00AD2FBE" w:rsidRPr="006F7A4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IV.1.3) Informacje na temat umowy ramowej lub dynamicznego systemu zakupów</w:t>
            </w:r>
          </w:p>
          <w:p w:rsidR="00AD2FBE" w:rsidRPr="006F7A47" w:rsidRDefault="000A2FCD">
            <w:pPr>
              <w:pStyle w:val="FS2"/>
              <w:spacing w:before="80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3" w:name="Wybór390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3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Zamówienie obejmuje zawarcie umowy ramowej</w:t>
            </w:r>
          </w:p>
          <w:p w:rsidR="00AD2FBE" w:rsidRPr="006F7A47" w:rsidRDefault="000A2FCD">
            <w:pPr>
              <w:pStyle w:val="FS2"/>
              <w:spacing w:before="80"/>
              <w:ind w:left="244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4" w:name="Wybór391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4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Umowa ramowa z jednym wykonawcą</w:t>
            </w:r>
          </w:p>
          <w:p w:rsidR="00AD2FBE" w:rsidRPr="006F7A47" w:rsidRDefault="000A2FCD">
            <w:pPr>
              <w:pStyle w:val="FS2"/>
              <w:spacing w:before="80"/>
              <w:ind w:left="244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5" w:name="Wybór392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5"/>
            <w:r w:rsidR="00AD2FBE" w:rsidRPr="006F7A47">
              <w:rPr>
                <w:color w:val="00000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Umowa ramowa z kilkoma wykonawcami</w:t>
            </w:r>
          </w:p>
          <w:p w:rsidR="00AD2FBE" w:rsidRPr="006F7A47" w:rsidRDefault="00AD2FBE">
            <w:pPr>
              <w:pStyle w:val="FS2"/>
              <w:spacing w:before="80"/>
              <w:ind w:left="527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 xml:space="preserve">Szacowana maksymalna liczba uczestników planowanej umowy ramowej: </w:t>
            </w:r>
            <w:r w:rsidRPr="006F7A47">
              <w:rPr>
                <w:bCs w:val="0"/>
                <w:szCs w:val="20"/>
                <w:vertAlign w:val="superscript"/>
              </w:rPr>
              <w:t>2</w:t>
            </w:r>
            <w:r w:rsidRPr="006F7A47">
              <w:rPr>
                <w:bCs w:val="0"/>
                <w:szCs w:val="20"/>
              </w:rPr>
              <w:t xml:space="preserve"> </w:t>
            </w:r>
          </w:p>
          <w:p w:rsidR="00AD2FBE" w:rsidRPr="006F7A47" w:rsidRDefault="000A2FCD">
            <w:pPr>
              <w:pStyle w:val="FS2"/>
              <w:spacing w:before="80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fldChar w:fldCharType="begin">
                <w:ffData>
                  <w:name w:val="Wybór39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6" w:name="Wybór394"/>
            <w:r w:rsidRPr="006F7A47">
              <w:rPr>
                <w:bCs w:val="0"/>
                <w:szCs w:val="20"/>
              </w:rPr>
              <w:instrText xml:space="preserve"> FORMCHECKBOX </w:instrText>
            </w:r>
            <w:r w:rsidR="007841DC">
              <w:rPr>
                <w:bCs w:val="0"/>
                <w:szCs w:val="20"/>
              </w:rPr>
            </w:r>
            <w:r w:rsidR="007841DC">
              <w:rPr>
                <w:bCs w:val="0"/>
                <w:szCs w:val="20"/>
              </w:rPr>
              <w:fldChar w:fldCharType="separate"/>
            </w:r>
            <w:r w:rsidRPr="006F7A47">
              <w:rPr>
                <w:bCs w:val="0"/>
                <w:szCs w:val="20"/>
              </w:rPr>
              <w:fldChar w:fldCharType="end"/>
            </w:r>
            <w:bookmarkEnd w:id="386"/>
            <w:r w:rsidR="00D93134" w:rsidRPr="006F7A47">
              <w:rPr>
                <w:bCs w:val="0"/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Zamówienia obejmuje ustanowienie dynamicznego systemu zakupów</w:t>
            </w:r>
          </w:p>
          <w:p w:rsidR="00AD2FBE" w:rsidRPr="006F7A47" w:rsidRDefault="000A2FCD">
            <w:pPr>
              <w:pStyle w:val="FS2"/>
              <w:spacing w:before="80"/>
              <w:ind w:left="244"/>
              <w:rPr>
                <w:bCs w:val="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9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7" w:name="Wybór395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87"/>
            <w:r w:rsidR="00AD2FBE" w:rsidRPr="006F7A47">
              <w:rPr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Dynamiczny systemu zakupów może zostać wykorzystany przez dodatkowych nabywców</w:t>
            </w:r>
          </w:p>
          <w:p w:rsidR="00AD2FBE" w:rsidRPr="006F7A47" w:rsidRDefault="00AD2FBE">
            <w:pPr>
              <w:pStyle w:val="FS2"/>
              <w:spacing w:before="80" w:after="80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Uzasadnienie dla umowy ramowej, której okres obowiązywania przekracza cztery lata:</w:t>
            </w:r>
          </w:p>
          <w:p w:rsidR="00AD2FBE" w:rsidRPr="006F7A47" w:rsidRDefault="00AD2FBE">
            <w:pPr>
              <w:pStyle w:val="FS2"/>
              <w:spacing w:before="80" w:after="60"/>
              <w:ind w:right="102"/>
              <w:jc w:val="both"/>
              <w:rPr>
                <w:bCs w:val="0"/>
                <w:szCs w:val="20"/>
              </w:rPr>
            </w:pPr>
          </w:p>
        </w:tc>
      </w:tr>
      <w:tr w:rsidR="00AD2FBE" w:rsidRPr="006F7A47" w:rsidTr="00E0793F">
        <w:trPr>
          <w:trHeight w:val="79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100" w:after="12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IV.1.4) Zmniejszenie liczby rozwiązań lub ofert podczas negocjacji lub dialogu</w:t>
            </w:r>
          </w:p>
          <w:p w:rsidR="00AD2FBE" w:rsidRPr="006F7A47" w:rsidRDefault="000A2FCD" w:rsidP="00DB24ED">
            <w:pPr>
              <w:pStyle w:val="FS2"/>
              <w:spacing w:before="140"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8" w:name="Wybór396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8"/>
            <w:r w:rsidR="00B74F53" w:rsidRPr="006F7A47">
              <w:rPr>
                <w:color w:val="000000"/>
                <w:szCs w:val="20"/>
              </w:rPr>
              <w:t xml:space="preserve"> Z</w:t>
            </w:r>
            <w:r w:rsidR="00AD2FBE" w:rsidRPr="006F7A47">
              <w:rPr>
                <w:bCs w:val="0"/>
                <w:szCs w:val="20"/>
              </w:rPr>
              <w:t>astosowanie procedury etapowej w celu stopniowego zmniejszania liczby omawianych rozwiązań lub negocjowanych ofert</w:t>
            </w:r>
          </w:p>
        </w:tc>
      </w:tr>
      <w:tr w:rsidR="00AD2FBE" w:rsidRPr="006F7A4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IV.1.5) Informacje na temat negocjacji</w:t>
            </w:r>
            <w:r w:rsidRPr="006F7A47">
              <w:rPr>
                <w:bCs w:val="0"/>
                <w:szCs w:val="20"/>
              </w:rPr>
              <w:t xml:space="preserve"> </w:t>
            </w:r>
            <w:r w:rsidRPr="006F7A47">
              <w:rPr>
                <w:bCs w:val="0"/>
                <w:i/>
                <w:szCs w:val="20"/>
              </w:rPr>
              <w:t>(tylko dla procedur konkurencyjnych z negocjacjami)</w:t>
            </w:r>
          </w:p>
          <w:p w:rsidR="00AD2FBE" w:rsidRPr="006F7A47" w:rsidRDefault="000A2FCD" w:rsidP="00DB24ED">
            <w:pPr>
              <w:pStyle w:val="FS2"/>
              <w:spacing w:before="100" w:after="20" w:line="276" w:lineRule="auto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color w:val="000000"/>
                <w:szCs w:val="20"/>
              </w:rPr>
              <w:fldChar w:fldCharType="begin">
                <w:ffData>
                  <w:name w:val="Wybór39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9" w:name="Wybór397"/>
            <w:r w:rsidRPr="006F7A47">
              <w:rPr>
                <w:color w:val="000000"/>
                <w:szCs w:val="20"/>
              </w:rPr>
              <w:instrText xml:space="preserve"> FORMCHECKBOX </w:instrText>
            </w:r>
            <w:r w:rsidR="007841DC">
              <w:rPr>
                <w:color w:val="000000"/>
                <w:szCs w:val="20"/>
              </w:rPr>
            </w:r>
            <w:r w:rsidR="007841DC">
              <w:rPr>
                <w:color w:val="000000"/>
                <w:szCs w:val="20"/>
              </w:rPr>
              <w:fldChar w:fldCharType="separate"/>
            </w:r>
            <w:r w:rsidRPr="006F7A47">
              <w:rPr>
                <w:color w:val="000000"/>
                <w:szCs w:val="20"/>
              </w:rPr>
              <w:fldChar w:fldCharType="end"/>
            </w:r>
            <w:bookmarkEnd w:id="389"/>
            <w:r w:rsidR="00B74F53" w:rsidRPr="006F7A47">
              <w:rPr>
                <w:color w:val="000000"/>
                <w:szCs w:val="20"/>
              </w:rPr>
              <w:t xml:space="preserve"> </w:t>
            </w:r>
            <w:r w:rsidR="00B74F53" w:rsidRPr="006F7A47">
              <w:rPr>
                <w:szCs w:val="20"/>
              </w:rPr>
              <w:t>I</w:t>
            </w:r>
            <w:r w:rsidR="00AD2FBE" w:rsidRPr="006F7A47">
              <w:rPr>
                <w:bCs w:val="0"/>
                <w:szCs w:val="20"/>
              </w:rPr>
              <w:t>nstytucja zamawiająca zastrzega sobie prawo do udzielenia zamówienia na podstawie początkowych ofert bez prowadzenia negocjacji</w:t>
            </w:r>
          </w:p>
        </w:tc>
      </w:tr>
      <w:tr w:rsidR="00AD2FBE" w:rsidRPr="006F7A47" w:rsidTr="00AD2FBE">
        <w:trPr>
          <w:trHeight w:val="2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lastRenderedPageBreak/>
              <w:t>IV.1.6) Informacje na temat aukcji elektronicznej</w:t>
            </w:r>
          </w:p>
          <w:p w:rsidR="00AD2FBE" w:rsidRPr="006F7A47" w:rsidRDefault="000A2FCD">
            <w:pPr>
              <w:pStyle w:val="FS2"/>
              <w:spacing w:after="8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szCs w:val="20"/>
              </w:rPr>
              <w:fldChar w:fldCharType="begin">
                <w:ffData>
                  <w:name w:val="Wybór39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0" w:name="Wybór393"/>
            <w:r w:rsidRPr="006F7A47">
              <w:rPr>
                <w:szCs w:val="20"/>
              </w:rPr>
              <w:instrText xml:space="preserve"> FORMCHECKBOX </w:instrText>
            </w:r>
            <w:r w:rsidR="007841DC">
              <w:rPr>
                <w:szCs w:val="20"/>
              </w:rPr>
            </w:r>
            <w:r w:rsidR="007841DC">
              <w:rPr>
                <w:szCs w:val="20"/>
              </w:rPr>
              <w:fldChar w:fldCharType="separate"/>
            </w:r>
            <w:r w:rsidRPr="006F7A47">
              <w:rPr>
                <w:szCs w:val="20"/>
              </w:rPr>
              <w:fldChar w:fldCharType="end"/>
            </w:r>
            <w:bookmarkEnd w:id="390"/>
            <w:r w:rsidR="00AD2FBE" w:rsidRPr="006F7A47">
              <w:rPr>
                <w:szCs w:val="20"/>
              </w:rPr>
              <w:t xml:space="preserve"> </w:t>
            </w:r>
            <w:r w:rsidR="00AD2FBE" w:rsidRPr="006F7A47">
              <w:rPr>
                <w:bCs w:val="0"/>
                <w:szCs w:val="20"/>
              </w:rPr>
              <w:t>Wykorzystana będzie aukcja elektroniczna</w:t>
            </w:r>
          </w:p>
          <w:p w:rsidR="00AD2FBE" w:rsidRPr="006F7A47" w:rsidRDefault="00AD2FBE">
            <w:pPr>
              <w:pStyle w:val="FS2"/>
              <w:spacing w:after="8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Proszę podać dodatkowe informacje na temat aukcji elektronicznej:</w:t>
            </w:r>
          </w:p>
          <w:p w:rsidR="00AD2FBE" w:rsidRPr="006F7A47" w:rsidRDefault="00AD2FBE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</w:p>
        </w:tc>
      </w:tr>
      <w:tr w:rsidR="000A2FCD" w:rsidRPr="006F7A47" w:rsidTr="00F46A7C">
        <w:trPr>
          <w:trHeight w:val="64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IV.1.8) Informacje na temat Porozumienia w sprawie zamówień rządowych (GPA)</w:t>
            </w:r>
          </w:p>
          <w:p w:rsidR="000A2FCD" w:rsidRPr="006F7A47" w:rsidRDefault="000A2FCD" w:rsidP="00F46A7C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 xml:space="preserve">Zamówienie jest objęte Porozumieniem w sprawie zamówień rządowych </w:t>
            </w:r>
            <w:r w:rsidRPr="006F7A47">
              <w:rPr>
                <w:bCs w:val="0"/>
                <w:szCs w:val="20"/>
              </w:rPr>
              <w:fldChar w:fldCharType="begin">
                <w:ffData>
                  <w:name w:val="Wybór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1" w:name="Wybór6"/>
            <w:r w:rsidRPr="006F7A47">
              <w:rPr>
                <w:bCs w:val="0"/>
                <w:szCs w:val="20"/>
              </w:rPr>
              <w:instrText xml:space="preserve"> FORMCHECKBOX </w:instrText>
            </w:r>
            <w:r w:rsidR="007841DC">
              <w:rPr>
                <w:bCs w:val="0"/>
                <w:szCs w:val="20"/>
              </w:rPr>
            </w:r>
            <w:r w:rsidR="007841DC">
              <w:rPr>
                <w:bCs w:val="0"/>
                <w:szCs w:val="20"/>
              </w:rPr>
              <w:fldChar w:fldCharType="separate"/>
            </w:r>
            <w:r w:rsidRPr="006F7A47">
              <w:rPr>
                <w:bCs w:val="0"/>
                <w:szCs w:val="20"/>
              </w:rPr>
              <w:fldChar w:fldCharType="end"/>
            </w:r>
            <w:bookmarkEnd w:id="391"/>
            <w:r w:rsidRPr="006F7A47">
              <w:rPr>
                <w:bCs w:val="0"/>
                <w:szCs w:val="20"/>
              </w:rPr>
              <w:t xml:space="preserve"> tak </w:t>
            </w:r>
            <w:r w:rsidRPr="006F7A47">
              <w:rPr>
                <w:bCs w:val="0"/>
                <w:szCs w:val="20"/>
              </w:rPr>
              <w:fldChar w:fldCharType="begin">
                <w:ffData>
                  <w:name w:val="Wybór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2" w:name="Wybór7"/>
            <w:r w:rsidRPr="006F7A47">
              <w:rPr>
                <w:bCs w:val="0"/>
                <w:szCs w:val="20"/>
              </w:rPr>
              <w:instrText xml:space="preserve"> FORMCHECKBOX </w:instrText>
            </w:r>
            <w:r w:rsidR="007841DC">
              <w:rPr>
                <w:bCs w:val="0"/>
                <w:szCs w:val="20"/>
              </w:rPr>
            </w:r>
            <w:r w:rsidR="007841DC">
              <w:rPr>
                <w:bCs w:val="0"/>
                <w:szCs w:val="20"/>
              </w:rPr>
              <w:fldChar w:fldCharType="separate"/>
            </w:r>
            <w:r w:rsidRPr="006F7A47">
              <w:rPr>
                <w:bCs w:val="0"/>
                <w:szCs w:val="20"/>
              </w:rPr>
              <w:fldChar w:fldCharType="end"/>
            </w:r>
            <w:bookmarkEnd w:id="392"/>
            <w:r w:rsidRPr="006F7A47">
              <w:rPr>
                <w:bCs w:val="0"/>
                <w:szCs w:val="20"/>
              </w:rPr>
              <w:t xml:space="preserve"> nie</w:t>
            </w:r>
          </w:p>
        </w:tc>
      </w:tr>
    </w:tbl>
    <w:p w:rsidR="00AD2FBE" w:rsidRPr="006F7A47" w:rsidRDefault="00AD2FBE" w:rsidP="00AD2FBE">
      <w:pPr>
        <w:spacing w:before="240" w:after="120"/>
        <w:rPr>
          <w:b/>
          <w:sz w:val="20"/>
          <w:szCs w:val="20"/>
        </w:rPr>
      </w:pPr>
      <w:r w:rsidRPr="006F7A47">
        <w:rPr>
          <w:b/>
          <w:sz w:val="20"/>
          <w:szCs w:val="20"/>
        </w:rPr>
        <w:t>IV.2) Informacje administracyjne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065"/>
      </w:tblGrid>
      <w:tr w:rsidR="00AD2FBE" w:rsidRPr="006F7A47" w:rsidTr="00AD2FBE">
        <w:trPr>
          <w:trHeight w:val="27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right="102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IV.2.1) Poprzednia publikacja dotycząca przedmiotowego postępowania </w:t>
            </w:r>
            <w:r w:rsidRPr="006F7A47">
              <w:rPr>
                <w:b/>
                <w:bCs w:val="0"/>
                <w:szCs w:val="20"/>
                <w:vertAlign w:val="superscript"/>
              </w:rPr>
              <w:t>2</w:t>
            </w:r>
          </w:p>
          <w:p w:rsidR="00AD2FBE" w:rsidRPr="006F7A47" w:rsidRDefault="00AD2FBE">
            <w:pPr>
              <w:pStyle w:val="FS2"/>
              <w:spacing w:before="80" w:after="80"/>
              <w:ind w:right="102"/>
              <w:jc w:val="both"/>
              <w:rPr>
                <w:szCs w:val="20"/>
              </w:rPr>
            </w:pPr>
            <w:r w:rsidRPr="006F7A47">
              <w:rPr>
                <w:szCs w:val="20"/>
              </w:rPr>
              <w:t xml:space="preserve">Numer ogłoszenia w Dz. Urz. UE – OJ/S:  </w:t>
            </w:r>
          </w:p>
          <w:p w:rsidR="00AD2FBE" w:rsidRPr="006F7A47" w:rsidRDefault="00AD2FBE">
            <w:pPr>
              <w:pStyle w:val="FS2"/>
              <w:spacing w:before="80" w:after="60"/>
              <w:ind w:right="102"/>
              <w:jc w:val="both"/>
              <w:rPr>
                <w:bCs w:val="0"/>
                <w:i/>
                <w:szCs w:val="20"/>
              </w:rPr>
            </w:pPr>
            <w:r w:rsidRPr="006F7A47">
              <w:rPr>
                <w:bCs w:val="0"/>
                <w:i/>
                <w:szCs w:val="20"/>
              </w:rPr>
              <w:t>(Jedno z następujących: Wstępne ogłoszenie informacyjne; Ogłoszenie o profilu nabywcy)</w:t>
            </w:r>
          </w:p>
        </w:tc>
      </w:tr>
      <w:tr w:rsidR="00AD2FBE" w:rsidRPr="006F7A47" w:rsidTr="00AD2FBE">
        <w:trPr>
          <w:trHeight w:val="41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IV.2.2) Termin składania ofert lub wniosków o dopuszczenie do udziału</w:t>
            </w:r>
          </w:p>
          <w:p w:rsidR="00AD2FBE" w:rsidRPr="006F7A47" w:rsidRDefault="00AD2FBE" w:rsidP="000B691C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szCs w:val="20"/>
              </w:rPr>
              <w:t xml:space="preserve">Data:  </w:t>
            </w:r>
            <w:r w:rsidR="000B691C" w:rsidRPr="006F7A47">
              <w:rPr>
                <w:i/>
                <w:szCs w:val="20"/>
              </w:rPr>
              <w:t xml:space="preserve">………. </w:t>
            </w:r>
            <w:r w:rsidRPr="006F7A47">
              <w:rPr>
                <w:szCs w:val="20"/>
              </w:rPr>
              <w:t xml:space="preserve"> Czas lokalny: </w:t>
            </w:r>
            <w:r w:rsidR="000A2FCD" w:rsidRPr="006F7A47">
              <w:rPr>
                <w:color w:val="000000"/>
                <w:szCs w:val="20"/>
              </w:rPr>
              <w:t>10:00</w:t>
            </w:r>
            <w:r w:rsidRPr="006F7A47">
              <w:rPr>
                <w:color w:val="000000"/>
                <w:szCs w:val="20"/>
              </w:rPr>
              <w:t xml:space="preserve"> </w:t>
            </w:r>
            <w:r w:rsidRPr="006F7A47">
              <w:rPr>
                <w:szCs w:val="20"/>
              </w:rPr>
              <w:t>(hh:mm)</w:t>
            </w:r>
          </w:p>
        </w:tc>
      </w:tr>
      <w:tr w:rsidR="00AD2FBE" w:rsidRPr="006F7A47" w:rsidTr="00AD2FBE">
        <w:trPr>
          <w:trHeight w:val="5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right="102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 xml:space="preserve">IV.2.3) Szacunkowa data wysłania zaproszeń do składania ofert lub do udziału wybranym kandydatom </w:t>
            </w:r>
            <w:r w:rsidRPr="006F7A47">
              <w:rPr>
                <w:b/>
                <w:bCs w:val="0"/>
                <w:szCs w:val="20"/>
                <w:vertAlign w:val="superscript"/>
              </w:rPr>
              <w:t>4</w:t>
            </w:r>
          </w:p>
          <w:p w:rsidR="00AD2FBE" w:rsidRPr="006F7A47" w:rsidRDefault="00AD2FBE" w:rsidP="000B691C">
            <w:pPr>
              <w:pStyle w:val="FS2"/>
              <w:spacing w:before="60" w:after="60"/>
              <w:ind w:right="102"/>
              <w:jc w:val="both"/>
              <w:rPr>
                <w:b/>
                <w:bCs w:val="0"/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Data:  </w:t>
            </w:r>
          </w:p>
        </w:tc>
      </w:tr>
      <w:tr w:rsidR="00AD2FBE" w:rsidRPr="006F7A47" w:rsidTr="00AD2FBE">
        <w:trPr>
          <w:trHeight w:val="338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  <w:vertAlign w:val="superscript"/>
              </w:rPr>
            </w:pPr>
            <w:r w:rsidRPr="006F7A47">
              <w:rPr>
                <w:b/>
                <w:bCs w:val="0"/>
                <w:szCs w:val="20"/>
              </w:rPr>
              <w:t>IV.2.4) Języki, w których można sporządzać oferty lub wnioski o dopuszczenie do udziału:</w:t>
            </w:r>
            <w:r w:rsidRPr="006F7A47">
              <w:rPr>
                <w:b/>
                <w:bCs w:val="0"/>
                <w:szCs w:val="20"/>
                <w:vertAlign w:val="superscript"/>
              </w:rPr>
              <w:t>1</w:t>
            </w:r>
          </w:p>
          <w:p w:rsidR="00AD2FBE" w:rsidRPr="006F7A47" w:rsidRDefault="000A2FCD">
            <w:pPr>
              <w:pStyle w:val="FS2"/>
              <w:spacing w:after="60"/>
              <w:ind w:left="244" w:right="102" w:hanging="244"/>
              <w:jc w:val="both"/>
              <w:rPr>
                <w:b/>
                <w:bCs w:val="0"/>
                <w:color w:val="FF0000"/>
                <w:szCs w:val="20"/>
              </w:rPr>
            </w:pPr>
            <w:r w:rsidRPr="006F7A47">
              <w:rPr>
                <w:bCs w:val="0"/>
                <w:szCs w:val="20"/>
              </w:rPr>
              <w:t>pl</w:t>
            </w:r>
          </w:p>
        </w:tc>
      </w:tr>
      <w:tr w:rsidR="00AD2FBE" w:rsidRPr="006F7A47" w:rsidTr="00AD2FBE">
        <w:trPr>
          <w:trHeight w:val="46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IV.2.6) Minimalny okres, w którym oferent będzie związany ofertą</w:t>
            </w:r>
          </w:p>
          <w:p w:rsidR="00AD2FBE" w:rsidRPr="006F7A47" w:rsidRDefault="00AD2FBE">
            <w:pPr>
              <w:pStyle w:val="FS2"/>
              <w:spacing w:after="8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Oferta musi zachować ważność do:</w:t>
            </w:r>
            <w:r w:rsidRPr="006F7A47">
              <w:rPr>
                <w:bCs w:val="0"/>
                <w:color w:val="FF0000"/>
                <w:szCs w:val="20"/>
              </w:rPr>
              <w:t xml:space="preserve"> </w:t>
            </w:r>
          </w:p>
          <w:p w:rsidR="00AD2FBE" w:rsidRPr="006F7A47" w:rsidRDefault="00AD2FBE" w:rsidP="000B691C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i/>
                <w:szCs w:val="20"/>
              </w:rPr>
              <w:t>albo</w:t>
            </w:r>
            <w:r w:rsidRPr="006F7A47">
              <w:rPr>
                <w:bCs w:val="0"/>
                <w:szCs w:val="20"/>
              </w:rPr>
              <w:t xml:space="preserve"> Okres w miesiącach: </w:t>
            </w:r>
            <w:r w:rsidR="000B691C" w:rsidRPr="006F7A47">
              <w:rPr>
                <w:bCs w:val="0"/>
                <w:szCs w:val="20"/>
              </w:rPr>
              <w:t xml:space="preserve">2 </w:t>
            </w:r>
            <w:r w:rsidRPr="006F7A47">
              <w:rPr>
                <w:bCs w:val="0"/>
                <w:szCs w:val="20"/>
              </w:rPr>
              <w:t>(od ustalonej daty składania ofert)</w:t>
            </w:r>
          </w:p>
        </w:tc>
      </w:tr>
      <w:tr w:rsidR="000A2FCD" w:rsidRPr="006F7A47" w:rsidTr="00F46A7C">
        <w:trPr>
          <w:trHeight w:val="381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ind w:left="244" w:right="102" w:hanging="244"/>
              <w:jc w:val="both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IV.2.7) Warunki otwarcia ofert</w:t>
            </w:r>
          </w:p>
          <w:p w:rsidR="000A2FCD" w:rsidRPr="006F7A47" w:rsidRDefault="000A2FCD" w:rsidP="00F46A7C">
            <w:pPr>
              <w:pStyle w:val="FS2"/>
              <w:spacing w:after="60"/>
              <w:ind w:right="102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 xml:space="preserve">Data:  </w:t>
            </w:r>
            <w:r w:rsidR="000B691C" w:rsidRPr="006F7A47">
              <w:rPr>
                <w:bCs w:val="0"/>
                <w:i/>
                <w:szCs w:val="20"/>
              </w:rPr>
              <w:t>…………..</w:t>
            </w:r>
            <w:r w:rsidRPr="006F7A47">
              <w:rPr>
                <w:bCs w:val="0"/>
                <w:szCs w:val="20"/>
              </w:rPr>
              <w:t xml:space="preserve"> Czas lokalny: 12:00</w:t>
            </w:r>
            <w:r w:rsidRPr="006F7A47">
              <w:rPr>
                <w:bCs w:val="0"/>
                <w:i/>
                <w:szCs w:val="20"/>
              </w:rPr>
              <w:t xml:space="preserve"> </w:t>
            </w:r>
            <w:r w:rsidRPr="006F7A47">
              <w:rPr>
                <w:bCs w:val="0"/>
                <w:szCs w:val="20"/>
              </w:rPr>
              <w:t xml:space="preserve">(hh:mm) </w:t>
            </w:r>
          </w:p>
          <w:p w:rsidR="000A2FCD" w:rsidRPr="006F7A47" w:rsidRDefault="000A2FCD" w:rsidP="00F46A7C">
            <w:pPr>
              <w:pStyle w:val="FS2"/>
              <w:spacing w:after="60"/>
              <w:ind w:right="102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Miejsce:</w:t>
            </w:r>
            <w:r w:rsidRPr="006F7A47">
              <w:rPr>
                <w:szCs w:val="20"/>
              </w:rPr>
              <w:t xml:space="preserve"> siedzibie Zamawiającego pokój nr 1.9 Bud. Działu Technicznego</w:t>
            </w:r>
          </w:p>
          <w:p w:rsidR="000A2FCD" w:rsidRPr="006F7A47" w:rsidRDefault="000A2FCD" w:rsidP="00F46A7C">
            <w:pPr>
              <w:pStyle w:val="FS2"/>
              <w:spacing w:after="60"/>
              <w:ind w:left="244" w:right="102" w:hanging="244"/>
              <w:jc w:val="both"/>
              <w:rPr>
                <w:bCs w:val="0"/>
                <w:szCs w:val="20"/>
              </w:rPr>
            </w:pPr>
            <w:r w:rsidRPr="006F7A47">
              <w:rPr>
                <w:bCs w:val="0"/>
                <w:szCs w:val="20"/>
              </w:rPr>
              <w:t>Informacje o osobach upoważnionych i procedurze otwarcia:</w:t>
            </w:r>
          </w:p>
        </w:tc>
      </w:tr>
    </w:tbl>
    <w:p w:rsidR="00AD2FBE" w:rsidRPr="006F7A47" w:rsidRDefault="00AD2FBE" w:rsidP="00AD2FBE">
      <w:pPr>
        <w:pStyle w:val="sekcje"/>
        <w:spacing w:before="160"/>
        <w:rPr>
          <w:sz w:val="20"/>
          <w:lang w:val="pl-PL"/>
        </w:rPr>
      </w:pPr>
      <w:r w:rsidRPr="006F7A47">
        <w:rPr>
          <w:sz w:val="20"/>
          <w:lang w:val="pl-PL"/>
        </w:rPr>
        <w:t>Sekcja VI: Informacje uzupełniające</w:t>
      </w:r>
    </w:p>
    <w:p w:rsidR="00AD2FBE" w:rsidRPr="006F7A47" w:rsidRDefault="00AD2FBE" w:rsidP="001031A1">
      <w:pPr>
        <w:pStyle w:val="Legenda"/>
        <w:spacing w:before="200"/>
        <w:rPr>
          <w:b w:val="0"/>
          <w:sz w:val="20"/>
        </w:rPr>
      </w:pPr>
      <w:r w:rsidRPr="006F7A47">
        <w:rPr>
          <w:sz w:val="20"/>
        </w:rPr>
        <w:t>VI.1) Informacje o powtarzającym się charakterze zamówienia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0A2FCD" w:rsidRPr="006F7A47" w:rsidTr="00F46A7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FCD" w:rsidRPr="006F7A47" w:rsidRDefault="000A2FCD" w:rsidP="00F46A7C">
            <w:pPr>
              <w:spacing w:before="8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t xml:space="preserve">Jest to zamówienie o charakterze powtarzającym się </w:t>
            </w:r>
            <w:r w:rsidRPr="006F7A47">
              <w:rPr>
                <w:sz w:val="20"/>
                <w:szCs w:val="20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3" w:name="Wybór4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3"/>
            <w:r w:rsidRPr="006F7A47">
              <w:rPr>
                <w:iCs/>
                <w:sz w:val="20"/>
                <w:szCs w:val="20"/>
              </w:rPr>
              <w:t xml:space="preserve"> t</w:t>
            </w:r>
            <w:r w:rsidRPr="006F7A47">
              <w:rPr>
                <w:sz w:val="20"/>
                <w:szCs w:val="20"/>
              </w:rPr>
              <w:t xml:space="preserve">ak </w:t>
            </w:r>
            <w:r w:rsidRPr="006F7A47">
              <w:rPr>
                <w:sz w:val="20"/>
                <w:szCs w:val="20"/>
              </w:rPr>
              <w:fldChar w:fldCharType="begin">
                <w:ffData>
                  <w:name w:val="Wybór5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4" w:name="Wybór5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4"/>
            <w:r w:rsidRPr="006F7A47">
              <w:rPr>
                <w:iCs/>
                <w:sz w:val="20"/>
                <w:szCs w:val="20"/>
              </w:rPr>
              <w:t xml:space="preserve"> </w:t>
            </w:r>
            <w:r w:rsidRPr="006F7A47">
              <w:rPr>
                <w:sz w:val="20"/>
                <w:szCs w:val="20"/>
              </w:rPr>
              <w:t>nie</w:t>
            </w:r>
          </w:p>
          <w:p w:rsidR="000A2FCD" w:rsidRPr="006F7A47" w:rsidRDefault="000A2FCD" w:rsidP="00F46A7C">
            <w:pPr>
              <w:spacing w:before="80" w:after="6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t xml:space="preserve">Przewidywany czas publikacji kolejnych ogłoszeń: </w:t>
            </w:r>
            <w:r w:rsidRPr="006F7A47">
              <w:rPr>
                <w:sz w:val="20"/>
                <w:szCs w:val="20"/>
                <w:vertAlign w:val="superscript"/>
              </w:rPr>
              <w:t>2</w:t>
            </w:r>
            <w:r w:rsidRPr="006F7A47">
              <w:rPr>
                <w:sz w:val="20"/>
                <w:szCs w:val="20"/>
              </w:rPr>
              <w:t xml:space="preserve"> </w:t>
            </w:r>
          </w:p>
        </w:tc>
      </w:tr>
    </w:tbl>
    <w:p w:rsidR="00AD2FBE" w:rsidRPr="006F7A47" w:rsidRDefault="00AD2FBE" w:rsidP="001031A1">
      <w:pPr>
        <w:pStyle w:val="Legenda"/>
        <w:spacing w:before="200"/>
        <w:rPr>
          <w:b w:val="0"/>
          <w:sz w:val="20"/>
        </w:rPr>
      </w:pPr>
      <w:r w:rsidRPr="006F7A47">
        <w:rPr>
          <w:sz w:val="20"/>
        </w:rPr>
        <w:t>VI.2) Informacje na temat procesów elektronicznych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0A2FCD" w:rsidRPr="006F7A47" w:rsidTr="00F46A7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FCD" w:rsidRPr="006F7A47" w:rsidRDefault="000A2FCD" w:rsidP="00F46A7C">
            <w:pPr>
              <w:autoSpaceDE w:val="0"/>
              <w:autoSpaceDN w:val="0"/>
              <w:adjustRightInd w:val="0"/>
              <w:spacing w:before="80" w:after="40"/>
              <w:rPr>
                <w:rFonts w:eastAsia="HiraKakuPro-W3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95" w:name="Wybór1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5"/>
            <w:r w:rsidRPr="006F7A47">
              <w:rPr>
                <w:sz w:val="20"/>
                <w:szCs w:val="20"/>
              </w:rPr>
              <w:t xml:space="preserve"> </w:t>
            </w:r>
            <w:r w:rsidRPr="006F7A47">
              <w:rPr>
                <w:rFonts w:eastAsia="HiraKakuPro-W3"/>
                <w:sz w:val="20"/>
                <w:szCs w:val="20"/>
              </w:rPr>
              <w:t>Stosowane będą zlecenia elektroniczne</w:t>
            </w:r>
          </w:p>
          <w:p w:rsidR="000A2FCD" w:rsidRPr="006F7A47" w:rsidRDefault="000A2FCD" w:rsidP="00F46A7C">
            <w:pPr>
              <w:autoSpaceDE w:val="0"/>
              <w:autoSpaceDN w:val="0"/>
              <w:adjustRightInd w:val="0"/>
              <w:spacing w:after="40"/>
              <w:rPr>
                <w:rFonts w:eastAsia="HiraKakuPro-W3"/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6" w:name="Wybór2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6"/>
            <w:r w:rsidRPr="006F7A47">
              <w:rPr>
                <w:sz w:val="20"/>
                <w:szCs w:val="20"/>
              </w:rPr>
              <w:t xml:space="preserve"> </w:t>
            </w:r>
            <w:r w:rsidRPr="006F7A47">
              <w:rPr>
                <w:rFonts w:eastAsia="HiraKakuPro-W3"/>
                <w:sz w:val="20"/>
                <w:szCs w:val="20"/>
              </w:rPr>
              <w:t>Akceptowane będą faktury elektroniczne</w:t>
            </w:r>
          </w:p>
          <w:p w:rsidR="000A2FCD" w:rsidRPr="006F7A47" w:rsidRDefault="000A2FCD" w:rsidP="00F46A7C">
            <w:pPr>
              <w:spacing w:after="80"/>
              <w:rPr>
                <w:sz w:val="20"/>
                <w:szCs w:val="20"/>
              </w:rPr>
            </w:pPr>
            <w:r w:rsidRPr="006F7A47">
              <w:rPr>
                <w:sz w:val="20"/>
                <w:szCs w:val="20"/>
              </w:rPr>
              <w:fldChar w:fldCharType="begin">
                <w:ffData>
                  <w:name w:val="Wybór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97" w:name="Wybór3"/>
            <w:r w:rsidRPr="006F7A47">
              <w:rPr>
                <w:sz w:val="20"/>
                <w:szCs w:val="20"/>
              </w:rPr>
              <w:instrText xml:space="preserve"> FORMCHECKBOX </w:instrText>
            </w:r>
            <w:r w:rsidR="007841DC">
              <w:rPr>
                <w:sz w:val="20"/>
                <w:szCs w:val="20"/>
              </w:rPr>
            </w:r>
            <w:r w:rsidR="007841DC">
              <w:rPr>
                <w:sz w:val="20"/>
                <w:szCs w:val="20"/>
              </w:rPr>
              <w:fldChar w:fldCharType="separate"/>
            </w:r>
            <w:r w:rsidRPr="006F7A47">
              <w:rPr>
                <w:sz w:val="20"/>
                <w:szCs w:val="20"/>
              </w:rPr>
              <w:fldChar w:fldCharType="end"/>
            </w:r>
            <w:bookmarkEnd w:id="397"/>
            <w:r w:rsidRPr="006F7A47">
              <w:rPr>
                <w:sz w:val="20"/>
                <w:szCs w:val="20"/>
              </w:rPr>
              <w:t xml:space="preserve"> </w:t>
            </w:r>
            <w:r w:rsidRPr="006F7A47">
              <w:rPr>
                <w:rFonts w:eastAsia="HiraKakuPro-W3"/>
                <w:sz w:val="20"/>
                <w:szCs w:val="20"/>
              </w:rPr>
              <w:t>Stosowane będą płatności elektroniczne</w:t>
            </w:r>
          </w:p>
        </w:tc>
      </w:tr>
    </w:tbl>
    <w:p w:rsidR="00AD2FBE" w:rsidRPr="006F7A47" w:rsidRDefault="00AD2FBE" w:rsidP="001031A1">
      <w:pPr>
        <w:pStyle w:val="Legenda"/>
        <w:spacing w:before="200"/>
        <w:rPr>
          <w:b w:val="0"/>
          <w:sz w:val="20"/>
          <w:vertAlign w:val="superscript"/>
        </w:rPr>
      </w:pPr>
      <w:r w:rsidRPr="006F7A47">
        <w:rPr>
          <w:sz w:val="20"/>
        </w:rPr>
        <w:t xml:space="preserve">VI.3) Informacje dodatkowe: </w:t>
      </w:r>
      <w:r w:rsidRPr="006F7A47">
        <w:rPr>
          <w:sz w:val="20"/>
          <w:vertAlign w:val="superscript"/>
        </w:rPr>
        <w:t>2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65"/>
      </w:tblGrid>
      <w:tr w:rsidR="000A2FCD" w:rsidRPr="006F7A47" w:rsidTr="00F46A7C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FCD" w:rsidRPr="006F7A47" w:rsidRDefault="000A2FCD" w:rsidP="00A71246">
            <w:pPr>
              <w:pStyle w:val="sekcje"/>
              <w:numPr>
                <w:ilvl w:val="0"/>
                <w:numId w:val="15"/>
              </w:numPr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Dokumenty wymagane na etapie składania ofert/wniosków: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Jednolity europejski dokument zamówienia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W terminie 3 dni od dnia zamieszczenia na stronie internetowej informacji z otwarcia ofert należy złożyć: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Oświadczenie wykonawcy o przynależności albo braku przynależności do tej samej grupy kapitałowej.</w:t>
            </w:r>
          </w:p>
          <w:p w:rsidR="000A2FCD" w:rsidRPr="006F7A47" w:rsidRDefault="000A2FCD" w:rsidP="00A71246">
            <w:pPr>
              <w:pStyle w:val="sekcje"/>
              <w:numPr>
                <w:ilvl w:val="0"/>
                <w:numId w:val="15"/>
              </w:numPr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Dokumenty składane na wezwanie zamawiającego: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Dokument potwierdzający niezaleganie przez wykonawcę z opłacaniem podatków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Dokument potwierdzający, że nie otwarto likwidacji wykonawcy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lastRenderedPageBreak/>
              <w:t>Dokument składany w odniesieniu do osoby mającej miejsce zamieszkania poza terytorium Rzeczypospolitej Polskiej w zakresie określonym w art. 24 ust. 1 pkt 14 i 21 oraz ust. 5 pkt 6 ustawy Pzp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Informacja z Krajowego Rejestru Karnego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Informacja z odpowiedniego rejestru lub inny równoważny dokument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Odpis z właściwego rejestru lub z centralnej ewidencji i informacji o działalności gospodarczej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Oryginalne katalogi lub ich kopie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Oświadczenie wykonawcy o braku zakazu ubiegania się o zamówienia publiczne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Oświadczenie wykonawcy o braku zalegania z uiszczaniem podatków, opłat lub składek na ubezpieczenia społeczne lub zdrowotne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Oświadczenie wykonawcy o niezaleganiu z opłacaniem podatków i opłat lokalnych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Zaświadczenie właściwego naczelnika urzędu skarbowego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Zaświadczenie właściwej terenowej jednostki organizacyjnej ZUS lub KRUS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color w:val="00000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Informacje dodatkowe:</w:t>
            </w:r>
          </w:p>
          <w:p w:rsidR="000A2FCD" w:rsidRPr="006F7A47" w:rsidRDefault="000A2FCD" w:rsidP="00F46A7C">
            <w:pPr>
              <w:pStyle w:val="sekcje"/>
              <w:spacing w:before="80"/>
              <w:jc w:val="both"/>
              <w:rPr>
                <w:b w:val="0"/>
                <w:sz w:val="20"/>
                <w:lang w:val="pl-PL"/>
              </w:rPr>
            </w:pPr>
            <w:r w:rsidRPr="006F7A47">
              <w:rPr>
                <w:b w:val="0"/>
                <w:color w:val="000000"/>
                <w:sz w:val="20"/>
                <w:lang w:val="pl-PL"/>
              </w:rPr>
              <w:t>O udzielenie zamówienia mogą ubiegać się Wykonawcy, którzy nie podlegają wykluczeniu na podstawie art. 24 ust. 1 pkt 12-23, art. 24 ust. 5 pkt 1, art. 24 ust. 5 pkt 8 ustawy Pzp oraz spełniają warunki udziału w postępowaniu.</w:t>
            </w:r>
          </w:p>
        </w:tc>
      </w:tr>
    </w:tbl>
    <w:p w:rsidR="00AD2FBE" w:rsidRPr="006F7A47" w:rsidRDefault="00AD2FBE" w:rsidP="001031A1">
      <w:pPr>
        <w:pStyle w:val="Legenda"/>
        <w:spacing w:before="200"/>
        <w:rPr>
          <w:b w:val="0"/>
          <w:sz w:val="20"/>
        </w:rPr>
      </w:pPr>
      <w:r w:rsidRPr="006F7A47">
        <w:rPr>
          <w:sz w:val="20"/>
        </w:rPr>
        <w:lastRenderedPageBreak/>
        <w:t>VI.4) Procedury odwoławcze</w:t>
      </w:r>
    </w:p>
    <w:tbl>
      <w:tblPr>
        <w:tblW w:w="10065" w:type="dxa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04"/>
        <w:gridCol w:w="2316"/>
        <w:gridCol w:w="1980"/>
        <w:gridCol w:w="338"/>
        <w:gridCol w:w="18"/>
        <w:gridCol w:w="144"/>
        <w:gridCol w:w="565"/>
      </w:tblGrid>
      <w:tr w:rsidR="00AD2FBE" w:rsidRPr="006F7A4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b/>
                <w:b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VI.4.1) Organ odpowiedzialny za procedury odwoławcze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val="153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Oficjalna nazwa: </w:t>
            </w:r>
            <w:r w:rsidR="000A2FCD" w:rsidRPr="006F7A47">
              <w:rPr>
                <w:color w:val="000000"/>
                <w:szCs w:val="20"/>
              </w:rPr>
              <w:t>Krajowa Izba Odwoławcza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Adres pocztowy: </w:t>
            </w:r>
            <w:r w:rsidR="000A2FCD" w:rsidRPr="006F7A47">
              <w:rPr>
                <w:color w:val="000000"/>
                <w:szCs w:val="20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hRule="exact" w:val="3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Miejscowość: </w:t>
            </w:r>
            <w:r w:rsidR="000A2FCD" w:rsidRPr="006F7A47">
              <w:rPr>
                <w:color w:val="000000"/>
                <w:szCs w:val="20"/>
              </w:rPr>
              <w:t>Warszawa</w:t>
            </w:r>
          </w:p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</w:p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Kod pocztowy: </w:t>
            </w:r>
            <w:r w:rsidR="000A2FCD" w:rsidRPr="006F7A47">
              <w:rPr>
                <w:color w:val="000000"/>
                <w:szCs w:val="20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Państwo: </w:t>
            </w:r>
            <w:r w:rsidR="000A2FCD" w:rsidRPr="006F7A47">
              <w:rPr>
                <w:color w:val="000000"/>
                <w:szCs w:val="20"/>
              </w:rPr>
              <w:t>Polska</w:t>
            </w:r>
          </w:p>
        </w:tc>
      </w:tr>
      <w:tr w:rsidR="00AD2FBE" w:rsidRPr="006F7A47" w:rsidTr="00AD2FBE">
        <w:trPr>
          <w:trHeight w:hRule="exact" w:val="42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E-mail: </w:t>
            </w:r>
            <w:r w:rsidR="000A2FCD" w:rsidRPr="006F7A47">
              <w:rPr>
                <w:color w:val="0000FF"/>
                <w:szCs w:val="20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Tel.: </w:t>
            </w:r>
            <w:r w:rsidR="000A2FCD" w:rsidRPr="006F7A47">
              <w:rPr>
                <w:color w:val="000000"/>
                <w:szCs w:val="20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  <w:lang w:val="en-GB"/>
              </w:rPr>
            </w:pPr>
          </w:p>
        </w:tc>
      </w:tr>
      <w:tr w:rsidR="00AD2FBE" w:rsidRPr="006F7A47" w:rsidTr="00AD2FBE">
        <w:trPr>
          <w:trHeight w:hRule="exact" w:val="433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Adres internetowy: </w:t>
            </w:r>
            <w:r w:rsidRPr="006F7A47">
              <w:rPr>
                <w:i/>
                <w:szCs w:val="20"/>
              </w:rPr>
              <w:t xml:space="preserve">(URL) </w:t>
            </w:r>
            <w:r w:rsidR="000A2FCD" w:rsidRPr="006F7A47">
              <w:rPr>
                <w:color w:val="0000FF"/>
                <w:szCs w:val="20"/>
                <w:u w:val="single"/>
              </w:rPr>
              <w:t>http://www.uzp.gov.pl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Faks: </w:t>
            </w:r>
            <w:r w:rsidR="000A2FCD" w:rsidRPr="006F7A47">
              <w:rPr>
                <w:color w:val="000000"/>
                <w:szCs w:val="20"/>
              </w:rPr>
              <w:t>+48 224587800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cantSplit/>
          <w:trHeight w:val="342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i/>
                <w:iCs w:val="0"/>
                <w:szCs w:val="20"/>
                <w:vertAlign w:val="superscript"/>
              </w:rPr>
            </w:pPr>
            <w:r w:rsidRPr="006F7A47">
              <w:rPr>
                <w:b/>
                <w:bCs w:val="0"/>
                <w:szCs w:val="20"/>
              </w:rPr>
              <w:t xml:space="preserve">Organ odpowiedzialny za procedury mediacyjne </w:t>
            </w:r>
            <w:r w:rsidRPr="006F7A47">
              <w:rPr>
                <w:b/>
                <w:bCs w:val="0"/>
                <w:szCs w:val="20"/>
                <w:vertAlign w:val="superscript"/>
              </w:rPr>
              <w:t>2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E0793F">
        <w:trPr>
          <w:trHeight w:val="284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 w:rsidP="00E0793F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Oficjalna nazwa:  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val="290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Adres pocztowy: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Miejscowość: 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Kod pocztowy: 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Państwo: </w:t>
            </w:r>
            <w:r w:rsidR="000A2FCD" w:rsidRPr="006F7A47">
              <w:rPr>
                <w:color w:val="000000"/>
                <w:szCs w:val="20"/>
              </w:rPr>
              <w:t>Polska</w:t>
            </w:r>
          </w:p>
        </w:tc>
      </w:tr>
      <w:tr w:rsidR="00AD2FBE" w:rsidRPr="006F7A47" w:rsidTr="00AD2FBE">
        <w:trPr>
          <w:trHeight w:hRule="exact" w:val="376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E-mail: 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Tel.: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  <w:lang w:val="en-GB"/>
              </w:rPr>
            </w:pPr>
          </w:p>
        </w:tc>
      </w:tr>
      <w:tr w:rsidR="00AD2FBE" w:rsidRPr="006F7A47" w:rsidTr="00AD2FBE">
        <w:trPr>
          <w:trHeight w:hRule="exact" w:val="394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Adres internetowy: </w:t>
            </w:r>
            <w:r w:rsidRPr="006F7A47">
              <w:rPr>
                <w:i/>
                <w:szCs w:val="20"/>
              </w:rPr>
              <w:t xml:space="preserve">(URL) 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Faks: 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cantSplit/>
          <w:trHeight w:val="309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b/>
                <w:szCs w:val="20"/>
              </w:rPr>
              <w:lastRenderedPageBreak/>
              <w:t>VI.4.2) Składanie odwołań</w:t>
            </w:r>
          </w:p>
          <w:p w:rsidR="00AD2FBE" w:rsidRPr="006F7A47" w:rsidRDefault="00AD2FBE" w:rsidP="002F21C3">
            <w:pPr>
              <w:pStyle w:val="FS2"/>
              <w:spacing w:after="60"/>
              <w:rPr>
                <w:szCs w:val="20"/>
              </w:rPr>
            </w:pPr>
            <w:r w:rsidRPr="006F7A47">
              <w:rPr>
                <w:spacing w:val="-1"/>
                <w:szCs w:val="20"/>
              </w:rPr>
              <w:t>Dokładne informacje na temat terminów składania odwołań: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1.</w:t>
            </w:r>
            <w:r w:rsidRPr="006F7A47">
              <w:rPr>
                <w:color w:val="000000"/>
                <w:szCs w:val="20"/>
              </w:rPr>
              <w:tab/>
              <w:t xml:space="preserve">Środki ochrony prawnej przysługują Wykonawcy, a także innemu podmiotowi, jeżeli ma lub miał interes w uzyskaniu danego zamówienia oraz poniósł lub może ponieść szkodę w wyniku naruszenia przez Zamawiającego przepisów ustawy Pzp. 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2.</w:t>
            </w:r>
            <w:r w:rsidRPr="006F7A47">
              <w:rPr>
                <w:color w:val="000000"/>
                <w:szCs w:val="20"/>
              </w:rPr>
              <w:tab/>
              <w:t>Środki ochrony prawnej wobec ogłoszenia o zamówieniu oraz specyfikacji istotnych warunków zamówienia przysługują również organizacjom wpisanym na listę, o której mowa w art. 154 pkt 5 ustawy Pzp.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3.</w:t>
            </w:r>
            <w:r w:rsidRPr="006F7A47">
              <w:rPr>
                <w:color w:val="000000"/>
                <w:szCs w:val="20"/>
              </w:rPr>
              <w:tab/>
              <w:t>Odwołanie przysługuje wyłącznie od niezgodnej z przepisami ustawy Pzp czynności Zamawiającego podjętej w postępowaniu o udzielenie zamówienia lub zaniechania czynności, do której Zamawiający jest zobowiązany na podstawie ustawy Pzp.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4.</w:t>
            </w:r>
            <w:r w:rsidRPr="006F7A47">
              <w:rPr>
                <w:color w:val="000000"/>
                <w:szCs w:val="20"/>
              </w:rPr>
              <w:tab/>
      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5.</w:t>
            </w:r>
            <w:r w:rsidRPr="006F7A47">
              <w:rPr>
                <w:color w:val="000000"/>
                <w:szCs w:val="20"/>
              </w:rPr>
              <w:tab/>
              <w:t>Odwołanie wnosi się do Prezesa Krajowej Izby Odwoławczej w formie pisemnej w postaci papierowej albo w postaci elektronicznej, opatrzone odpowiednio własnoręcznym podpisem albo kwalifikowanym podpisem elektronicznym.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6.</w:t>
            </w:r>
            <w:r w:rsidRPr="006F7A47">
              <w:rPr>
                <w:color w:val="000000"/>
                <w:szCs w:val="20"/>
              </w:rPr>
              <w:tab/>
      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7.</w:t>
            </w:r>
            <w:r w:rsidRPr="006F7A47">
              <w:rPr>
                <w:color w:val="000000"/>
                <w:szCs w:val="20"/>
              </w:rPr>
              <w:tab/>
              <w:t>Odwołanie wnosi się w terminach określonych w art. 182 ustawy Pzp.</w:t>
            </w:r>
          </w:p>
          <w:p w:rsidR="000A2FCD" w:rsidRPr="006F7A47" w:rsidRDefault="000A2FCD" w:rsidP="002F21C3">
            <w:pPr>
              <w:pStyle w:val="FS2"/>
              <w:spacing w:after="80"/>
              <w:jc w:val="both"/>
              <w:rPr>
                <w:color w:val="000000"/>
                <w:szCs w:val="20"/>
              </w:rPr>
            </w:pPr>
            <w:r w:rsidRPr="006F7A47">
              <w:rPr>
                <w:color w:val="000000"/>
                <w:szCs w:val="20"/>
              </w:rPr>
              <w:t>8.</w:t>
            </w:r>
            <w:r w:rsidRPr="006F7A47">
              <w:rPr>
                <w:color w:val="000000"/>
                <w:szCs w:val="20"/>
              </w:rPr>
              <w:tab/>
              <w:t>Na orzeczenie Krajowej Izby Odwoławczej stronom oraz uczestnikom postępowania odwoławczego przysługuje skarga do sądu.</w:t>
            </w:r>
          </w:p>
          <w:p w:rsidR="00AD2FBE" w:rsidRPr="006F7A47" w:rsidRDefault="000A2FCD" w:rsidP="002F21C3">
            <w:pPr>
              <w:pStyle w:val="FS2"/>
              <w:spacing w:after="80"/>
              <w:jc w:val="both"/>
              <w:rPr>
                <w:szCs w:val="20"/>
              </w:rPr>
            </w:pPr>
            <w:r w:rsidRPr="006F7A47">
              <w:rPr>
                <w:color w:val="000000"/>
                <w:szCs w:val="20"/>
              </w:rPr>
              <w:t>9.</w:t>
            </w:r>
            <w:r w:rsidRPr="006F7A47">
              <w:rPr>
                <w:color w:val="000000"/>
                <w:szCs w:val="20"/>
              </w:rPr>
              <w:tab/>
              <w:t>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(t.j. Dz. U. z 2017r. poz. 1481) jest równoznaczne z jej wniesieniem.</w:t>
            </w:r>
          </w:p>
        </w:tc>
        <w:tc>
          <w:tcPr>
            <w:tcW w:w="338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  <w:tc>
          <w:tcPr>
            <w:tcW w:w="727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cantSplit/>
          <w:trHeight w:val="330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 w:after="80"/>
              <w:rPr>
                <w:b/>
                <w:bCs w:val="0"/>
                <w:iCs w:val="0"/>
                <w:szCs w:val="20"/>
              </w:rPr>
            </w:pPr>
            <w:r w:rsidRPr="006F7A47">
              <w:rPr>
                <w:b/>
                <w:bCs w:val="0"/>
                <w:szCs w:val="20"/>
              </w:rPr>
              <w:t>VI.4.3) Źródło, gdzie można uzyskać informacje na temat składania odwołań</w:t>
            </w:r>
          </w:p>
        </w:tc>
        <w:tc>
          <w:tcPr>
            <w:tcW w:w="33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bCs w:val="0"/>
                <w:szCs w:val="20"/>
              </w:rPr>
            </w:pPr>
          </w:p>
        </w:tc>
        <w:tc>
          <w:tcPr>
            <w:tcW w:w="727" w:type="dxa"/>
            <w:gridSpan w:val="3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b/>
                <w:bCs w:val="0"/>
                <w:szCs w:val="20"/>
              </w:rPr>
            </w:pPr>
          </w:p>
        </w:tc>
      </w:tr>
      <w:tr w:rsidR="00AD2FBE" w:rsidRPr="006F7A47" w:rsidTr="00E0793F">
        <w:trPr>
          <w:trHeight w:val="119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 w:rsidP="00E0793F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Oficjalna nazwa: </w:t>
            </w:r>
            <w:r w:rsidR="000A2FCD" w:rsidRPr="006F7A47">
              <w:rPr>
                <w:color w:val="000000"/>
                <w:szCs w:val="20"/>
              </w:rPr>
              <w:t>Urząd Zamówień Publicznych Departament Odwołań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E0793F">
        <w:trPr>
          <w:trHeight w:val="65"/>
        </w:trPr>
        <w:tc>
          <w:tcPr>
            <w:tcW w:w="935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 w:rsidP="00E0793F">
            <w:pPr>
              <w:pStyle w:val="FS2"/>
              <w:spacing w:before="80" w:after="60"/>
              <w:rPr>
                <w:szCs w:val="20"/>
              </w:rPr>
            </w:pPr>
            <w:r w:rsidRPr="006F7A47">
              <w:rPr>
                <w:szCs w:val="20"/>
              </w:rPr>
              <w:t xml:space="preserve">Adres pocztowy: </w:t>
            </w:r>
            <w:r w:rsidR="000A2FCD" w:rsidRPr="006F7A47">
              <w:rPr>
                <w:color w:val="000000"/>
                <w:szCs w:val="20"/>
              </w:rPr>
              <w:t>ul. Postępu 17A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</w:rPr>
            </w:pPr>
          </w:p>
        </w:tc>
      </w:tr>
      <w:tr w:rsidR="00AD2FBE" w:rsidRPr="006F7A47" w:rsidTr="00AD2FBE">
        <w:trPr>
          <w:trHeight w:hRule="exact" w:val="46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Miejscowość: </w:t>
            </w:r>
            <w:r w:rsidR="000A2FCD" w:rsidRPr="006F7A47">
              <w:rPr>
                <w:color w:val="000000"/>
                <w:szCs w:val="20"/>
              </w:rPr>
              <w:t>Warszawa</w:t>
            </w:r>
          </w:p>
        </w:tc>
        <w:tc>
          <w:tcPr>
            <w:tcW w:w="23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Kod pocztowy: </w:t>
            </w:r>
            <w:r w:rsidR="000A2FCD" w:rsidRPr="006F7A47">
              <w:rPr>
                <w:color w:val="000000"/>
                <w:szCs w:val="20"/>
              </w:rPr>
              <w:t>02-676</w:t>
            </w:r>
          </w:p>
        </w:tc>
        <w:tc>
          <w:tcPr>
            <w:tcW w:w="30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</w:rPr>
            </w:pPr>
            <w:r w:rsidRPr="006F7A47">
              <w:rPr>
                <w:szCs w:val="20"/>
              </w:rPr>
              <w:t xml:space="preserve">Państwo: </w:t>
            </w:r>
            <w:r w:rsidR="000A2FCD" w:rsidRPr="006F7A47">
              <w:rPr>
                <w:color w:val="000000"/>
                <w:szCs w:val="20"/>
              </w:rPr>
              <w:t>Polska</w:t>
            </w:r>
          </w:p>
        </w:tc>
      </w:tr>
      <w:tr w:rsidR="00AD2FBE" w:rsidRPr="006F7A47" w:rsidTr="00AD2FBE">
        <w:trPr>
          <w:trHeight w:hRule="exact" w:val="478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E-mail: </w:t>
            </w:r>
            <w:r w:rsidR="000A2FCD" w:rsidRPr="006F7A47">
              <w:rPr>
                <w:color w:val="0000FF"/>
                <w:szCs w:val="20"/>
                <w:lang w:val="en-GB"/>
              </w:rPr>
              <w:t>odwolania@uzp.gov.pl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AD2FBE" w:rsidRPr="006F7A47" w:rsidRDefault="00AD2FBE">
            <w:pPr>
              <w:pStyle w:val="FS2"/>
              <w:spacing w:before="80"/>
              <w:rPr>
                <w:szCs w:val="20"/>
                <w:lang w:val="en-GB"/>
              </w:rPr>
            </w:pPr>
            <w:r w:rsidRPr="006F7A47">
              <w:rPr>
                <w:szCs w:val="20"/>
                <w:lang w:val="en-GB"/>
              </w:rPr>
              <w:t xml:space="preserve">Tel.: </w:t>
            </w:r>
            <w:r w:rsidR="000A2FCD" w:rsidRPr="006F7A47">
              <w:rPr>
                <w:color w:val="000000"/>
                <w:szCs w:val="20"/>
                <w:lang w:val="en-GB"/>
              </w:rPr>
              <w:t>+48 224587801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AD2FBE" w:rsidRPr="006F7A47" w:rsidRDefault="00AD2FBE">
            <w:pPr>
              <w:pStyle w:val="FS2"/>
              <w:rPr>
                <w:szCs w:val="20"/>
                <w:lang w:val="en-GB"/>
              </w:rPr>
            </w:pPr>
          </w:p>
        </w:tc>
      </w:tr>
      <w:tr w:rsidR="000A2FCD" w:rsidRPr="006F7A47" w:rsidTr="00F46A7C">
        <w:trPr>
          <w:trHeight w:hRule="exact" w:val="45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Adres internetowy: </w:t>
            </w:r>
            <w:r w:rsidRPr="006F7A47">
              <w:rPr>
                <w:i/>
                <w:szCs w:val="20"/>
              </w:rPr>
              <w:t xml:space="preserve">(URL) </w:t>
            </w:r>
            <w:r w:rsidRPr="006F7A47">
              <w:rPr>
                <w:color w:val="0000FF"/>
                <w:szCs w:val="20"/>
                <w:u w:val="single"/>
              </w:rPr>
              <w:t>http://www.uzp.gov.pl</w:t>
            </w:r>
          </w:p>
        </w:tc>
        <w:tc>
          <w:tcPr>
            <w:tcW w:w="479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A2FCD" w:rsidRPr="006F7A47" w:rsidRDefault="000A2FCD" w:rsidP="00F46A7C">
            <w:pPr>
              <w:pStyle w:val="FS2"/>
              <w:spacing w:before="80" w:after="80"/>
              <w:rPr>
                <w:szCs w:val="20"/>
              </w:rPr>
            </w:pPr>
            <w:r w:rsidRPr="006F7A47">
              <w:rPr>
                <w:szCs w:val="20"/>
              </w:rPr>
              <w:t xml:space="preserve">Faks: </w:t>
            </w:r>
            <w:r w:rsidRPr="006F7A47">
              <w:rPr>
                <w:color w:val="000000"/>
                <w:szCs w:val="20"/>
              </w:rPr>
              <w:t>+48 224587800</w:t>
            </w:r>
          </w:p>
        </w:tc>
        <w:tc>
          <w:tcPr>
            <w:tcW w:w="56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2FCD" w:rsidRPr="006F7A47" w:rsidRDefault="000A2FCD" w:rsidP="00F46A7C">
            <w:pPr>
              <w:pStyle w:val="FS2"/>
              <w:rPr>
                <w:szCs w:val="20"/>
              </w:rPr>
            </w:pPr>
          </w:p>
        </w:tc>
      </w:tr>
    </w:tbl>
    <w:p w:rsidR="00F527C4" w:rsidRPr="006F7A47" w:rsidRDefault="00AD2FBE" w:rsidP="001031A1">
      <w:pPr>
        <w:pStyle w:val="Legenda"/>
        <w:spacing w:before="200"/>
        <w:rPr>
          <w:b w:val="0"/>
          <w:i/>
          <w:sz w:val="20"/>
        </w:rPr>
      </w:pPr>
      <w:r w:rsidRPr="006F7A47">
        <w:rPr>
          <w:sz w:val="20"/>
        </w:rPr>
        <w:t>VI.5) Data wysłania niniejszego ogłoszenia:</w:t>
      </w:r>
      <w:r w:rsidR="000B691C" w:rsidRPr="006F7A47">
        <w:rPr>
          <w:sz w:val="20"/>
        </w:rPr>
        <w:t xml:space="preserve"> </w:t>
      </w:r>
      <w:r w:rsidR="00546F8A">
        <w:rPr>
          <w:b w:val="0"/>
          <w:sz w:val="20"/>
        </w:rPr>
        <w:t>12.09.2019 r.</w:t>
      </w:r>
    </w:p>
    <w:p w:rsidR="00AD2FBE" w:rsidRPr="006F7A47" w:rsidRDefault="00AD2FBE" w:rsidP="0096051D">
      <w:pPr>
        <w:pStyle w:val="Legenda"/>
        <w:spacing w:before="0" w:after="0"/>
        <w:jc w:val="center"/>
        <w:rPr>
          <w:b w:val="0"/>
          <w:i/>
          <w:sz w:val="20"/>
        </w:rPr>
      </w:pPr>
      <w:r w:rsidRPr="006F7A47">
        <w:rPr>
          <w:b w:val="0"/>
          <w:i/>
          <w:sz w:val="20"/>
        </w:rPr>
        <w:t>Za zapewnienie zgodności z prawem Unii Europejskiej i innymi mającymi zastosowanie przepisami odpowiada</w:t>
      </w:r>
    </w:p>
    <w:p w:rsidR="00A450B2" w:rsidRPr="006F7A47" w:rsidRDefault="00AD2FBE" w:rsidP="0096051D">
      <w:pPr>
        <w:jc w:val="center"/>
        <w:rPr>
          <w:i/>
          <w:sz w:val="20"/>
          <w:szCs w:val="20"/>
        </w:rPr>
      </w:pPr>
      <w:r w:rsidRPr="006F7A47">
        <w:rPr>
          <w:i/>
          <w:sz w:val="20"/>
          <w:szCs w:val="20"/>
        </w:rPr>
        <w:t>instytucja zamawiająca/podmiot zamawiający.</w:t>
      </w:r>
      <w:r w:rsidR="006F7A47">
        <w:rPr>
          <w:i/>
          <w:sz w:val="20"/>
          <w:szCs w:val="20"/>
        </w:rPr>
        <w:br/>
      </w:r>
      <w:r w:rsidR="006F7A47">
        <w:rPr>
          <w:i/>
          <w:sz w:val="20"/>
          <w:szCs w:val="20"/>
        </w:rPr>
        <w:br/>
      </w:r>
      <w:r w:rsidR="006F7A47">
        <w:rPr>
          <w:i/>
          <w:sz w:val="20"/>
          <w:szCs w:val="20"/>
        </w:rPr>
        <w:br/>
      </w:r>
      <w:r w:rsidR="006F7A47">
        <w:rPr>
          <w:i/>
          <w:sz w:val="20"/>
          <w:szCs w:val="20"/>
        </w:rPr>
        <w:br/>
      </w:r>
      <w:r w:rsidR="006F7A47">
        <w:rPr>
          <w:i/>
          <w:sz w:val="20"/>
          <w:szCs w:val="20"/>
        </w:rPr>
        <w:br/>
        <w:t xml:space="preserve">                                                                                                                                Zamawiający</w:t>
      </w:r>
    </w:p>
    <w:sectPr w:rsidR="00A450B2" w:rsidRPr="006F7A47" w:rsidSect="009605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1DC" w:rsidRDefault="007841DC">
      <w:r>
        <w:separator/>
      </w:r>
    </w:p>
  </w:endnote>
  <w:endnote w:type="continuationSeparator" w:id="0">
    <w:p w:rsidR="007841DC" w:rsidRDefault="0078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iraKakuPro-W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yriadPro-LightIt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Pr="000065A2" w:rsidRDefault="00F46A7C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3717A7">
      <w:rPr>
        <w:rStyle w:val="Numerstrony"/>
        <w:rFonts w:ascii="Arial" w:hAnsi="Arial" w:cs="Arial"/>
        <w:noProof/>
        <w:sz w:val="18"/>
        <w:szCs w:val="18"/>
      </w:rPr>
      <w:t>43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1DC" w:rsidRDefault="007841DC">
      <w:r>
        <w:separator/>
      </w:r>
    </w:p>
  </w:footnote>
  <w:footnote w:type="continuationSeparator" w:id="0">
    <w:p w:rsidR="007841DC" w:rsidRDefault="00784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A7C" w:rsidRDefault="00F46A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790ECA"/>
    <w:multiLevelType w:val="hybridMultilevel"/>
    <w:tmpl w:val="70FAC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A0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76F23"/>
    <w:rsid w:val="00081E2F"/>
    <w:rsid w:val="000908ED"/>
    <w:rsid w:val="00091D9D"/>
    <w:rsid w:val="00094B83"/>
    <w:rsid w:val="000A0616"/>
    <w:rsid w:val="000A1C09"/>
    <w:rsid w:val="000A2FCD"/>
    <w:rsid w:val="000B1579"/>
    <w:rsid w:val="000B548E"/>
    <w:rsid w:val="000B691C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131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5E42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17A7"/>
    <w:rsid w:val="00377C74"/>
    <w:rsid w:val="00390C71"/>
    <w:rsid w:val="00397DAD"/>
    <w:rsid w:val="003A0330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56A14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0529"/>
    <w:rsid w:val="004E5EED"/>
    <w:rsid w:val="004F107C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46F8A"/>
    <w:rsid w:val="00555239"/>
    <w:rsid w:val="00560BD4"/>
    <w:rsid w:val="00573A3C"/>
    <w:rsid w:val="00583EBA"/>
    <w:rsid w:val="00587AB4"/>
    <w:rsid w:val="005932D5"/>
    <w:rsid w:val="005A603E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466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6F7A47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841DC"/>
    <w:rsid w:val="00796C66"/>
    <w:rsid w:val="007A3332"/>
    <w:rsid w:val="007A4007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04E"/>
    <w:rsid w:val="00875D60"/>
    <w:rsid w:val="008777D5"/>
    <w:rsid w:val="008822BB"/>
    <w:rsid w:val="008854F6"/>
    <w:rsid w:val="0089194B"/>
    <w:rsid w:val="00892BA2"/>
    <w:rsid w:val="008A2504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50B2"/>
    <w:rsid w:val="00A5500E"/>
    <w:rsid w:val="00A70E8E"/>
    <w:rsid w:val="00A71246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1E7"/>
    <w:rsid w:val="00BC0068"/>
    <w:rsid w:val="00BD0E4E"/>
    <w:rsid w:val="00BE21FD"/>
    <w:rsid w:val="00BF37F1"/>
    <w:rsid w:val="00C00D3D"/>
    <w:rsid w:val="00C01B4B"/>
    <w:rsid w:val="00C0334F"/>
    <w:rsid w:val="00C0440E"/>
    <w:rsid w:val="00C061D9"/>
    <w:rsid w:val="00C1192B"/>
    <w:rsid w:val="00C13CE2"/>
    <w:rsid w:val="00C20F8A"/>
    <w:rsid w:val="00C312FB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0E6E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46A7C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B0A0B"/>
    <w:rsid w:val="00FD16B1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50D7906-52EB-4758-BD4D-E2CE5EB70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43</Pages>
  <Words>11690</Words>
  <Characters>70146</Characters>
  <Application>Microsoft Office Word</Application>
  <DocSecurity>0</DocSecurity>
  <Lines>584</Lines>
  <Paragraphs>163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81673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</dc:creator>
  <cp:keywords/>
  <dc:description/>
  <cp:lastModifiedBy>zp</cp:lastModifiedBy>
  <cp:revision>2</cp:revision>
  <cp:lastPrinted>1899-12-31T23:00:00Z</cp:lastPrinted>
  <dcterms:created xsi:type="dcterms:W3CDTF">2019-09-17T07:43:00Z</dcterms:created>
  <dcterms:modified xsi:type="dcterms:W3CDTF">2019-09-17T07:43:00Z</dcterms:modified>
</cp:coreProperties>
</file>