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479" w:rsidRDefault="00635479" w:rsidP="00635479">
      <w:pPr>
        <w:keepNext/>
        <w:spacing w:before="120" w:after="0" w:line="360" w:lineRule="auto"/>
        <w:jc w:val="right"/>
        <w:outlineLvl w:val="3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Załącznik nr 2 do SIWZ</w:t>
      </w:r>
    </w:p>
    <w:p w:rsidR="00635479" w:rsidRDefault="00635479" w:rsidP="00635479">
      <w:pPr>
        <w:spacing w:before="60" w:after="60" w:line="240" w:lineRule="auto"/>
        <w:ind w:left="851" w:hanging="295"/>
        <w:jc w:val="right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Znak sprawy: K-2/381/21/2019</w:t>
      </w:r>
    </w:p>
    <w:p w:rsidR="00635479" w:rsidRDefault="00635479" w:rsidP="00635479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OFERTA</w:t>
      </w:r>
    </w:p>
    <w:p w:rsidR="00635479" w:rsidRDefault="00635479" w:rsidP="0063547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635479" w:rsidRDefault="00635479" w:rsidP="0063547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Nazwa wykonawcy/wykonawców w przypadku oferty wspólnej:</w:t>
      </w:r>
    </w:p>
    <w:p w:rsidR="00635479" w:rsidRDefault="00635479" w:rsidP="0063547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:rsidR="00635479" w:rsidRDefault="00635479" w:rsidP="0063547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Adres:.............................................................................................................................</w:t>
      </w:r>
    </w:p>
    <w:p w:rsidR="00635479" w:rsidRDefault="00635479" w:rsidP="0063547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tel. .....................................................................</w:t>
      </w: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faks: ............................................., na który zamawiający ma przesyłać korespondencję.</w:t>
      </w: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e-mail: .........................................., na który zamawiający ma przesyłać korespondencję.</w:t>
      </w:r>
    </w:p>
    <w:p w:rsidR="00635479" w:rsidRDefault="00635479" w:rsidP="00635479">
      <w:pPr>
        <w:spacing w:after="0" w:line="240" w:lineRule="auto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NIP: ........................................</w:t>
      </w:r>
    </w:p>
    <w:p w:rsidR="00635479" w:rsidRDefault="00635479" w:rsidP="00635479">
      <w:pPr>
        <w:spacing w:after="0" w:line="240" w:lineRule="auto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REGON: .................................</w:t>
      </w:r>
    </w:p>
    <w:p w:rsidR="00635479" w:rsidRDefault="00635479" w:rsidP="00635479">
      <w:pPr>
        <w:spacing w:after="0" w:line="240" w:lineRule="auto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Kapitał zakładowy: ......................... kapitał zakładowy wpłacony: ...........................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635479" w:rsidTr="00635479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479" w:rsidRDefault="00635479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>Wykonawca jest małym / średnim przedsiębiorcą?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Tak / Nie *</w:t>
            </w:r>
          </w:p>
        </w:tc>
      </w:tr>
    </w:tbl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(W przypadku oferty wspólnej należy podać dane Wykonawcy-Pełnomocnika)</w:t>
      </w: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odpowiedzi na zaproszenie do postępowania prowadzonego w trybie  „przetarg nieograniczony ” na: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Kompleksowe sprzątanie obiektów Akademii Wychowania Fizycznego im. Bronisława Czecha w Krakowie, </w:t>
      </w: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35479" w:rsidRDefault="00635479" w:rsidP="0063547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Zadanie nr 1</w:t>
      </w: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oferujemy realizację przedmiotu zamówienia zgodnie z wymogami określonymi w SIWZ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i projekcie umowy łącznie dla zadania częściowego nr 1, tj. za wszystkie tematy,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  <w:t>za cenę:………………..zł brutto, w tym:</w:t>
      </w:r>
    </w:p>
    <w:p w:rsidR="00635479" w:rsidRDefault="00635479" w:rsidP="00635479">
      <w:pPr>
        <w:tabs>
          <w:tab w:val="left" w:pos="7321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635479" w:rsidRDefault="00635479" w:rsidP="0063547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Temat: kompleksowe sprzątanie Budynku Głównego w skład którego wchodzą: Pawilony od I-IV, Pawilon IB, Pawilon IA, Aula, Komora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Termoklimatyczna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; do wyliczenia ceny należy przyjąć opis przedmiotu zamówienia oraz podaną w załącznikach do SIWZ częstotliwość: </w:t>
      </w: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635479" w:rsidTr="00635479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479" w:rsidRDefault="0063547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479" w:rsidRDefault="0063547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479" w:rsidRDefault="0063547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479" w:rsidRDefault="0063547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479" w:rsidRDefault="0063547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635479" w:rsidTr="0063547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listopad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grudzień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styczeń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luty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marzec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kwiecień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maj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czerwiec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lipiec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sierpień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wrzesień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październik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listopad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/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łączna cena brutto w zł za cały temat: </w:t>
            </w:r>
          </w:p>
        </w:tc>
      </w:tr>
    </w:tbl>
    <w:p w:rsidR="00635479" w:rsidRDefault="00635479" w:rsidP="0063547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Temat: kompleksowe sprzątanie Pawilonu Socjalnego w tym  sprzątanie warsztatów; do wyliczenia ceny należy przyjąć opis przedmiotu zamówienia oraz  podaną w załącznikach do SIWZ częstotliwość: </w:t>
      </w:r>
    </w:p>
    <w:p w:rsidR="00635479" w:rsidRDefault="00635479" w:rsidP="00635479">
      <w:pPr>
        <w:spacing w:after="0" w:line="240" w:lineRule="auto"/>
        <w:ind w:left="72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793"/>
        <w:gridCol w:w="2320"/>
      </w:tblGrid>
      <w:tr w:rsidR="00635479" w:rsidTr="00635479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479" w:rsidRDefault="00635479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479" w:rsidRDefault="00635479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479" w:rsidRDefault="00635479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cena netto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479" w:rsidRDefault="00635479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Stawka podatku VAT-23%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479" w:rsidRDefault="00635479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cena brutto</w:t>
            </w:r>
          </w:p>
        </w:tc>
      </w:tr>
      <w:tr w:rsidR="00635479" w:rsidTr="0063547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listopad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grudzień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styczeń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luty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marzec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kwiecień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7.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maj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czerwiec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9.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lipiec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sierpień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wrzesień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październik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listopad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/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/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łączna cena brutto w zł za cały temat: </w:t>
            </w:r>
          </w:p>
        </w:tc>
      </w:tr>
    </w:tbl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635479" w:rsidRDefault="00635479" w:rsidP="00635479">
      <w:pPr>
        <w:widowControl w:val="0"/>
        <w:suppressAutoHyphens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Uwaga – drugim kryterium oceny ofert jest wysokość kary umownej o której mowa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br/>
        <w:t>w § 12 ust. 3 projektu umowy.</w:t>
      </w: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635479" w:rsidRDefault="00635479" w:rsidP="00635479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Oświadczamy, iż </w:t>
      </w:r>
      <w:r>
        <w:rPr>
          <w:rFonts w:ascii="Times New Roman" w:hAnsi="Times New Roman"/>
          <w:b/>
        </w:rPr>
        <w:t xml:space="preserve">Zamawiający jest uprawniony do naliczania kary umownej za każde naruszenie, o którym mowa w 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§ 12 </w:t>
      </w:r>
      <w:r>
        <w:rPr>
          <w:rFonts w:ascii="Times New Roman" w:hAnsi="Times New Roman"/>
          <w:b/>
        </w:rPr>
        <w:t>ust. 2 lit. a i b w wysokości ….. % wartości brutto miesięcznego wynagrodzenia za dany temat, wskazanego w fakturze skierowanej do zapłaty, wystawionej za miesiąc, w którym doszło do nienależytego lub nieprawidłowego wykonania umowy.</w:t>
      </w: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Uwaga – trzecim kryterium oceny ofert jest termin płatności faktury.</w:t>
      </w: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</w:rPr>
        <w:t>Oświadczamy, iż Zamawiający będzie płacił Wykonawcy za należycie wykonaną usługę na podstawie faktur miesięcznych wystawionych w zakresie danego zadania częściowego i dla każdego z tematów, przelewem na konto Wykonawcy wskazane w fakturach, w terminie ……………... dni  od daty ich otrzymania.</w:t>
      </w:r>
      <w:r>
        <w:rPr>
          <w:rFonts w:ascii="Times New Roman" w:hAnsi="Times New Roman"/>
        </w:rPr>
        <w:t xml:space="preserve"> </w:t>
      </w: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635479" w:rsidRDefault="00635479" w:rsidP="0063547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Zadanie nr 2</w:t>
      </w: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oferujemy realizację przedmiotu zamówienia zgodnie z wymogami określonymi w SIWZ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i projekcie umowy łącznie dla zadania częściowego nr 2, tj. za wszystkie tematy,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  <w:t>za cenę:………………..zł brutto, w tym:</w:t>
      </w: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635479" w:rsidRDefault="00635479" w:rsidP="00635479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TEMAT:  KRYTE KORTY TENISOWE -</w:t>
      </w:r>
      <w:r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b/>
          <w:lang w:eastAsia="pl-PL"/>
        </w:rPr>
        <w:t xml:space="preserve">do wyliczenia ceny należy przyjąć opis przedmiotu zamówienia oraz podaną częstotliwość w załącznikach: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2431"/>
        <w:gridCol w:w="2108"/>
      </w:tblGrid>
      <w:tr w:rsidR="00635479" w:rsidTr="00635479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479" w:rsidRDefault="00635479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479" w:rsidRDefault="00635479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479" w:rsidRDefault="00635479">
            <w:pPr>
              <w:spacing w:after="0" w:line="240" w:lineRule="auto"/>
              <w:ind w:left="567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cena netto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479" w:rsidRDefault="00635479">
            <w:pPr>
              <w:spacing w:after="0" w:line="240" w:lineRule="auto"/>
              <w:ind w:left="567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Stawka podatku VAT-23%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479" w:rsidRDefault="00635479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cena brutto</w:t>
            </w:r>
          </w:p>
        </w:tc>
      </w:tr>
      <w:tr w:rsidR="00635479" w:rsidTr="0063547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listopad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grudzień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styczeń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luty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marzec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kwiecień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7.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maj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czerwiec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9.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lipiec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sierpień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wrzesień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październik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listopad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/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/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90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łączna cena brutto w zł za cały temat: </w:t>
            </w:r>
          </w:p>
        </w:tc>
      </w:tr>
    </w:tbl>
    <w:p w:rsidR="00635479" w:rsidRDefault="00635479" w:rsidP="00635479">
      <w:pPr>
        <w:spacing w:after="0" w:line="360" w:lineRule="auto"/>
        <w:ind w:left="851" w:hanging="284"/>
        <w:jc w:val="both"/>
        <w:rPr>
          <w:rFonts w:ascii="Times New Roman" w:eastAsia="Times New Roman" w:hAnsi="Times New Roman"/>
          <w:b/>
          <w:iCs/>
          <w:lang w:eastAsia="pl-PL"/>
        </w:rPr>
      </w:pPr>
    </w:p>
    <w:p w:rsidR="00635479" w:rsidRDefault="00635479" w:rsidP="00635479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TEMAT: PAWILON DYDAKTYCZNO-SPORTOWY im. Henryka Jordana do wyliczenia ceny należy przyjąć opis przedmiotu zamówienia oraz podaną częstotliwość w załącznikach: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8"/>
        <w:gridCol w:w="1965"/>
        <w:gridCol w:w="1477"/>
        <w:gridCol w:w="2362"/>
        <w:gridCol w:w="2127"/>
      </w:tblGrid>
      <w:tr w:rsidR="00635479" w:rsidTr="00635479">
        <w:trPr>
          <w:trHeight w:val="597"/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479" w:rsidRDefault="00635479">
            <w:pPr>
              <w:spacing w:after="0" w:line="360" w:lineRule="auto"/>
              <w:ind w:left="851" w:hanging="284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479" w:rsidRDefault="00635479">
            <w:pPr>
              <w:spacing w:after="0" w:line="360" w:lineRule="auto"/>
              <w:ind w:left="851" w:hanging="284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479" w:rsidRDefault="00635479">
            <w:pPr>
              <w:spacing w:after="0" w:line="360" w:lineRule="auto"/>
              <w:ind w:left="567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cena netto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479" w:rsidRDefault="00635479">
            <w:pPr>
              <w:spacing w:after="0" w:line="360" w:lineRule="auto"/>
              <w:ind w:left="567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Stawka podatku VAT-23%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479" w:rsidRDefault="00635479">
            <w:pPr>
              <w:spacing w:after="0" w:line="360" w:lineRule="auto"/>
              <w:ind w:left="567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cena brutto</w:t>
            </w:r>
          </w:p>
        </w:tc>
      </w:tr>
      <w:tr w:rsidR="00635479" w:rsidTr="00635479">
        <w:trPr>
          <w:trHeight w:val="177"/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listopad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grudzień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styczeń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trHeight w:val="279"/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luty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marzec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kwiecień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7.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maj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czerwiec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9.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lipiec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sierpień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wrzesień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październik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360" w:lineRule="auto"/>
              <w:ind w:left="851" w:hanging="284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listopad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360" w:lineRule="auto"/>
              <w:ind w:left="851" w:hanging="284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trHeight w:val="423"/>
          <w:jc w:val="center"/>
        </w:trPr>
        <w:tc>
          <w:tcPr>
            <w:tcW w:w="90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łączna cena brutto w zł za cały temat: </w:t>
            </w:r>
          </w:p>
        </w:tc>
      </w:tr>
    </w:tbl>
    <w:p w:rsidR="00635479" w:rsidRDefault="00635479" w:rsidP="00635479">
      <w:pPr>
        <w:spacing w:after="0" w:line="36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:rsidR="00635479" w:rsidRDefault="00635479" w:rsidP="00635479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TEMAT: HALA GIER SPORTOWYCH do wyliczenia ceny należy przyjąć opis przedmiotu zamówienia oraz podaną częstotliwość w załącznikach: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8"/>
        <w:gridCol w:w="1965"/>
        <w:gridCol w:w="1477"/>
        <w:gridCol w:w="2362"/>
        <w:gridCol w:w="2268"/>
      </w:tblGrid>
      <w:tr w:rsidR="00635479" w:rsidTr="00635479">
        <w:trPr>
          <w:trHeight w:val="597"/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479" w:rsidRDefault="00635479">
            <w:pPr>
              <w:spacing w:after="0" w:line="240" w:lineRule="auto"/>
              <w:ind w:left="851" w:hanging="284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479" w:rsidRDefault="00635479">
            <w:pPr>
              <w:spacing w:after="0" w:line="240" w:lineRule="auto"/>
              <w:ind w:left="851" w:hanging="284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479" w:rsidRDefault="00635479">
            <w:pPr>
              <w:spacing w:after="0" w:line="240" w:lineRule="auto"/>
              <w:ind w:left="567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cena netto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479" w:rsidRDefault="00635479">
            <w:pPr>
              <w:spacing w:after="0" w:line="240" w:lineRule="auto"/>
              <w:ind w:left="567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Stawka podatku VAT-23%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479" w:rsidRDefault="00635479">
            <w:pPr>
              <w:spacing w:after="0" w:line="240" w:lineRule="auto"/>
              <w:ind w:left="567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cena brutto</w:t>
            </w: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listopad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grudzień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styczeń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luty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marzec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kwiecień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7.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maj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czerwiec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9.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lipiec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sierpień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wrzesień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październik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listopad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9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łączna cena brutto w zł za cały temat: </w:t>
            </w:r>
          </w:p>
        </w:tc>
      </w:tr>
    </w:tbl>
    <w:p w:rsidR="00635479" w:rsidRDefault="00635479" w:rsidP="00635479">
      <w:pPr>
        <w:spacing w:after="0" w:line="360" w:lineRule="auto"/>
        <w:ind w:left="927"/>
        <w:jc w:val="both"/>
        <w:rPr>
          <w:rFonts w:ascii="Times New Roman" w:eastAsia="Times New Roman" w:hAnsi="Times New Roman"/>
          <w:b/>
          <w:lang w:eastAsia="pl-PL"/>
        </w:rPr>
      </w:pPr>
    </w:p>
    <w:p w:rsidR="00635479" w:rsidRDefault="00635479" w:rsidP="00635479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TEMAT: PAWILON LEKKOATLETYCZNY do wyliczenia ceny należy przyjąć opis przedmiotu zamówienia oraz podaną częstotliwość w załącznikach: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8"/>
        <w:gridCol w:w="1965"/>
        <w:gridCol w:w="1477"/>
        <w:gridCol w:w="2362"/>
        <w:gridCol w:w="2268"/>
      </w:tblGrid>
      <w:tr w:rsidR="00635479" w:rsidTr="00635479">
        <w:trPr>
          <w:trHeight w:val="597"/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479" w:rsidRDefault="00635479">
            <w:pPr>
              <w:spacing w:after="0" w:line="240" w:lineRule="auto"/>
              <w:ind w:left="851" w:hanging="284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479" w:rsidRDefault="00635479">
            <w:pPr>
              <w:spacing w:after="0" w:line="240" w:lineRule="auto"/>
              <w:ind w:left="851" w:hanging="284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479" w:rsidRDefault="00635479">
            <w:pPr>
              <w:spacing w:after="0" w:line="240" w:lineRule="auto"/>
              <w:ind w:left="567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cena netto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479" w:rsidRDefault="00635479">
            <w:pPr>
              <w:spacing w:after="0" w:line="240" w:lineRule="auto"/>
              <w:ind w:left="567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Stawka podatku VAT-23%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479" w:rsidRDefault="00635479">
            <w:pPr>
              <w:spacing w:after="0" w:line="240" w:lineRule="auto"/>
              <w:ind w:left="567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cena brutto</w:t>
            </w: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listopad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grudzień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styczeń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luty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marzec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kwiecień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7.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maj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czerwiec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9.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lipiec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sierpień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wrzesień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październik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listopad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9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łączna cena brutto w zł za cały temat: </w:t>
            </w:r>
          </w:p>
        </w:tc>
      </w:tr>
    </w:tbl>
    <w:p w:rsidR="00635479" w:rsidRDefault="00635479" w:rsidP="00635479">
      <w:pPr>
        <w:widowControl w:val="0"/>
        <w:suppressAutoHyphens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Uwaga – drugim kryterium oceny ofert jest wysokość kary umownej o której mowa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br/>
        <w:t>w § 12 ust. 3 projektu umowy.</w:t>
      </w:r>
    </w:p>
    <w:p w:rsidR="00635479" w:rsidRDefault="00635479" w:rsidP="00635479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Oświadczamy, iż </w:t>
      </w:r>
      <w:r>
        <w:rPr>
          <w:rFonts w:ascii="Times New Roman" w:hAnsi="Times New Roman"/>
          <w:b/>
        </w:rPr>
        <w:t xml:space="preserve">Zamawiający jest uprawniony do naliczania kary umownej za każde naruszenie, o którym mowa w 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§ 12 </w:t>
      </w:r>
      <w:r>
        <w:rPr>
          <w:rFonts w:ascii="Times New Roman" w:hAnsi="Times New Roman"/>
          <w:b/>
        </w:rPr>
        <w:t>ust. 2 lit. a i b w wysokości ….. % wartości brutto miesięcznego wynagrodzenia za dany temat, wskazanego w fakturze skierowanej do zapłaty, wystawionej za miesiąc, w którym doszło do nienależytego lub nieprawidłowego wykonania umowy.</w:t>
      </w: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Uwaga – trzecim kryterium oceny ofert jest termin płatności faktury.</w:t>
      </w: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</w:rPr>
        <w:t>Oświadczamy, iż Zamawiający będzie płacił Wykonawcy za należycie wykonaną usługę na podstawie faktur miesięcznych wystawionych w zakresie danego zadania częściowego i dla każdego z tematów, przelewem na konto Wykonawcy wskazane w fakturach, w terminie ……………... dni  od daty ich otrzymania.</w:t>
      </w:r>
      <w:r>
        <w:rPr>
          <w:rFonts w:ascii="Times New Roman" w:hAnsi="Times New Roman"/>
        </w:rPr>
        <w:t xml:space="preserve"> </w:t>
      </w:r>
    </w:p>
    <w:p w:rsidR="00635479" w:rsidRDefault="00635479" w:rsidP="0063547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Zadanie częściowe nr 3</w:t>
      </w: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oferujemy realizację przedmiotu zamówienia zgodnie z wymogami określonymi w SIWZ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 projekcie umowy dla zadania częściowego nr 3,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za cenę:………………..zł brutto, w tym:</w:t>
      </w: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635479" w:rsidRDefault="00635479" w:rsidP="00635479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ZESPÓŁ KRYTYCH PŁYWALNI Z ZAPLECZEM NAUKOWO- DYDAKTYCZNYM. do wyliczenia ceny należy przyjąć opis przedmiotu zamówienia oraz podaną częstotliwość w załącznikach: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8"/>
        <w:gridCol w:w="1965"/>
        <w:gridCol w:w="1477"/>
        <w:gridCol w:w="2362"/>
        <w:gridCol w:w="2127"/>
      </w:tblGrid>
      <w:tr w:rsidR="00635479" w:rsidTr="00635479">
        <w:trPr>
          <w:trHeight w:val="597"/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479" w:rsidRDefault="00635479">
            <w:pPr>
              <w:spacing w:after="0" w:line="360" w:lineRule="auto"/>
              <w:ind w:left="851" w:hanging="284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479" w:rsidRDefault="00635479">
            <w:pPr>
              <w:spacing w:after="0" w:line="360" w:lineRule="auto"/>
              <w:ind w:left="851" w:hanging="284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479" w:rsidRDefault="00635479">
            <w:pPr>
              <w:spacing w:after="0" w:line="360" w:lineRule="auto"/>
              <w:ind w:left="567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cena netto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479" w:rsidRDefault="00635479">
            <w:pPr>
              <w:spacing w:after="0" w:line="360" w:lineRule="auto"/>
              <w:ind w:left="567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Stawka podatku VAT-23%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479" w:rsidRDefault="00635479">
            <w:pPr>
              <w:spacing w:after="0" w:line="360" w:lineRule="auto"/>
              <w:ind w:left="567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cena brutto</w:t>
            </w:r>
          </w:p>
        </w:tc>
      </w:tr>
      <w:tr w:rsidR="00635479" w:rsidTr="00635479">
        <w:trPr>
          <w:trHeight w:val="177"/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listopad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grudzień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styczeń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trHeight w:val="279"/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luty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marzec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kwiecień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7.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maj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czerwiec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9.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lipiec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sierpień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wrzesień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październik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360" w:lineRule="auto"/>
              <w:ind w:left="851" w:hanging="284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79" w:rsidRDefault="00635479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listopad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/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79" w:rsidRDefault="00635479">
            <w:pPr>
              <w:spacing w:after="0" w:line="360" w:lineRule="auto"/>
              <w:ind w:left="851" w:hanging="284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635479" w:rsidTr="00635479">
        <w:trPr>
          <w:trHeight w:val="423"/>
          <w:jc w:val="center"/>
        </w:trPr>
        <w:tc>
          <w:tcPr>
            <w:tcW w:w="90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5479" w:rsidRDefault="006354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łączna cena brutto w zł za cały temat: </w:t>
            </w:r>
          </w:p>
        </w:tc>
      </w:tr>
    </w:tbl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:rsidR="00635479" w:rsidRDefault="00635479" w:rsidP="00635479">
      <w:pPr>
        <w:widowControl w:val="0"/>
        <w:suppressAutoHyphens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635479" w:rsidRDefault="00635479" w:rsidP="00635479">
      <w:pPr>
        <w:widowControl w:val="0"/>
        <w:suppressAutoHyphens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Uwaga – drugim kryterium oceny ofert jest wysokość kary umownej o której mowa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br/>
        <w:t>w § 12 ust. 3 projektu umowy.</w:t>
      </w: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635479" w:rsidRDefault="00635479" w:rsidP="00635479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Oświadczamy, iż </w:t>
      </w:r>
      <w:r>
        <w:rPr>
          <w:rFonts w:ascii="Times New Roman" w:hAnsi="Times New Roman"/>
          <w:b/>
        </w:rPr>
        <w:t xml:space="preserve">Zamawiający jest uprawniony do naliczania kary umownej za każde naruszenie, o którym mowa w 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§ 12 </w:t>
      </w:r>
      <w:r>
        <w:rPr>
          <w:rFonts w:ascii="Times New Roman" w:hAnsi="Times New Roman"/>
          <w:b/>
        </w:rPr>
        <w:t>ust. 2 lit. a i b w wysokości ….. % wartości brutto miesięcznego wynagrodzenia za dany temat, wskazanego w fakturze skierowanej do zapłaty, wystawionej za miesiąc, w którym doszło do nienależytego lub nieprawidłowego wykonania umowy.</w:t>
      </w: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Uwaga – trzecim kryterium oceny ofert jest termin płatności faktury.</w:t>
      </w: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</w:rPr>
        <w:t>Oświadczamy, iż Zamawiający będzie płacił Wykonawcy za należycie wykonaną usługę na podstawie faktur miesięcznych wystawionych w zakresie danego zadania częściowego i dla każdego z tematów, przelewem na konto Wykonawcy wskazane w fakturach, w terminie ……………... dni  od daty ich otrzymania.</w:t>
      </w:r>
      <w:r>
        <w:rPr>
          <w:rFonts w:ascii="Times New Roman" w:hAnsi="Times New Roman"/>
        </w:rPr>
        <w:t xml:space="preserve"> </w:t>
      </w: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:rsidR="00635479" w:rsidRDefault="00635479" w:rsidP="00635479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Oświadczamy, że zapoznaliśmy się ze Specyfikacją Istotnych Warunków Zamówienia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i nie wnosimy do niej zastrzeżeń oraz zdobyliśmy konieczne informacje do przygotowania oferty.</w:t>
      </w:r>
    </w:p>
    <w:p w:rsidR="00635479" w:rsidRDefault="00635479" w:rsidP="00635479">
      <w:pPr>
        <w:numPr>
          <w:ilvl w:val="0"/>
          <w:numId w:val="4"/>
        </w:numPr>
        <w:spacing w:after="0" w:line="240" w:lineRule="auto"/>
        <w:ind w:left="425" w:hanging="43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Przedmiot zamówienia będzie realizowany w terminach  podanych przez Zamawiającego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 SIWZ. </w:t>
      </w:r>
    </w:p>
    <w:p w:rsidR="00635479" w:rsidRDefault="00635479" w:rsidP="00635479">
      <w:pPr>
        <w:numPr>
          <w:ilvl w:val="0"/>
          <w:numId w:val="4"/>
        </w:numPr>
        <w:spacing w:after="0" w:line="240" w:lineRule="auto"/>
        <w:ind w:left="425" w:hanging="43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Oświadczamy, że akceptujemy i przyjmujemy do stosowania zakres obowiązków określony w załącznikach  do SIWZ ( opis przedmiotu zamówienia oraz częstotliwość sprzątania). </w:t>
      </w:r>
    </w:p>
    <w:p w:rsidR="00635479" w:rsidRDefault="00635479" w:rsidP="00635479">
      <w:pPr>
        <w:numPr>
          <w:ilvl w:val="0"/>
          <w:numId w:val="4"/>
        </w:numPr>
        <w:spacing w:after="0" w:line="240" w:lineRule="auto"/>
        <w:ind w:left="425" w:hanging="43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Oświadczamy, że akceptujemy warunki umowy. </w:t>
      </w:r>
    </w:p>
    <w:p w:rsidR="00635479" w:rsidRDefault="00635479" w:rsidP="00635479">
      <w:pPr>
        <w:numPr>
          <w:ilvl w:val="0"/>
          <w:numId w:val="4"/>
        </w:numPr>
        <w:spacing w:after="0" w:line="240" w:lineRule="auto"/>
        <w:ind w:left="425" w:hanging="43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Oświadczam(y), że osoby wykonujące wskazane przez Zamawiającego czynności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w zakresie realizacji zamówienia - koordynatorzy, zatrudnione są na podstawie umowy o pracę, jeżeli wykonanie tych czynności polega na wykonywaniu pracy w sposób określony w art. 22 § 1 ustawy z dnia 26 czerwca 1974 r. - Kodeks pracy 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Dz. U. z 2018 r. poz. 108); zapoznaliśmy się z wymogami Zamawiającego odnośnie zatrudnienia przez Wykonawcę lub Podwykonawcę osób wykonujących czynności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 zakresie realizacji zamówienia na podstawie umowy o pracę, określonymi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w Specyfikacji Istotnych Warunków Zamówienia i uznajemy się za związanych określonymi w niej zasadami postępowania.</w:t>
      </w:r>
    </w:p>
    <w:p w:rsidR="00635479" w:rsidRDefault="00635479" w:rsidP="00635479">
      <w:pPr>
        <w:numPr>
          <w:ilvl w:val="0"/>
          <w:numId w:val="4"/>
        </w:numPr>
        <w:spacing w:after="0" w:line="240" w:lineRule="auto"/>
        <w:ind w:left="425" w:hanging="43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Oświadczamy, że wybór oferty:</w:t>
      </w:r>
    </w:p>
    <w:p w:rsidR="00635479" w:rsidRDefault="00635479" w:rsidP="00635479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nie będzie prowadził do powstania u Zamawiającego obowiązku podatkowego zgodnie z przepisami o podatku od towarów i usług.*</w:t>
      </w:r>
    </w:p>
    <w:p w:rsidR="00635479" w:rsidRDefault="00635479" w:rsidP="00635479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będzie prowadził do powstania u Zamawiającego obowiązku podatkowego zgodnie z przepisami o podatku od towarów i usług. Powyższy obowiązek podatkowy będzie dotyczył ……………………………………… (</w:t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>Wpisać nazwę /rodzaj towaru lub usługi, które będą prowadziły do powstania u Zamawiającego obowiązku podatkowego zgodnie z przepisami o podatku od towarów i usług)</w:t>
      </w:r>
      <w:r>
        <w:rPr>
          <w:rFonts w:ascii="Times New Roman" w:eastAsia="Times New Roman" w:hAnsi="Times New Roman"/>
          <w:i/>
          <w:sz w:val="24"/>
          <w:szCs w:val="24"/>
          <w:vertAlign w:val="superscript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objętych przedmiotem zamówienia.*</w:t>
      </w:r>
    </w:p>
    <w:p w:rsidR="00635479" w:rsidRDefault="00635479" w:rsidP="00635479">
      <w:pPr>
        <w:numPr>
          <w:ilvl w:val="0"/>
          <w:numId w:val="4"/>
        </w:numPr>
        <w:spacing w:after="0" w:line="240" w:lineRule="auto"/>
        <w:ind w:left="426" w:hanging="43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Wadium w zakresie zadania częściowego nr……….zostało wniesione w dniu …..….……. w formie: …………………………………………………………………, </w:t>
      </w:r>
    </w:p>
    <w:p w:rsidR="00635479" w:rsidRDefault="00635479" w:rsidP="00635479">
      <w:pPr>
        <w:numPr>
          <w:ilvl w:val="0"/>
          <w:numId w:val="4"/>
        </w:numPr>
        <w:spacing w:after="0" w:line="240" w:lineRule="auto"/>
        <w:ind w:left="426" w:hanging="43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Prosimy o zwrot pieniędzy wniesionych tytułem wadium na konto*: ............................. …………...………………... (dotyczy tych Wykonawców, którzy wnoszą wadium przelewem)*,</w:t>
      </w:r>
    </w:p>
    <w:p w:rsidR="00635479" w:rsidRDefault="00635479" w:rsidP="00635479">
      <w:pPr>
        <w:numPr>
          <w:ilvl w:val="0"/>
          <w:numId w:val="4"/>
        </w:numPr>
        <w:spacing w:after="0" w:line="240" w:lineRule="auto"/>
        <w:ind w:left="426" w:hanging="43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Oświadczamy, że uważamy się za związanych niniejszą ofertą na czas wskazany w specyfikacji istotnych warunków zamówienia, tj. 60 dni od daty jej otwarcia,</w:t>
      </w:r>
    </w:p>
    <w:p w:rsidR="00635479" w:rsidRDefault="00635479" w:rsidP="00635479">
      <w:pPr>
        <w:numPr>
          <w:ilvl w:val="0"/>
          <w:numId w:val="4"/>
        </w:numPr>
        <w:spacing w:after="0" w:line="240" w:lineRule="auto"/>
        <w:ind w:left="426" w:hanging="43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przypadku przyznania zamówienia - zobowiązujemy się do zawarcia umowy w miejscu i terminie wyznaczonym przez Zamawiającego.</w:t>
      </w:r>
    </w:p>
    <w:p w:rsidR="00635479" w:rsidRDefault="00635479" w:rsidP="00635479">
      <w:pPr>
        <w:numPr>
          <w:ilvl w:val="0"/>
          <w:numId w:val="4"/>
        </w:numPr>
        <w:spacing w:after="0" w:line="240" w:lineRule="auto"/>
        <w:ind w:left="426" w:hanging="43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Oświadczamy, że w przypadku przyznania nam zamówienia w zakresie zadania częściowego nr 1, 2, 3 wniesiemy zabezpieczenie należytego wykonania przedmiotu zamówienia w  wysokości 10% ceny brutto oferty. </w:t>
      </w:r>
    </w:p>
    <w:p w:rsidR="00635479" w:rsidRDefault="00635479" w:rsidP="00635479">
      <w:pPr>
        <w:numPr>
          <w:ilvl w:val="0"/>
          <w:numId w:val="4"/>
        </w:numPr>
        <w:spacing w:after="0" w:line="240" w:lineRule="auto"/>
        <w:ind w:left="426" w:hanging="43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</w:rPr>
        <w:t>Wypełniliśmy obowiązki informacyjne przewidziane w art. 13 lub art. 14 RODO</w:t>
      </w:r>
      <w:r>
        <w:rPr>
          <w:rFonts w:ascii="Times New Roman" w:hAnsi="Times New Roman"/>
          <w:vertAlign w:val="superscript"/>
        </w:rPr>
        <w:footnoteReference w:id="1"/>
      </w:r>
      <w:r>
        <w:rPr>
          <w:rFonts w:ascii="Times New Roman" w:hAnsi="Times New Roman"/>
        </w:rPr>
        <w:t xml:space="preserve">  wobec osób fizycznych, od których dane osobowe bezpośrednio lub pośrednio pozyskaliśmy w celu ubiegania się o udzielenie zamówienia publicznego w niniejszym postępowaniu</w:t>
      </w:r>
      <w:r>
        <w:rPr>
          <w:rFonts w:ascii="Times New Roman" w:hAnsi="Times New Roman"/>
          <w:vertAlign w:val="superscript"/>
        </w:rPr>
        <w:footnoteReference w:id="2"/>
      </w:r>
      <w:r>
        <w:rPr>
          <w:rFonts w:ascii="Times New Roman" w:hAnsi="Times New Roman"/>
        </w:rPr>
        <w:t>.</w:t>
      </w:r>
    </w:p>
    <w:p w:rsidR="00635479" w:rsidRDefault="00635479" w:rsidP="00635479">
      <w:pPr>
        <w:numPr>
          <w:ilvl w:val="0"/>
          <w:numId w:val="4"/>
        </w:numPr>
        <w:spacing w:after="0" w:line="240" w:lineRule="auto"/>
        <w:ind w:left="426" w:hanging="43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lang w:eastAsia="pl-PL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635479" w:rsidTr="0063547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5479" w:rsidRDefault="006354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5479" w:rsidRDefault="006354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Opis części zamówienia, którą wykonawca </w:t>
            </w:r>
          </w:p>
          <w:p w:rsidR="00635479" w:rsidRDefault="006354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5479" w:rsidRDefault="006354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Nazwa podwykonawcy</w:t>
            </w:r>
          </w:p>
        </w:tc>
      </w:tr>
      <w:tr w:rsidR="00635479" w:rsidTr="0063547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5479" w:rsidRDefault="006354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5479" w:rsidRDefault="006354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5479" w:rsidRDefault="006354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635479" w:rsidTr="0063547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5479" w:rsidRDefault="006354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5479" w:rsidRDefault="006354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5479" w:rsidRDefault="006354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635479" w:rsidTr="0063547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5479" w:rsidRDefault="006354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5479" w:rsidRDefault="006354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5479" w:rsidRDefault="006354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635479" w:rsidRDefault="00635479" w:rsidP="00635479">
      <w:pPr>
        <w:widowControl w:val="0"/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635479" w:rsidRDefault="00635479" w:rsidP="00635479">
      <w:pPr>
        <w:widowControl w:val="0"/>
        <w:numPr>
          <w:ilvl w:val="0"/>
          <w:numId w:val="4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Oferta liczy </w:t>
      </w:r>
      <w:r>
        <w:rPr>
          <w:rFonts w:ascii="Times New Roman" w:eastAsia="Times New Roman" w:hAnsi="Times New Roman"/>
          <w:b/>
          <w:u w:val="single"/>
          <w:lang w:eastAsia="pl-PL"/>
        </w:rPr>
        <w:t>........................*</w:t>
      </w:r>
      <w:r>
        <w:rPr>
          <w:rFonts w:ascii="Times New Roman" w:eastAsia="Times New Roman" w:hAnsi="Times New Roman"/>
          <w:lang w:eastAsia="pl-PL"/>
        </w:rPr>
        <w:t xml:space="preserve"> kolejno ponumerowanych stron,</w:t>
      </w:r>
    </w:p>
    <w:p w:rsidR="00635479" w:rsidRDefault="00635479" w:rsidP="00635479">
      <w:pPr>
        <w:widowControl w:val="0"/>
        <w:numPr>
          <w:ilvl w:val="0"/>
          <w:numId w:val="4"/>
        </w:numPr>
        <w:tabs>
          <w:tab w:val="num" w:pos="72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Integralną część  oferty stanowią następujące dokumenty :</w:t>
      </w:r>
    </w:p>
    <w:p w:rsidR="00635479" w:rsidRDefault="00635479" w:rsidP="00635479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635479" w:rsidRDefault="00635479" w:rsidP="00635479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.....................................................     2.  ..............................................................</w:t>
      </w:r>
    </w:p>
    <w:p w:rsidR="00635479" w:rsidRDefault="00635479" w:rsidP="00635479">
      <w:pPr>
        <w:spacing w:after="0" w:line="240" w:lineRule="auto"/>
        <w:ind w:left="720"/>
        <w:jc w:val="both"/>
        <w:rPr>
          <w:rFonts w:ascii="Times New Roman" w:eastAsia="Times New Roman" w:hAnsi="Times New Roman"/>
          <w:lang w:eastAsia="pl-PL"/>
        </w:rPr>
      </w:pPr>
    </w:p>
    <w:p w:rsidR="00635479" w:rsidRDefault="00635479" w:rsidP="00635479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.....................................................     4. ...............................................................</w:t>
      </w: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635479" w:rsidRDefault="00635479" w:rsidP="00635479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.....................................................     6. ...............................................................</w:t>
      </w:r>
    </w:p>
    <w:p w:rsidR="00635479" w:rsidRDefault="00635479" w:rsidP="00635479">
      <w:pPr>
        <w:spacing w:after="0" w:line="240" w:lineRule="auto"/>
        <w:ind w:left="360"/>
        <w:jc w:val="both"/>
        <w:rPr>
          <w:rFonts w:ascii="Times New Roman" w:eastAsia="Times New Roman" w:hAnsi="Times New Roman"/>
          <w:lang w:eastAsia="pl-PL"/>
        </w:rPr>
      </w:pPr>
    </w:p>
    <w:p w:rsidR="00635479" w:rsidRDefault="00635479" w:rsidP="00635479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.....................................................     8.  ..............................................................</w:t>
      </w: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635479" w:rsidRDefault="00635479" w:rsidP="00635479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.....................................................     10.  ............................................................</w:t>
      </w: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635479" w:rsidRDefault="00635479" w:rsidP="00635479">
      <w:pPr>
        <w:numPr>
          <w:ilvl w:val="0"/>
          <w:numId w:val="4"/>
        </w:num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eastAsia="Times New Roman" w:hAnsi="Times New Roman"/>
          <w:lang w:eastAsia="pl-PL"/>
        </w:rPr>
        <w:t>Nazwiska osób uprawnionych do podpisywania dokumentów przetargowych i podejmowania zobowiązań w imieniu Wykonawcy, co wynikają z następującego (</w:t>
      </w:r>
      <w:proofErr w:type="spellStart"/>
      <w:r>
        <w:rPr>
          <w:rFonts w:ascii="Times New Roman" w:eastAsia="Times New Roman" w:hAnsi="Times New Roman"/>
          <w:lang w:eastAsia="pl-PL"/>
        </w:rPr>
        <w:t>ych</w:t>
      </w:r>
      <w:proofErr w:type="spellEnd"/>
      <w:r>
        <w:rPr>
          <w:rFonts w:ascii="Times New Roman" w:eastAsia="Times New Roman" w:hAnsi="Times New Roman"/>
          <w:lang w:eastAsia="pl-PL"/>
        </w:rPr>
        <w:t xml:space="preserve">) dokumentu (ów) rejestrowych ............................................................................................ (KRS, wypis </w:t>
      </w:r>
      <w:r>
        <w:rPr>
          <w:rFonts w:ascii="Times New Roman" w:eastAsia="Times New Roman" w:hAnsi="Times New Roman"/>
          <w:lang w:eastAsia="pl-PL"/>
        </w:rPr>
        <w:br/>
        <w:t>z ewidencji) , który (e) dołączamy do oferty.</w:t>
      </w:r>
    </w:p>
    <w:p w:rsidR="00635479" w:rsidRDefault="00635479" w:rsidP="00635479">
      <w:pPr>
        <w:spacing w:after="0" w:line="240" w:lineRule="auto"/>
        <w:ind w:left="36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Imię i nazwisko .........................................................................................................</w:t>
      </w:r>
    </w:p>
    <w:p w:rsidR="00635479" w:rsidRDefault="00635479" w:rsidP="00635479">
      <w:pPr>
        <w:spacing w:after="0" w:line="240" w:lineRule="auto"/>
        <w:ind w:left="360"/>
        <w:jc w:val="both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eastAsia="Times New Roman" w:hAnsi="Times New Roman"/>
          <w:lang w:eastAsia="pl-PL"/>
        </w:rPr>
        <w:t>Funkcja ..................................................................................................................................</w:t>
      </w:r>
    </w:p>
    <w:p w:rsidR="00635479" w:rsidRDefault="00635479" w:rsidP="00635479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635479" w:rsidRDefault="00635479" w:rsidP="00635479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/>
          <w:i/>
          <w:iCs/>
          <w:lang w:eastAsia="pl-PL"/>
        </w:rPr>
      </w:pPr>
    </w:p>
    <w:p w:rsidR="00635479" w:rsidRDefault="00635479" w:rsidP="00635479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/>
          <w:i/>
          <w:iCs/>
          <w:lang w:eastAsia="pl-PL"/>
        </w:rPr>
      </w:pPr>
      <w:r>
        <w:rPr>
          <w:rFonts w:ascii="Times New Roman" w:eastAsia="Times New Roman" w:hAnsi="Times New Roman"/>
          <w:i/>
          <w:iCs/>
          <w:lang w:eastAsia="pl-PL"/>
        </w:rPr>
        <w:t>Miejscowość .................................................. dnia ........................................... 2019 roku</w:t>
      </w:r>
    </w:p>
    <w:p w:rsidR="00635479" w:rsidRDefault="00635479" w:rsidP="00635479">
      <w:pPr>
        <w:spacing w:after="0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35479" w:rsidRDefault="00635479" w:rsidP="00635479">
      <w:pPr>
        <w:spacing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35479" w:rsidRDefault="00635479" w:rsidP="00635479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635479" w:rsidRDefault="00635479" w:rsidP="00635479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/>
          <w:i/>
          <w:iCs/>
          <w:lang w:eastAsia="pl-PL"/>
        </w:rPr>
      </w:pPr>
    </w:p>
    <w:p w:rsidR="00635479" w:rsidRDefault="00635479" w:rsidP="00635479">
      <w:pPr>
        <w:spacing w:after="0" w:line="240" w:lineRule="auto"/>
        <w:jc w:val="right"/>
        <w:rPr>
          <w:rFonts w:ascii="Times New Roman" w:eastAsia="Times New Roman" w:hAnsi="Times New Roman"/>
          <w:i/>
          <w:iCs/>
          <w:lang w:eastAsia="pl-PL"/>
        </w:rPr>
      </w:pPr>
      <w:r>
        <w:rPr>
          <w:rFonts w:ascii="Times New Roman" w:eastAsia="Times New Roman" w:hAnsi="Times New Roman"/>
          <w:i/>
          <w:iCs/>
          <w:lang w:eastAsia="pl-PL"/>
        </w:rPr>
        <w:t>........................................................................</w:t>
      </w:r>
    </w:p>
    <w:p w:rsidR="00635479" w:rsidRDefault="00635479" w:rsidP="00635479">
      <w:pPr>
        <w:spacing w:after="0" w:line="240" w:lineRule="auto"/>
        <w:ind w:left="4248" w:firstLine="708"/>
        <w:jc w:val="right"/>
        <w:rPr>
          <w:rFonts w:ascii="Times New Roman" w:eastAsia="Times New Roman" w:hAnsi="Times New Roman"/>
          <w:i/>
          <w:iCs/>
          <w:lang w:eastAsia="pl-PL"/>
        </w:rPr>
      </w:pPr>
      <w:r>
        <w:rPr>
          <w:rFonts w:ascii="Times New Roman" w:eastAsia="Times New Roman" w:hAnsi="Times New Roman"/>
          <w:i/>
          <w:iCs/>
          <w:lang w:eastAsia="pl-PL"/>
        </w:rPr>
        <w:t>(pieczęć i podpis osoby uprawnionej do</w:t>
      </w:r>
    </w:p>
    <w:p w:rsidR="00635479" w:rsidRDefault="00635479" w:rsidP="00635479">
      <w:pPr>
        <w:spacing w:after="0" w:line="240" w:lineRule="auto"/>
        <w:ind w:left="3540"/>
        <w:jc w:val="right"/>
        <w:rPr>
          <w:rFonts w:ascii="Times New Roman" w:eastAsia="Times New Roman" w:hAnsi="Times New Roman"/>
          <w:i/>
          <w:iCs/>
          <w:lang w:eastAsia="pl-PL"/>
        </w:rPr>
      </w:pPr>
      <w:r>
        <w:rPr>
          <w:rFonts w:ascii="Times New Roman" w:eastAsia="Times New Roman" w:hAnsi="Times New Roman"/>
          <w:i/>
          <w:iCs/>
          <w:lang w:eastAsia="pl-PL"/>
        </w:rPr>
        <w:t>składania oświadczeń woli w imieniu Wykonawcy)</w:t>
      </w:r>
    </w:p>
    <w:p w:rsidR="00635479" w:rsidRDefault="00635479" w:rsidP="00635479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b/>
          <w:i/>
          <w:u w:val="single"/>
          <w:lang w:eastAsia="pl-PL"/>
        </w:rPr>
      </w:pPr>
    </w:p>
    <w:p w:rsidR="00635479" w:rsidRDefault="00635479" w:rsidP="00635479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b/>
          <w:i/>
          <w:u w:val="single"/>
          <w:lang w:eastAsia="pl-PL"/>
        </w:rPr>
      </w:pPr>
    </w:p>
    <w:p w:rsidR="00635479" w:rsidRDefault="00635479" w:rsidP="00635479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b/>
          <w:i/>
          <w:u w:val="single"/>
          <w:lang w:eastAsia="pl-PL"/>
        </w:rPr>
      </w:pPr>
    </w:p>
    <w:p w:rsidR="00635479" w:rsidRDefault="00635479" w:rsidP="00635479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b/>
          <w:i/>
          <w:u w:val="single"/>
          <w:lang w:eastAsia="pl-PL"/>
        </w:rPr>
      </w:pPr>
    </w:p>
    <w:p w:rsidR="00635479" w:rsidRDefault="00635479" w:rsidP="00635479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b/>
          <w:i/>
          <w:u w:val="single"/>
          <w:lang w:eastAsia="pl-PL"/>
        </w:rPr>
      </w:pPr>
    </w:p>
    <w:p w:rsidR="00635479" w:rsidRDefault="00635479" w:rsidP="00635479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b/>
          <w:i/>
          <w:u w:val="single"/>
          <w:lang w:eastAsia="pl-PL"/>
        </w:rPr>
      </w:pPr>
    </w:p>
    <w:p w:rsidR="00635479" w:rsidRDefault="00635479" w:rsidP="00635479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b/>
          <w:i/>
          <w:u w:val="single"/>
          <w:lang w:eastAsia="pl-PL"/>
        </w:rPr>
      </w:pPr>
    </w:p>
    <w:p w:rsidR="00635479" w:rsidRDefault="00635479" w:rsidP="00635479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b/>
          <w:i/>
          <w:u w:val="single"/>
          <w:lang w:eastAsia="pl-PL"/>
        </w:rPr>
      </w:pPr>
    </w:p>
    <w:p w:rsidR="00635479" w:rsidRDefault="00635479" w:rsidP="00635479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i/>
          <w:u w:val="single"/>
          <w:lang w:eastAsia="pl-PL"/>
        </w:rPr>
        <w:t>* Uwaga! Miejsca wykropkowane i/lub oznaczone „*” we wzorze formularza oferty i wzorach jego załączników Wykonawca zobowiązany jest odpowiednio do ich treści wypełnić lub skreślić.</w:t>
      </w:r>
    </w:p>
    <w:p w:rsidR="00635479" w:rsidRDefault="00635479" w:rsidP="00635479"/>
    <w:p w:rsidR="00635479" w:rsidRDefault="00635479" w:rsidP="00635479"/>
    <w:p w:rsidR="00EF1037" w:rsidRPr="00E02559" w:rsidRDefault="00EF1037" w:rsidP="00635479">
      <w:pPr>
        <w:pStyle w:val="Tekstpodstawowy"/>
        <w:rPr>
          <w:szCs w:val="24"/>
        </w:rPr>
      </w:pPr>
    </w:p>
    <w:sectPr w:rsidR="00EF1037" w:rsidRPr="00E02559" w:rsidSect="0063547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2B3" w:rsidRDefault="00C622B3">
      <w:r>
        <w:separator/>
      </w:r>
    </w:p>
  </w:endnote>
  <w:endnote w:type="continuationSeparator" w:id="0">
    <w:p w:rsidR="00C622B3" w:rsidRDefault="00C62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63547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622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2B3" w:rsidRDefault="00C622B3">
      <w:r>
        <w:separator/>
      </w:r>
    </w:p>
  </w:footnote>
  <w:footnote w:type="continuationSeparator" w:id="0">
    <w:p w:rsidR="00C622B3" w:rsidRDefault="00C622B3">
      <w:r>
        <w:continuationSeparator/>
      </w:r>
    </w:p>
  </w:footnote>
  <w:footnote w:id="1">
    <w:p w:rsidR="00635479" w:rsidRDefault="00635479" w:rsidP="00635479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635479" w:rsidRDefault="00635479" w:rsidP="00635479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BBE" w:rsidRDefault="00C32B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BBE" w:rsidRDefault="00C32BB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BBE" w:rsidRDefault="00C32B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1639A"/>
    <w:multiLevelType w:val="hybridMultilevel"/>
    <w:tmpl w:val="8EBEA924"/>
    <w:lvl w:ilvl="0" w:tplc="3F5E4514">
      <w:start w:val="1"/>
      <w:numFmt w:val="lowerLetter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2D618E3"/>
    <w:multiLevelType w:val="hybridMultilevel"/>
    <w:tmpl w:val="08F64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A97985"/>
    <w:multiLevelType w:val="hybridMultilevel"/>
    <w:tmpl w:val="8E1C4EA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717D2D"/>
    <w:multiLevelType w:val="hybridMultilevel"/>
    <w:tmpl w:val="B756023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4B70A63"/>
    <w:multiLevelType w:val="hybridMultilevel"/>
    <w:tmpl w:val="F132B5B6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9C50ADC"/>
    <w:multiLevelType w:val="hybridMultilevel"/>
    <w:tmpl w:val="B632479A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7">
    <w:nsid w:val="6B851C34"/>
    <w:multiLevelType w:val="hybridMultilevel"/>
    <w:tmpl w:val="5E3A2CD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6D7191"/>
    <w:multiLevelType w:val="hybridMultilevel"/>
    <w:tmpl w:val="D7E279EE"/>
    <w:lvl w:ilvl="0" w:tplc="FE8A9404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dstrike w:val="0"/>
        <w:sz w:val="22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9872F7"/>
    <w:multiLevelType w:val="hybridMultilevel"/>
    <w:tmpl w:val="F6E432A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22B3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635479"/>
    <w:rsid w:val="006D4AE5"/>
    <w:rsid w:val="00854803"/>
    <w:rsid w:val="0087224A"/>
    <w:rsid w:val="0090317F"/>
    <w:rsid w:val="009149C3"/>
    <w:rsid w:val="00953AA1"/>
    <w:rsid w:val="0095641D"/>
    <w:rsid w:val="009D169F"/>
    <w:rsid w:val="00B361A9"/>
    <w:rsid w:val="00C152AE"/>
    <w:rsid w:val="00C32BBE"/>
    <w:rsid w:val="00C622B3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3547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63547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35479"/>
  </w:style>
  <w:style w:type="character" w:styleId="Odwoanieprzypisudolnego">
    <w:name w:val="footnote reference"/>
    <w:uiPriority w:val="99"/>
    <w:unhideWhenUsed/>
    <w:rsid w:val="0063547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17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7</Pages>
  <Words>1512</Words>
  <Characters>10814</Characters>
  <Application>Microsoft Office Word</Application>
  <DocSecurity>0</DocSecurity>
  <Lines>90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Pracownik</dc:creator>
  <cp:keywords/>
  <cp:lastModifiedBy>Pracownik</cp:lastModifiedBy>
  <cp:revision>3</cp:revision>
  <cp:lastPrinted>2001-02-10T17:08:00Z</cp:lastPrinted>
  <dcterms:created xsi:type="dcterms:W3CDTF">2019-09-17T14:08:00Z</dcterms:created>
  <dcterms:modified xsi:type="dcterms:W3CDTF">2019-09-17T14:09:00Z</dcterms:modified>
</cp:coreProperties>
</file>