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000A8">
      <w:pPr>
        <w:spacing w:line="360" w:lineRule="auto"/>
        <w:rPr>
          <w:b/>
          <w:bCs/>
          <w:color w:val="000000"/>
          <w:sz w:val="24"/>
        </w:rPr>
      </w:pPr>
      <w:r w:rsidRPr="009000A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000A8">
      <w:pPr>
        <w:spacing w:line="360" w:lineRule="auto"/>
        <w:rPr>
          <w:color w:val="000000"/>
          <w:sz w:val="24"/>
        </w:rPr>
      </w:pPr>
      <w:r w:rsidRPr="009000A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000A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000A8">
      <w:pPr>
        <w:spacing w:line="360" w:lineRule="auto"/>
        <w:rPr>
          <w:color w:val="000000"/>
          <w:sz w:val="24"/>
        </w:rPr>
      </w:pPr>
      <w:r w:rsidRPr="009000A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000A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000A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000A8" w:rsidRPr="009000A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000A8" w:rsidRPr="009000A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000A8" w:rsidRPr="009000A8">
        <w:rPr>
          <w:b/>
          <w:color w:val="000000"/>
          <w:sz w:val="24"/>
        </w:rPr>
        <w:t>Dostawa komputera stacjonarnego dla Wydziału Elektrycznego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000A8" w:rsidTr="003B68A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000A8" w:rsidRDefault="009000A8" w:rsidP="003B68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00A8">
              <w:rPr>
                <w:sz w:val="24"/>
              </w:rPr>
              <w:t>Dostawa komputera stacjonarnego dla Wydziału Elektrycznego Politechniki Częstochowskiej</w:t>
            </w:r>
          </w:p>
          <w:p w:rsidR="009000A8" w:rsidRDefault="009000A8" w:rsidP="003B68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00A8">
              <w:rPr>
                <w:b/>
                <w:sz w:val="24"/>
              </w:rPr>
              <w:t>BIS Karol Kowalski</w:t>
            </w:r>
          </w:p>
          <w:p w:rsidR="009000A8" w:rsidRDefault="009000A8" w:rsidP="003B68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00A8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000A8">
              <w:rPr>
                <w:b/>
                <w:sz w:val="24"/>
              </w:rPr>
              <w:t>Częstochowa</w:t>
            </w:r>
          </w:p>
          <w:p w:rsidR="009000A8" w:rsidRDefault="009000A8" w:rsidP="003B68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000A8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9000A8">
              <w:rPr>
                <w:b/>
                <w:sz w:val="24"/>
              </w:rPr>
              <w:t>41</w:t>
            </w:r>
          </w:p>
          <w:p w:rsidR="009000A8" w:rsidRDefault="009000A8" w:rsidP="003B68A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000A8">
              <w:rPr>
                <w:b/>
                <w:sz w:val="24"/>
              </w:rPr>
              <w:t>22 115.40 zł</w:t>
            </w:r>
          </w:p>
          <w:p w:rsidR="009000A8" w:rsidRPr="00253031" w:rsidRDefault="009000A8" w:rsidP="003B68A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000A8" w:rsidRDefault="009000A8" w:rsidP="003B68A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000A8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000A8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000A8" w:rsidRPr="00C63DA0" w:rsidTr="003B68AC">
        <w:tc>
          <w:tcPr>
            <w:tcW w:w="540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00A8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000A8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000A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000A8" w:rsidRPr="00C63DA0" w:rsidRDefault="009000A8" w:rsidP="003B68A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000A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000A8">
      <w:pPr>
        <w:pStyle w:val="Nagwek"/>
        <w:tabs>
          <w:tab w:val="clear" w:pos="4536"/>
        </w:tabs>
        <w:jc w:val="both"/>
        <w:rPr>
          <w:sz w:val="24"/>
        </w:rPr>
      </w:pPr>
      <w:r w:rsidRPr="009000A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D06681">
        <w:rPr>
          <w:sz w:val="24"/>
        </w:rPr>
        <w:t>2019-09-06</w:t>
      </w:r>
      <w:bookmarkStart w:id="0" w:name="_GoBack"/>
      <w:bookmarkEnd w:id="0"/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6A1" w:rsidRDefault="008776A1">
      <w:r>
        <w:separator/>
      </w:r>
    </w:p>
  </w:endnote>
  <w:endnote w:type="continuationSeparator" w:id="0">
    <w:p w:rsidR="008776A1" w:rsidRDefault="00877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0A8" w:rsidRDefault="009000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066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066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0A8" w:rsidRDefault="00900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6A1" w:rsidRDefault="008776A1">
      <w:r>
        <w:separator/>
      </w:r>
    </w:p>
  </w:footnote>
  <w:footnote w:type="continuationSeparator" w:id="0">
    <w:p w:rsidR="008776A1" w:rsidRDefault="00877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0A8" w:rsidRDefault="009000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0A8" w:rsidRDefault="009000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0A8" w:rsidRDefault="009000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6A1"/>
    <w:rsid w:val="00140696"/>
    <w:rsid w:val="00253031"/>
    <w:rsid w:val="00377700"/>
    <w:rsid w:val="005C147E"/>
    <w:rsid w:val="007118AF"/>
    <w:rsid w:val="007124E4"/>
    <w:rsid w:val="00745012"/>
    <w:rsid w:val="0087722C"/>
    <w:rsid w:val="008776A1"/>
    <w:rsid w:val="009000A8"/>
    <w:rsid w:val="00987E41"/>
    <w:rsid w:val="00C63DA0"/>
    <w:rsid w:val="00C85A89"/>
    <w:rsid w:val="00D06681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6DD00F"/>
  <w15:chartTrackingRefBased/>
  <w15:docId w15:val="{CB7EA3C4-AA18-4CE6-9375-44879262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066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06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2019-09-05T10:38:00Z</cp:lastPrinted>
  <dcterms:created xsi:type="dcterms:W3CDTF">2019-09-05T10:38:00Z</dcterms:created>
  <dcterms:modified xsi:type="dcterms:W3CDTF">2019-09-05T10:38:00Z</dcterms:modified>
</cp:coreProperties>
</file>