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C1B16">
      <w:pPr>
        <w:rPr>
          <w:b/>
          <w:bCs/>
          <w:sz w:val="24"/>
        </w:rPr>
      </w:pPr>
      <w:r w:rsidRPr="005C1B16">
        <w:rPr>
          <w:b/>
          <w:bCs/>
          <w:sz w:val="24"/>
        </w:rPr>
        <w:t>Sekcja Zamówień Publicznych</w:t>
      </w:r>
    </w:p>
    <w:p w:rsidR="006D4AB3" w:rsidRDefault="005C1B16">
      <w:pPr>
        <w:rPr>
          <w:b/>
          <w:bCs/>
          <w:sz w:val="24"/>
        </w:rPr>
      </w:pPr>
      <w:r w:rsidRPr="005C1B16">
        <w:rPr>
          <w:b/>
          <w:bCs/>
          <w:sz w:val="24"/>
        </w:rPr>
        <w:t>o</w:t>
      </w:r>
      <w:r w:rsidR="00AD6207">
        <w:rPr>
          <w:b/>
          <w:bCs/>
          <w:sz w:val="24"/>
        </w:rPr>
        <w:t>s</w:t>
      </w:r>
      <w:r w:rsidRPr="005C1B16">
        <w:rPr>
          <w:b/>
          <w:bCs/>
          <w:sz w:val="24"/>
        </w:rPr>
        <w:t>. Na Skarpie</w:t>
      </w:r>
      <w:r w:rsidR="006D4AB3">
        <w:rPr>
          <w:b/>
          <w:bCs/>
          <w:sz w:val="24"/>
        </w:rPr>
        <w:t xml:space="preserve"> </w:t>
      </w:r>
      <w:r w:rsidRPr="005C1B16">
        <w:rPr>
          <w:b/>
          <w:bCs/>
          <w:sz w:val="24"/>
        </w:rPr>
        <w:t>66</w:t>
      </w:r>
    </w:p>
    <w:p w:rsidR="006D4AB3" w:rsidRDefault="005C1B16">
      <w:pPr>
        <w:rPr>
          <w:b/>
          <w:bCs/>
          <w:sz w:val="24"/>
        </w:rPr>
      </w:pPr>
      <w:r w:rsidRPr="005C1B16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5C1B16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5269">
        <w:rPr>
          <w:b/>
          <w:bCs/>
          <w:sz w:val="24"/>
        </w:rPr>
        <w:t>ZP 271.</w:t>
      </w:r>
      <w:r w:rsidR="00DB514A">
        <w:rPr>
          <w:b/>
          <w:bCs/>
          <w:sz w:val="24"/>
        </w:rPr>
        <w:t>320</w:t>
      </w:r>
      <w:r w:rsidR="00875269">
        <w:rPr>
          <w:b/>
          <w:bCs/>
          <w:sz w:val="24"/>
        </w:rPr>
        <w:t>/1</w:t>
      </w:r>
      <w:r w:rsidR="00AD6207">
        <w:rPr>
          <w:b/>
          <w:bCs/>
          <w:sz w:val="24"/>
        </w:rPr>
        <w:t>9</w:t>
      </w:r>
      <w:r w:rsidR="00875269">
        <w:rPr>
          <w:b/>
          <w:bCs/>
          <w:sz w:val="24"/>
        </w:rPr>
        <w:t>/2019</w:t>
      </w:r>
      <w:r>
        <w:rPr>
          <w:sz w:val="24"/>
        </w:rPr>
        <w:tab/>
        <w:t xml:space="preserve"> </w:t>
      </w:r>
      <w:r w:rsidR="005C1B16" w:rsidRPr="005C1B16">
        <w:rPr>
          <w:sz w:val="24"/>
        </w:rPr>
        <w:t>Kraków</w:t>
      </w:r>
      <w:r>
        <w:rPr>
          <w:sz w:val="24"/>
        </w:rPr>
        <w:t xml:space="preserve"> dnia: </w:t>
      </w:r>
      <w:r w:rsidR="005C1B16" w:rsidRPr="005C1B16">
        <w:rPr>
          <w:sz w:val="24"/>
        </w:rPr>
        <w:t>2019-0</w:t>
      </w:r>
      <w:r w:rsidR="00AD6207">
        <w:rPr>
          <w:sz w:val="24"/>
        </w:rPr>
        <w:t>9</w:t>
      </w:r>
      <w:r w:rsidR="005C1B16" w:rsidRPr="005C1B16">
        <w:rPr>
          <w:sz w:val="24"/>
        </w:rPr>
        <w:t>-0</w:t>
      </w:r>
      <w:r w:rsidR="00AD6207">
        <w:rPr>
          <w:sz w:val="24"/>
        </w:rPr>
        <w:t>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C1B16" w:rsidRPr="005C1B16">
        <w:rPr>
          <w:sz w:val="24"/>
        </w:rPr>
        <w:t>2019-0</w:t>
      </w:r>
      <w:r w:rsidR="00AD6207">
        <w:rPr>
          <w:sz w:val="24"/>
        </w:rPr>
        <w:t>9</w:t>
      </w:r>
      <w:r w:rsidR="005C1B16" w:rsidRPr="005C1B16">
        <w:rPr>
          <w:sz w:val="24"/>
        </w:rPr>
        <w:t>-0</w:t>
      </w:r>
      <w:r w:rsidR="00AD6207">
        <w:rPr>
          <w:sz w:val="24"/>
        </w:rPr>
        <w:t>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5C1B16" w:rsidRPr="005C1B16">
        <w:rPr>
          <w:sz w:val="24"/>
        </w:rPr>
        <w:t>(</w:t>
      </w:r>
      <w:proofErr w:type="spellStart"/>
      <w:r w:rsidR="005C1B16" w:rsidRPr="005C1B16">
        <w:rPr>
          <w:sz w:val="24"/>
        </w:rPr>
        <w:t>t.j</w:t>
      </w:r>
      <w:proofErr w:type="spellEnd"/>
      <w:r w:rsidR="005C1B16" w:rsidRPr="005C1B16">
        <w:rPr>
          <w:sz w:val="24"/>
        </w:rPr>
        <w:t xml:space="preserve">. Dz. U. z  2018 r. poz. 1986 z </w:t>
      </w:r>
      <w:proofErr w:type="spellStart"/>
      <w:r w:rsidR="005C1B16" w:rsidRPr="005C1B16">
        <w:rPr>
          <w:sz w:val="24"/>
        </w:rPr>
        <w:t>późn</w:t>
      </w:r>
      <w:proofErr w:type="spellEnd"/>
      <w:r w:rsidR="005C1B16" w:rsidRPr="005C1B1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C1B16" w:rsidRPr="005C1B1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C1B1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C1B16">
        <w:rPr>
          <w:b/>
          <w:sz w:val="24"/>
        </w:rPr>
        <w:t>Świadczenie całodobowych usług transportu sanitarnego pacjentów, krwi i jej składników, materiałów biologicznych i materiałów wykorzystywanych do udzielania świadczeń zdrowotnych oraz dokumentacji medycznej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D6207" w:rsidRDefault="00AD6207" w:rsidP="00AD6207">
      <w:pPr>
        <w:pStyle w:val="Default"/>
      </w:pPr>
    </w:p>
    <w:p w:rsidR="00AD6207" w:rsidRDefault="00AD6207" w:rsidP="00AD6207">
      <w:pPr>
        <w:pStyle w:val="Default"/>
      </w:pPr>
      <w:r>
        <w:t xml:space="preserve"> </w:t>
      </w:r>
    </w:p>
    <w:p w:rsidR="005C1B16" w:rsidRPr="005C1B16" w:rsidRDefault="005C1B16">
      <w:pPr>
        <w:pStyle w:val="Tekstpodstawowywcity3"/>
        <w:spacing w:before="120" w:after="120"/>
        <w:ind w:firstLine="0"/>
        <w:rPr>
          <w:sz w:val="24"/>
        </w:rPr>
      </w:pPr>
      <w:r w:rsidRPr="005C1B16">
        <w:rPr>
          <w:sz w:val="24"/>
        </w:rPr>
        <w:t>Pytanie 1 - dotyczy pakietu I</w:t>
      </w:r>
    </w:p>
    <w:p w:rsidR="00AD6207" w:rsidRDefault="00AD6207" w:rsidP="00AD6207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 xml:space="preserve">Czy wymóg zatrudnienia personelu na umowę o pracę dotyczy wszystkich pakietów? </w:t>
      </w:r>
    </w:p>
    <w:p w:rsidR="005C1B16" w:rsidRPr="00F46E23" w:rsidRDefault="00A87709">
      <w:pPr>
        <w:pStyle w:val="Tekstpodstawowywcity3"/>
        <w:spacing w:before="120" w:after="120"/>
        <w:ind w:firstLine="0"/>
        <w:rPr>
          <w:b/>
          <w:sz w:val="24"/>
        </w:rPr>
      </w:pPr>
      <w:r w:rsidRPr="00F46E23">
        <w:rPr>
          <w:b/>
          <w:sz w:val="24"/>
        </w:rPr>
        <w:t xml:space="preserve">ODPOWIEDŹ: </w:t>
      </w:r>
      <w:r w:rsidR="00AD6207">
        <w:rPr>
          <w:b/>
          <w:sz w:val="24"/>
        </w:rPr>
        <w:t>Tak</w:t>
      </w:r>
      <w:r w:rsidR="007D764E" w:rsidRPr="00F46E23">
        <w:rPr>
          <w:b/>
          <w:sz w:val="24"/>
        </w:rPr>
        <w:t>.</w:t>
      </w:r>
    </w:p>
    <w:p w:rsidR="005C1B16" w:rsidRPr="005C1B16" w:rsidRDefault="005C1B16">
      <w:pPr>
        <w:pStyle w:val="Tekstpodstawowywcity3"/>
        <w:spacing w:before="120" w:after="120"/>
        <w:ind w:firstLine="0"/>
        <w:rPr>
          <w:sz w:val="24"/>
        </w:rPr>
      </w:pPr>
      <w:r w:rsidRPr="005C1B16">
        <w:rPr>
          <w:sz w:val="24"/>
        </w:rPr>
        <w:t>Pytanie 2 - dotyczy pakietu I</w:t>
      </w:r>
    </w:p>
    <w:p w:rsidR="00AD6207" w:rsidRDefault="00AD6207" w:rsidP="00AD620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Czy ratownicy medyczni mają być zatrudnieni na umowę o pracę czy tylko kierowcy? </w:t>
      </w:r>
    </w:p>
    <w:p w:rsidR="00AD6207" w:rsidRDefault="00AD6207" w:rsidP="00AD620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specyfikacji pkt. 3.5 jest napisane: „Zamawiający przewiduje w ramach wymagań, o których mowa w art. 29 ust. 3A ustawy realizację świadczenia usługi w ramach umowy o pracę zawartą przez wykonawcę lub podwykonawców w rozumieniu przepisów ustawy z dnia 26 czerwca 1976 r. - Kodeks pracy (Dz. U. z 2016 r. poz. 1666,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 w zakresie: wykonywania czynności - kierowanie pojazdami” ratownicy medyczni nie muszą być jednocześnie kierowcami. </w:t>
      </w:r>
    </w:p>
    <w:p w:rsidR="007D764E" w:rsidRPr="00F46E23" w:rsidRDefault="00A87709" w:rsidP="007D764E">
      <w:pPr>
        <w:pStyle w:val="Tekstpodstawowywcity3"/>
        <w:spacing w:before="120" w:after="120"/>
        <w:ind w:firstLine="0"/>
        <w:rPr>
          <w:b/>
          <w:sz w:val="24"/>
        </w:rPr>
      </w:pPr>
      <w:r w:rsidRPr="00F46E23">
        <w:rPr>
          <w:b/>
          <w:sz w:val="24"/>
        </w:rPr>
        <w:lastRenderedPageBreak/>
        <w:t xml:space="preserve">ODPOWIEDŹ: </w:t>
      </w:r>
      <w:r w:rsidR="00AD6207" w:rsidRPr="00AD6207">
        <w:rPr>
          <w:b/>
          <w:sz w:val="24"/>
        </w:rPr>
        <w:t>Na umowę o pracę zatrudniony ma być tylko Kierowca</w:t>
      </w:r>
      <w:r w:rsidR="00F46E23" w:rsidRPr="00AD6207">
        <w:rPr>
          <w:b/>
          <w:sz w:val="24"/>
        </w:rPr>
        <w:t>.</w:t>
      </w:r>
    </w:p>
    <w:p w:rsidR="005C1B16" w:rsidRPr="005C1B16" w:rsidRDefault="005C1B16">
      <w:pPr>
        <w:pStyle w:val="Tekstpodstawowywcity3"/>
        <w:spacing w:before="120" w:after="120"/>
        <w:ind w:firstLine="0"/>
        <w:rPr>
          <w:sz w:val="24"/>
        </w:rPr>
      </w:pPr>
      <w:r w:rsidRPr="005C1B16">
        <w:rPr>
          <w:sz w:val="24"/>
        </w:rPr>
        <w:t>Pytanie 3 - dotyczy pakietu nr V</w:t>
      </w:r>
    </w:p>
    <w:p w:rsidR="00AD6207" w:rsidRDefault="00AD6207" w:rsidP="00A87709">
      <w:pPr>
        <w:pStyle w:val="Tekstpodstawowywcity3"/>
        <w:spacing w:before="120" w:after="120"/>
        <w:ind w:firstLine="0"/>
        <w:rPr>
          <w:sz w:val="23"/>
          <w:szCs w:val="23"/>
        </w:rPr>
      </w:pPr>
      <w:r>
        <w:rPr>
          <w:sz w:val="23"/>
          <w:szCs w:val="23"/>
        </w:rPr>
        <w:t>Jaka stawka VAT ma obowiązywać dla pakietu 5 skoro jest to „transport zwykły”.</w:t>
      </w:r>
    </w:p>
    <w:p w:rsidR="00A87709" w:rsidRPr="00F46E23" w:rsidRDefault="00A87709" w:rsidP="00A87709">
      <w:pPr>
        <w:pStyle w:val="Tekstpodstawowywcity3"/>
        <w:spacing w:before="120" w:after="120"/>
        <w:ind w:firstLine="0"/>
        <w:rPr>
          <w:b/>
          <w:sz w:val="24"/>
        </w:rPr>
      </w:pPr>
      <w:r w:rsidRPr="00F46E23">
        <w:rPr>
          <w:b/>
          <w:sz w:val="24"/>
        </w:rPr>
        <w:t xml:space="preserve">ODPOWIEDŹ: </w:t>
      </w:r>
      <w:r w:rsidR="00AD6207" w:rsidRPr="00AD6207">
        <w:rPr>
          <w:b/>
          <w:sz w:val="24"/>
        </w:rPr>
        <w:t>S</w:t>
      </w:r>
      <w:r w:rsidR="00AD6207" w:rsidRPr="00AD6207">
        <w:rPr>
          <w:b/>
          <w:sz w:val="23"/>
          <w:szCs w:val="23"/>
        </w:rPr>
        <w:t>tawka VAT</w:t>
      </w:r>
      <w:r w:rsidR="007D764E" w:rsidRPr="00F46E23">
        <w:rPr>
          <w:b/>
          <w:sz w:val="24"/>
        </w:rPr>
        <w:t xml:space="preserve"> </w:t>
      </w:r>
      <w:r w:rsidR="00AD6207">
        <w:rPr>
          <w:b/>
          <w:sz w:val="24"/>
        </w:rPr>
        <w:t xml:space="preserve">23%. </w:t>
      </w:r>
    </w:p>
    <w:p w:rsidR="00AD6207" w:rsidRDefault="00AD6207" w:rsidP="00F2640E">
      <w:pPr>
        <w:pStyle w:val="Tekstpodstawowy"/>
        <w:jc w:val="both"/>
        <w:rPr>
          <w:b/>
          <w:bCs/>
          <w:color w:val="000000"/>
          <w:sz w:val="24"/>
          <w:szCs w:val="24"/>
        </w:rPr>
      </w:pPr>
    </w:p>
    <w:p w:rsidR="007177A8" w:rsidRDefault="007177A8" w:rsidP="007177A8">
      <w:pPr>
        <w:pStyle w:val="Akapitzlist"/>
        <w:spacing w:line="276" w:lineRule="auto"/>
        <w:jc w:val="both"/>
      </w:pPr>
    </w:p>
    <w:p w:rsidR="00D6320C" w:rsidRDefault="00D6320C" w:rsidP="00D6320C">
      <w:pPr>
        <w:pStyle w:val="Standard"/>
      </w:pPr>
    </w:p>
    <w:p w:rsidR="00F2640E" w:rsidRDefault="00F2640E" w:rsidP="00F2640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Dz. U. z  2018 r. poz. 1986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zm.), stanowisko Zamawiającego zostało umieszczone na stronie internetowej. 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435D05" w:rsidRDefault="00435D0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Z-ca Dyrektora ds. Lecznictwa</w:t>
      </w:r>
    </w:p>
    <w:p w:rsidR="00435D05" w:rsidRDefault="00435D0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proofErr w:type="spellStart"/>
      <w:r>
        <w:rPr>
          <w:sz w:val="24"/>
        </w:rPr>
        <w:t>l</w:t>
      </w:r>
      <w:bookmarkStart w:id="0" w:name="_GoBack"/>
      <w:bookmarkEnd w:id="0"/>
      <w:r>
        <w:rPr>
          <w:sz w:val="24"/>
        </w:rPr>
        <w:t>ek.med</w:t>
      </w:r>
      <w:proofErr w:type="spellEnd"/>
      <w:r>
        <w:rPr>
          <w:sz w:val="24"/>
        </w:rPr>
        <w:t>. Katarzyna Turek-</w:t>
      </w:r>
      <w:proofErr w:type="spellStart"/>
      <w:r>
        <w:rPr>
          <w:sz w:val="24"/>
        </w:rPr>
        <w:t>Fornelska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AA8" w:rsidRDefault="000A6AA8">
      <w:r>
        <w:separator/>
      </w:r>
    </w:p>
  </w:endnote>
  <w:endnote w:type="continuationSeparator" w:id="0">
    <w:p w:rsidR="000A6AA8" w:rsidRDefault="000A6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66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BAC2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5D0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AA8" w:rsidRDefault="000A6AA8">
      <w:r>
        <w:separator/>
      </w:r>
    </w:p>
  </w:footnote>
  <w:footnote w:type="continuationSeparator" w:id="0">
    <w:p w:rsidR="000A6AA8" w:rsidRDefault="000A6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B16" w:rsidRDefault="005C1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B16" w:rsidRDefault="005C1B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B16" w:rsidRDefault="005C1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67635D"/>
    <w:multiLevelType w:val="hybridMultilevel"/>
    <w:tmpl w:val="B5B0C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A9B4556"/>
    <w:multiLevelType w:val="multilevel"/>
    <w:tmpl w:val="7090A0E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131EF7"/>
    <w:multiLevelType w:val="hybridMultilevel"/>
    <w:tmpl w:val="B5B0C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53"/>
    <w:rsid w:val="00031374"/>
    <w:rsid w:val="000A1097"/>
    <w:rsid w:val="000A186D"/>
    <w:rsid w:val="000A6AA8"/>
    <w:rsid w:val="0014688C"/>
    <w:rsid w:val="00180C6E"/>
    <w:rsid w:val="001F6F60"/>
    <w:rsid w:val="002F11F2"/>
    <w:rsid w:val="00435D05"/>
    <w:rsid w:val="004A75F2"/>
    <w:rsid w:val="005144A9"/>
    <w:rsid w:val="00542A75"/>
    <w:rsid w:val="005B1B08"/>
    <w:rsid w:val="005C1B16"/>
    <w:rsid w:val="006066C2"/>
    <w:rsid w:val="00645351"/>
    <w:rsid w:val="00662BDB"/>
    <w:rsid w:val="006B7198"/>
    <w:rsid w:val="006D4AB3"/>
    <w:rsid w:val="006F3B81"/>
    <w:rsid w:val="006F576A"/>
    <w:rsid w:val="007177A8"/>
    <w:rsid w:val="007D764E"/>
    <w:rsid w:val="007F1E16"/>
    <w:rsid w:val="00875269"/>
    <w:rsid w:val="00897AB0"/>
    <w:rsid w:val="0092451D"/>
    <w:rsid w:val="009A3EFC"/>
    <w:rsid w:val="00A558AF"/>
    <w:rsid w:val="00A87709"/>
    <w:rsid w:val="00A905AC"/>
    <w:rsid w:val="00AA63EB"/>
    <w:rsid w:val="00AD4253"/>
    <w:rsid w:val="00AD6207"/>
    <w:rsid w:val="00B63EA8"/>
    <w:rsid w:val="00B96D21"/>
    <w:rsid w:val="00BA6584"/>
    <w:rsid w:val="00C370F2"/>
    <w:rsid w:val="00C44EEC"/>
    <w:rsid w:val="00D6320C"/>
    <w:rsid w:val="00DB514A"/>
    <w:rsid w:val="00DF32E8"/>
    <w:rsid w:val="00E2789F"/>
    <w:rsid w:val="00EA14B3"/>
    <w:rsid w:val="00EA416E"/>
    <w:rsid w:val="00EB66F2"/>
    <w:rsid w:val="00F2640E"/>
    <w:rsid w:val="00F46E2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BBDC1"/>
  <w15:chartTrackingRefBased/>
  <w15:docId w15:val="{6C0EE2F3-67A6-4C84-9D78-8887F3C03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F2640E"/>
    <w:rPr>
      <w:sz w:val="28"/>
    </w:rPr>
  </w:style>
  <w:style w:type="character" w:customStyle="1" w:styleId="Tekstpodstawowywcity3Znak">
    <w:name w:val="Tekst podstawowy wcięty 3 Znak"/>
    <w:link w:val="Tekstpodstawowywcity3"/>
    <w:rsid w:val="00F2640E"/>
    <w:rPr>
      <w:sz w:val="26"/>
    </w:rPr>
  </w:style>
  <w:style w:type="paragraph" w:styleId="Akapitzlist">
    <w:name w:val="List Paragraph"/>
    <w:basedOn w:val="Normalny"/>
    <w:uiPriority w:val="34"/>
    <w:qFormat/>
    <w:rsid w:val="00F2640E"/>
    <w:pPr>
      <w:ind w:left="720"/>
      <w:contextualSpacing/>
    </w:pPr>
    <w:rPr>
      <w:sz w:val="24"/>
      <w:szCs w:val="24"/>
    </w:rPr>
  </w:style>
  <w:style w:type="paragraph" w:customStyle="1" w:styleId="Standard">
    <w:name w:val="Standard"/>
    <w:rsid w:val="00D6320C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2F11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F11F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620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2019-09-03T10:15:00Z</cp:lastPrinted>
  <dcterms:created xsi:type="dcterms:W3CDTF">2019-09-03T07:06:00Z</dcterms:created>
  <dcterms:modified xsi:type="dcterms:W3CDTF">2019-09-03T11:17:00Z</dcterms:modified>
</cp:coreProperties>
</file>