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5F" w:rsidRPr="00240E71" w:rsidRDefault="00D24F5F" w:rsidP="00D24F5F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D24F5F" w:rsidRDefault="00D24F5F" w:rsidP="00D24F5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24F5F" w:rsidRPr="0022732C" w:rsidRDefault="00D24F5F" w:rsidP="00D24F5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24F5F" w:rsidRDefault="00D24F5F" w:rsidP="00D24F5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5E8C">
        <w:rPr>
          <w:sz w:val="22"/>
          <w:lang w:val="en-US"/>
        </w:rPr>
        <w:t>……………………………………………………………………………………………..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5E8C">
        <w:rPr>
          <w:sz w:val="22"/>
          <w:lang w:val="en-US"/>
        </w:rPr>
        <w:t>…………………………………………………………………………………………….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24F5F" w:rsidRPr="0022732C" w:rsidRDefault="00D24F5F" w:rsidP="00D24F5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24F5F" w:rsidRDefault="00D24F5F" w:rsidP="00D24F5F">
      <w:pPr>
        <w:spacing w:line="360" w:lineRule="auto"/>
      </w:pPr>
      <w:r>
        <w:t>Do: Nazwa i siedziba Zamawiającego:</w:t>
      </w:r>
    </w:p>
    <w:p w:rsidR="00D24F5F" w:rsidRPr="00E45A7B" w:rsidRDefault="00D24F5F" w:rsidP="00D24F5F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D24F5F" w:rsidRPr="00E45A7B" w:rsidRDefault="00D24F5F" w:rsidP="00D24F5F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D24F5F" w:rsidRDefault="00D24F5F" w:rsidP="00D24F5F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D24F5F" w:rsidRDefault="00D24F5F" w:rsidP="00D24F5F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D24F5F" w:rsidRDefault="00D24F5F" w:rsidP="00D24F5F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D24F5F" w:rsidRDefault="00D24F5F" w:rsidP="00D24F5F">
      <w:pPr>
        <w:ind w:firstLine="3969"/>
        <w:rPr>
          <w:b/>
        </w:rPr>
      </w:pPr>
    </w:p>
    <w:p w:rsidR="00D24F5F" w:rsidRDefault="00D24F5F" w:rsidP="00D24F5F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sukcesywna dostawa zestawów komputerów stacjonarnych dla wszystkich Jednostek AGH– KC-zp.272-464/19,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D24F5F" w:rsidRDefault="00D24F5F" w:rsidP="00D24F5F">
      <w:pPr>
        <w:tabs>
          <w:tab w:val="right" w:pos="9000"/>
        </w:tabs>
        <w:rPr>
          <w:sz w:val="22"/>
          <w:szCs w:val="22"/>
        </w:rPr>
      </w:pPr>
    </w:p>
    <w:p w:rsidR="00D24F5F" w:rsidRDefault="00D24F5F" w:rsidP="00D24F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D24F5F" w:rsidRDefault="00D24F5F" w:rsidP="00D24F5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D24F5F" w:rsidRDefault="00D24F5F" w:rsidP="00D24F5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D24F5F" w:rsidRDefault="00D24F5F" w:rsidP="00D24F5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24F5F" w:rsidRDefault="00D24F5F" w:rsidP="00D24F5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24F5F" w:rsidRDefault="00D24F5F" w:rsidP="00D24F5F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D24F5F" w:rsidRDefault="00A32488" w:rsidP="00D24F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8E32CE">
        <w:rPr>
          <w:b/>
          <w:sz w:val="22"/>
          <w:szCs w:val="22"/>
        </w:rPr>
        <w:t>Termin dostawy zamówień cząstkowych</w:t>
      </w:r>
      <w:r>
        <w:rPr>
          <w:b/>
          <w:sz w:val="22"/>
          <w:szCs w:val="22"/>
        </w:rPr>
        <w:t xml:space="preserve"> </w:t>
      </w:r>
      <w:r w:rsidR="00D24F5F">
        <w:rPr>
          <w:b/>
          <w:sz w:val="22"/>
          <w:szCs w:val="22"/>
        </w:rPr>
        <w:t xml:space="preserve">(kryterium oceny ofert):  ………………. </w:t>
      </w:r>
      <w:r>
        <w:rPr>
          <w:b/>
          <w:sz w:val="22"/>
          <w:szCs w:val="22"/>
        </w:rPr>
        <w:t>d</w:t>
      </w:r>
      <w:r w:rsidR="00D24F5F">
        <w:rPr>
          <w:sz w:val="22"/>
          <w:szCs w:val="22"/>
        </w:rPr>
        <w:t>ni</w:t>
      </w:r>
      <w:r>
        <w:rPr>
          <w:sz w:val="22"/>
          <w:szCs w:val="22"/>
        </w:rPr>
        <w:t xml:space="preserve"> roboczych</w:t>
      </w:r>
      <w:r w:rsidR="00D24F5F">
        <w:rPr>
          <w:sz w:val="22"/>
          <w:szCs w:val="22"/>
        </w:rPr>
        <w:t xml:space="preserve"> od </w:t>
      </w:r>
      <w:r w:rsidR="0067018E">
        <w:rPr>
          <w:sz w:val="22"/>
          <w:szCs w:val="22"/>
        </w:rPr>
        <w:t>dnia złożenia zamówienia cząstkowego</w:t>
      </w:r>
    </w:p>
    <w:p w:rsidR="00D24F5F" w:rsidRDefault="00D24F5F" w:rsidP="00D24F5F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D24F5F" w:rsidRDefault="00D24F5F" w:rsidP="00D24F5F">
      <w:pPr>
        <w:tabs>
          <w:tab w:val="left" w:pos="426"/>
        </w:tabs>
        <w:jc w:val="both"/>
        <w:rPr>
          <w:sz w:val="22"/>
          <w:szCs w:val="22"/>
        </w:rPr>
      </w:pPr>
    </w:p>
    <w:p w:rsidR="00D24F5F" w:rsidRPr="00F863FD" w:rsidRDefault="00D24F5F" w:rsidP="00D24F5F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D24F5F" w:rsidRDefault="00D24F5F" w:rsidP="00D24F5F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24F5F" w:rsidRDefault="00D24F5F" w:rsidP="00D24F5F">
      <w:pPr>
        <w:jc w:val="both"/>
        <w:rPr>
          <w:sz w:val="18"/>
          <w:szCs w:val="18"/>
        </w:rPr>
      </w:pPr>
    </w:p>
    <w:p w:rsidR="00D24F5F" w:rsidRDefault="00D24F5F" w:rsidP="00D24F5F">
      <w:pPr>
        <w:rPr>
          <w:b/>
          <w:sz w:val="22"/>
          <w:szCs w:val="22"/>
          <w:u w:val="single"/>
        </w:rPr>
      </w:pPr>
    </w:p>
    <w:p w:rsidR="00D24F5F" w:rsidRDefault="00D24F5F" w:rsidP="00D24F5F">
      <w:pPr>
        <w:rPr>
          <w:b/>
          <w:sz w:val="22"/>
          <w:szCs w:val="22"/>
          <w:u w:val="single"/>
        </w:rPr>
      </w:pPr>
    </w:p>
    <w:p w:rsidR="00D24F5F" w:rsidRDefault="00D24F5F" w:rsidP="00D24F5F">
      <w:pPr>
        <w:rPr>
          <w:b/>
          <w:sz w:val="22"/>
          <w:szCs w:val="22"/>
          <w:u w:val="single"/>
        </w:rPr>
      </w:pPr>
    </w:p>
    <w:p w:rsidR="00D24F5F" w:rsidRDefault="00D24F5F" w:rsidP="00D24F5F">
      <w:pPr>
        <w:rPr>
          <w:b/>
          <w:sz w:val="22"/>
          <w:szCs w:val="22"/>
          <w:u w:val="single"/>
        </w:rPr>
      </w:pPr>
    </w:p>
    <w:p w:rsidR="00D24F5F" w:rsidRDefault="00D24F5F" w:rsidP="00D24F5F">
      <w:pPr>
        <w:rPr>
          <w:b/>
          <w:sz w:val="22"/>
          <w:szCs w:val="22"/>
          <w:u w:val="single"/>
        </w:rPr>
      </w:pPr>
    </w:p>
    <w:p w:rsidR="0067018E" w:rsidRDefault="0067018E" w:rsidP="0067018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67018E" w:rsidRDefault="0067018E" w:rsidP="0067018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67018E" w:rsidRPr="00DC5D29" w:rsidRDefault="0067018E" w:rsidP="006701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7018E" w:rsidRDefault="0067018E" w:rsidP="006701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stacjonarne zestawy komputerowe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67018E" w:rsidRDefault="0067018E" w:rsidP="0067018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>stacjonarnych zestawów komputerowych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DD3698">
        <w:rPr>
          <w:color w:val="000000"/>
          <w:sz w:val="22"/>
          <w:szCs w:val="22"/>
          <w:lang w:eastAsia="ar-SA"/>
        </w:rPr>
        <w:t xml:space="preserve">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67018E" w:rsidRDefault="0067018E" w:rsidP="006701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7018E" w:rsidRDefault="0067018E" w:rsidP="006701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7018E" w:rsidRDefault="0067018E" w:rsidP="006701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7018E" w:rsidRDefault="0067018E" w:rsidP="006701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7018E" w:rsidTr="00BC0A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8E" w:rsidRDefault="0067018E" w:rsidP="00BC0A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018E" w:rsidRDefault="0067018E" w:rsidP="00BC0A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7018E" w:rsidRDefault="0067018E" w:rsidP="00BC0A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018E" w:rsidRDefault="0067018E" w:rsidP="00BC0A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7018E" w:rsidTr="00BC0A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7018E" w:rsidTr="00BC0A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7018E" w:rsidTr="00BC0A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018E" w:rsidRDefault="0067018E" w:rsidP="00BC0A0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7018E" w:rsidRDefault="0067018E" w:rsidP="0067018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7018E" w:rsidRDefault="0067018E" w:rsidP="0067018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67018E" w:rsidRDefault="0067018E" w:rsidP="0067018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67018E" w:rsidRDefault="0067018E" w:rsidP="0067018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67018E" w:rsidRDefault="0067018E" w:rsidP="0067018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67018E" w:rsidRDefault="0067018E" w:rsidP="006701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7018E" w:rsidRDefault="0067018E" w:rsidP="0067018E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7018E" w:rsidRDefault="0067018E" w:rsidP="006701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018E" w:rsidRDefault="0067018E" w:rsidP="006701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7018E" w:rsidRDefault="0067018E" w:rsidP="006701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018E" w:rsidRDefault="0067018E" w:rsidP="006701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7018E" w:rsidRDefault="0067018E" w:rsidP="006701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018E" w:rsidRDefault="0067018E" w:rsidP="006701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7018E" w:rsidRDefault="0067018E" w:rsidP="0067018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7018E" w:rsidRDefault="0067018E" w:rsidP="006701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7018E" w:rsidRDefault="0067018E" w:rsidP="006701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7018E" w:rsidRDefault="0067018E" w:rsidP="0067018E">
      <w:pPr>
        <w:jc w:val="both"/>
        <w:rPr>
          <w:sz w:val="22"/>
          <w:szCs w:val="22"/>
        </w:rPr>
      </w:pPr>
    </w:p>
    <w:p w:rsidR="0067018E" w:rsidRPr="00680A16" w:rsidRDefault="0067018E" w:rsidP="0067018E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67018E" w:rsidRDefault="0067018E" w:rsidP="0067018E">
      <w:pPr>
        <w:jc w:val="both"/>
        <w:rPr>
          <w:sz w:val="18"/>
          <w:szCs w:val="18"/>
        </w:rPr>
      </w:pPr>
    </w:p>
    <w:p w:rsidR="0067018E" w:rsidRPr="00FB6907" w:rsidRDefault="0067018E" w:rsidP="0067018E"/>
    <w:p w:rsidR="0067018E" w:rsidRPr="00DD3698" w:rsidRDefault="0067018E" w:rsidP="0067018E"/>
    <w:p w:rsidR="00D24F5F" w:rsidRDefault="00D24F5F" w:rsidP="00D24F5F">
      <w:pPr>
        <w:jc w:val="both"/>
        <w:rPr>
          <w:sz w:val="18"/>
          <w:szCs w:val="18"/>
        </w:rPr>
      </w:pPr>
    </w:p>
    <w:p w:rsidR="00D24F5F" w:rsidRPr="00910B19" w:rsidRDefault="00D24F5F" w:rsidP="00D24F5F"/>
    <w:p w:rsidR="00D24F5F" w:rsidRPr="00A51B76" w:rsidRDefault="00D24F5F" w:rsidP="00D24F5F"/>
    <w:p w:rsidR="00FE545C" w:rsidRPr="00ED416B" w:rsidRDefault="00FE545C" w:rsidP="00ED416B"/>
    <w:sectPr w:rsidR="00FE545C" w:rsidRPr="00ED41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6C5" w:rsidRDefault="00D746C5">
      <w:r>
        <w:separator/>
      </w:r>
    </w:p>
  </w:endnote>
  <w:endnote w:type="continuationSeparator" w:id="0">
    <w:p w:rsidR="00D746C5" w:rsidRDefault="00D7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25" w:rsidRDefault="00EA6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25" w:rsidRDefault="00EA6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6C5" w:rsidRDefault="00D746C5">
      <w:r>
        <w:separator/>
      </w:r>
    </w:p>
  </w:footnote>
  <w:footnote w:type="continuationSeparator" w:id="0">
    <w:p w:rsidR="00D746C5" w:rsidRDefault="00D746C5">
      <w:r>
        <w:continuationSeparator/>
      </w:r>
    </w:p>
  </w:footnote>
  <w:footnote w:id="1">
    <w:p w:rsidR="0067018E" w:rsidRDefault="0067018E" w:rsidP="0067018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7018E" w:rsidRDefault="0067018E" w:rsidP="0067018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25" w:rsidRDefault="00EA6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25" w:rsidRDefault="00EA6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6C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018E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488"/>
    <w:rsid w:val="00A346FE"/>
    <w:rsid w:val="00A47B4D"/>
    <w:rsid w:val="00A83018"/>
    <w:rsid w:val="00B774DC"/>
    <w:rsid w:val="00C969A6"/>
    <w:rsid w:val="00CA7D36"/>
    <w:rsid w:val="00D24208"/>
    <w:rsid w:val="00D24F5F"/>
    <w:rsid w:val="00D60C38"/>
    <w:rsid w:val="00D66893"/>
    <w:rsid w:val="00D746C5"/>
    <w:rsid w:val="00D90ACB"/>
    <w:rsid w:val="00DC1500"/>
    <w:rsid w:val="00E44371"/>
    <w:rsid w:val="00E949B0"/>
    <w:rsid w:val="00EA6825"/>
    <w:rsid w:val="00ED416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1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F7A23-EB02-476D-A0BB-62995361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613</Words>
  <Characters>5351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2019-07-18T08:34:00Z</cp:lastPrinted>
  <dcterms:created xsi:type="dcterms:W3CDTF">2019-07-18T08:19:00Z</dcterms:created>
  <dcterms:modified xsi:type="dcterms:W3CDTF">2019-07-18T08:38:00Z</dcterms:modified>
</cp:coreProperties>
</file>