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655A93" w:rsidRDefault="006676AE" w:rsidP="00655A9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B3E2B" w:rsidRPr="004B3E2B">
        <w:rPr>
          <w:b/>
          <w:i w:val="0"/>
          <w:sz w:val="22"/>
          <w:szCs w:val="22"/>
        </w:rPr>
        <w:t>2</w:t>
      </w:r>
      <w:r w:rsidR="00655A93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3E2B" w:rsidRPr="004B3E2B">
        <w:rPr>
          <w:rFonts w:ascii="Times New Roman" w:hAnsi="Times New Roman"/>
          <w:b/>
        </w:rPr>
        <w:t>NA/P/268/2019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3E2B" w:rsidRPr="004B3E2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3E2B" w:rsidRPr="004B3E2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B3E2B" w:rsidRPr="004B3E2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3E2B" w:rsidRPr="004B3E2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B3E2B" w:rsidRPr="004B3E2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55A93" w:rsidRDefault="007936D6" w:rsidP="00655A9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655A93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B3E2B" w:rsidRPr="004B3E2B">
        <w:rPr>
          <w:rFonts w:ascii="Times New Roman" w:hAnsi="Times New Roman"/>
        </w:rPr>
        <w:t>(</w:t>
      </w:r>
      <w:proofErr w:type="spellStart"/>
      <w:r w:rsidR="004B3E2B" w:rsidRPr="004B3E2B">
        <w:rPr>
          <w:rFonts w:ascii="Times New Roman" w:hAnsi="Times New Roman"/>
        </w:rPr>
        <w:t>t.j</w:t>
      </w:r>
      <w:proofErr w:type="spellEnd"/>
      <w:r w:rsidR="004B3E2B" w:rsidRPr="004B3E2B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55A93" w:rsidRDefault="00313417" w:rsidP="00655A9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B3E2B" w:rsidRPr="004B3E2B">
        <w:rPr>
          <w:rFonts w:ascii="Times New Roman" w:hAnsi="Times New Roman"/>
          <w:b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="004B3E2B" w:rsidRPr="004B3E2B">
        <w:rPr>
          <w:rFonts w:ascii="Times New Roman" w:hAnsi="Times New Roman"/>
          <w:b/>
        </w:rPr>
        <w:t>Aviata</w:t>
      </w:r>
      <w:proofErr w:type="spellEnd"/>
      <w:r w:rsidR="004B3E2B" w:rsidRPr="004B3E2B">
        <w:rPr>
          <w:rFonts w:ascii="Times New Roman" w:hAnsi="Times New Roman"/>
          <w:b/>
        </w:rPr>
        <w:t xml:space="preserve"> (OKL </w:t>
      </w:r>
      <w:proofErr w:type="spellStart"/>
      <w:r w:rsidR="004B3E2B" w:rsidRPr="004B3E2B">
        <w:rPr>
          <w:rFonts w:ascii="Times New Roman" w:hAnsi="Times New Roman"/>
          <w:b/>
        </w:rPr>
        <w:t>PRz</w:t>
      </w:r>
      <w:proofErr w:type="spellEnd"/>
      <w:r w:rsidR="004B3E2B" w:rsidRPr="004B3E2B">
        <w:rPr>
          <w:rFonts w:ascii="Times New Roman" w:hAnsi="Times New Roman"/>
          <w:b/>
        </w:rPr>
        <w:t xml:space="preserve"> Jasionka)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B3E2B" w:rsidRPr="004B3E2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B3E2B" w:rsidRPr="00997D0F" w:rsidRDefault="004B3E2B" w:rsidP="004B3E2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B3E2B" w:rsidRPr="00023477" w:rsidRDefault="004B3E2B" w:rsidP="004B3E2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B3E2B" w:rsidRPr="00997D0F" w:rsidRDefault="004B3E2B" w:rsidP="004B3E2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B3E2B" w:rsidRPr="000247FF" w:rsidRDefault="004B3E2B" w:rsidP="004B3E2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4B3E2B" w:rsidP="00655A9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655A93" w:rsidRDefault="00655A93" w:rsidP="00655A93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655A93" w:rsidRDefault="00C113BF" w:rsidP="00655A93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655A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502" w:rsidRDefault="00414502" w:rsidP="0038231F">
      <w:pPr>
        <w:spacing w:after="0" w:line="240" w:lineRule="auto"/>
      </w:pPr>
      <w:r>
        <w:separator/>
      </w:r>
    </w:p>
  </w:endnote>
  <w:endnote w:type="continuationSeparator" w:id="0">
    <w:p w:rsidR="00414502" w:rsidRDefault="004145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2B" w:rsidRDefault="004B3E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5A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5A9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2B" w:rsidRDefault="004B3E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502" w:rsidRDefault="00414502" w:rsidP="0038231F">
      <w:pPr>
        <w:spacing w:after="0" w:line="240" w:lineRule="auto"/>
      </w:pPr>
      <w:r>
        <w:separator/>
      </w:r>
    </w:p>
  </w:footnote>
  <w:footnote w:type="continuationSeparator" w:id="0">
    <w:p w:rsidR="00414502" w:rsidRDefault="004145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2B" w:rsidRDefault="004B3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2B" w:rsidRDefault="004B3E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E2B" w:rsidRDefault="004B3E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50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4502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E2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5A9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9AF363-1DCE-4C69-83FE-5014B0ED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821142-3605-4371-9FE5-D024FDC3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683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2019-09-02T12:17:00Z</cp:lastPrinted>
  <dcterms:created xsi:type="dcterms:W3CDTF">2019-09-02T12:17:00Z</dcterms:created>
  <dcterms:modified xsi:type="dcterms:W3CDTF">2019-09-02T12:17:00Z</dcterms:modified>
</cp:coreProperties>
</file>