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CA2" w:rsidRPr="00240E71" w:rsidRDefault="007B0CA2" w:rsidP="007B0CA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7B0CA2" w:rsidRDefault="007B0CA2" w:rsidP="007B0CA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7B0CA2" w:rsidRPr="0022732C" w:rsidRDefault="007B0CA2" w:rsidP="007B0CA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7B0CA2" w:rsidRDefault="007B0CA2" w:rsidP="007B0CA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B0CA2" w:rsidRPr="0022732C" w:rsidRDefault="007B0CA2" w:rsidP="007B0C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7B0CA2" w:rsidRPr="0022732C" w:rsidRDefault="007B0CA2" w:rsidP="007B0C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7B0CA2" w:rsidRPr="0022732C" w:rsidRDefault="007B0CA2" w:rsidP="007B0C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7B0CA2" w:rsidRPr="0022732C" w:rsidRDefault="007B0CA2" w:rsidP="007B0C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7B0CA2" w:rsidRPr="0022732C" w:rsidRDefault="007B0CA2" w:rsidP="007B0C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B0CA2">
        <w:rPr>
          <w:sz w:val="22"/>
          <w:lang w:val="en-US"/>
        </w:rPr>
        <w:t>……………………………………………………………………………………………..</w:t>
      </w:r>
    </w:p>
    <w:p w:rsidR="007B0CA2" w:rsidRPr="0022732C" w:rsidRDefault="007B0CA2" w:rsidP="007B0C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B0CA2">
        <w:rPr>
          <w:sz w:val="22"/>
          <w:lang w:val="en-US"/>
        </w:rPr>
        <w:t>…………………………………………………………………………………………….</w:t>
      </w:r>
    </w:p>
    <w:p w:rsidR="007B0CA2" w:rsidRPr="0022732C" w:rsidRDefault="007B0CA2" w:rsidP="007B0C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7B0CA2" w:rsidRPr="0022732C" w:rsidRDefault="007B0CA2" w:rsidP="007B0C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7B0CA2" w:rsidRPr="0022732C" w:rsidRDefault="007B0CA2" w:rsidP="007B0C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7B0CA2" w:rsidRDefault="007B0CA2" w:rsidP="007B0CA2">
      <w:pPr>
        <w:spacing w:line="360" w:lineRule="auto"/>
      </w:pPr>
      <w:r>
        <w:t>Do: Nazwa i siedziba Zamawiającego:</w:t>
      </w:r>
    </w:p>
    <w:p w:rsidR="007B0CA2" w:rsidRPr="00E45A7B" w:rsidRDefault="007B0CA2" w:rsidP="007B0CA2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7B0CA2" w:rsidRPr="00E45A7B" w:rsidRDefault="007B0CA2" w:rsidP="007B0CA2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7B0CA2" w:rsidRDefault="007B0CA2" w:rsidP="007B0CA2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7B0CA2" w:rsidRDefault="007B0CA2" w:rsidP="007B0CA2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7B0CA2" w:rsidRDefault="007B0CA2" w:rsidP="007B0CA2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7B0CA2" w:rsidRDefault="007B0CA2" w:rsidP="007B0CA2">
      <w:pPr>
        <w:ind w:firstLine="3969"/>
        <w:rPr>
          <w:b/>
        </w:rPr>
      </w:pPr>
    </w:p>
    <w:p w:rsidR="007B0CA2" w:rsidRDefault="007B0CA2" w:rsidP="007B0CA2">
      <w:pPr>
        <w:widowControl w:val="0"/>
        <w:ind w:right="1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="00907DAA" w:rsidRPr="00907DAA">
        <w:rPr>
          <w:b/>
          <w:sz w:val="22"/>
          <w:szCs w:val="22"/>
        </w:rPr>
        <w:t xml:space="preserve">Dostawa 12 szt. ergonomicznych foteli biurowych dla </w:t>
      </w:r>
      <w:proofErr w:type="spellStart"/>
      <w:r w:rsidR="00907DAA" w:rsidRPr="00907DAA">
        <w:rPr>
          <w:b/>
          <w:sz w:val="22"/>
          <w:szCs w:val="22"/>
        </w:rPr>
        <w:t>WIMiR</w:t>
      </w:r>
      <w:proofErr w:type="spellEnd"/>
      <w:r>
        <w:rPr>
          <w:b/>
          <w:sz w:val="22"/>
          <w:szCs w:val="22"/>
        </w:rPr>
        <w:t>– KC-zp.272-</w:t>
      </w:r>
      <w:r w:rsidR="0030294E">
        <w:rPr>
          <w:b/>
          <w:sz w:val="22"/>
          <w:szCs w:val="22"/>
        </w:rPr>
        <w:t>570</w:t>
      </w:r>
      <w:r>
        <w:rPr>
          <w:b/>
          <w:sz w:val="22"/>
          <w:szCs w:val="22"/>
        </w:rPr>
        <w:t xml:space="preserve">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7B0CA2" w:rsidRDefault="007B0CA2" w:rsidP="007B0CA2">
      <w:pPr>
        <w:widowControl w:val="0"/>
        <w:ind w:right="1"/>
        <w:rPr>
          <w:b/>
          <w:sz w:val="22"/>
          <w:szCs w:val="22"/>
          <w:u w:val="single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7B0CA2" w:rsidTr="001247D1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B0CA2" w:rsidRDefault="007B0CA2" w:rsidP="001247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B0CA2" w:rsidRDefault="007B0CA2" w:rsidP="001247D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B0CA2" w:rsidRPr="00FD3F61" w:rsidRDefault="007B0CA2" w:rsidP="001247D1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:rsidR="007B0CA2" w:rsidRDefault="0030294E" w:rsidP="0030294E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Producent, model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B0CA2" w:rsidRDefault="007B0CA2" w:rsidP="001247D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B0CA2" w:rsidRDefault="007B0CA2" w:rsidP="001247D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B0CA2" w:rsidRDefault="007B0CA2" w:rsidP="001247D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7B0CA2" w:rsidRDefault="007B0CA2" w:rsidP="001247D1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0CA2" w:rsidRDefault="007B0CA2" w:rsidP="001247D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7B0CA2" w:rsidRDefault="007B0CA2" w:rsidP="001247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0CA2" w:rsidRDefault="007B0CA2" w:rsidP="001247D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7B0CA2" w:rsidRDefault="007B0CA2" w:rsidP="001247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7B0CA2" w:rsidRDefault="007B0CA2" w:rsidP="001247D1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7B0CA2" w:rsidTr="001247D1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7B0CA2" w:rsidRDefault="007B0CA2" w:rsidP="001247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:rsidR="007B0CA2" w:rsidRDefault="007B0CA2" w:rsidP="001247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7B0CA2" w:rsidRDefault="007B0CA2" w:rsidP="001247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7B0CA2" w:rsidRDefault="007B0CA2" w:rsidP="001247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7B0CA2" w:rsidRDefault="007B0CA2" w:rsidP="001247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7B0CA2" w:rsidRDefault="007B0CA2" w:rsidP="001247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7B0CA2" w:rsidRDefault="007B0CA2" w:rsidP="001247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0CA2" w:rsidRDefault="007B0CA2" w:rsidP="001247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7B0CA2" w:rsidRPr="00C44251" w:rsidTr="001247D1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7B0CA2" w:rsidRPr="00C44251" w:rsidRDefault="007B0CA2" w:rsidP="001247D1">
            <w:pPr>
              <w:ind w:right="425"/>
              <w:rPr>
                <w:sz w:val="16"/>
                <w:szCs w:val="16"/>
              </w:rPr>
            </w:pPr>
          </w:p>
          <w:p w:rsidR="007B0CA2" w:rsidRPr="00C44251" w:rsidRDefault="007B0CA2" w:rsidP="001247D1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:rsidR="007B0CA2" w:rsidRPr="00C44251" w:rsidRDefault="007B0CA2" w:rsidP="001247D1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Ergonomiczne fotele biurowe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7B0CA2" w:rsidRPr="00C44251" w:rsidRDefault="007B0CA2" w:rsidP="001247D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7B0CA2" w:rsidRPr="00C44251" w:rsidRDefault="007B0CA2" w:rsidP="001247D1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Pr="00C44251">
              <w:rPr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7B0CA2" w:rsidRPr="00C44251" w:rsidRDefault="007B0CA2" w:rsidP="001247D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7B0CA2" w:rsidRPr="00C44251" w:rsidRDefault="007B0CA2" w:rsidP="001247D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7B0CA2" w:rsidRPr="00C44251" w:rsidRDefault="007B0CA2" w:rsidP="001247D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0CA2" w:rsidRPr="00C44251" w:rsidRDefault="007B0CA2" w:rsidP="001247D1">
            <w:pPr>
              <w:ind w:right="425"/>
              <w:rPr>
                <w:sz w:val="16"/>
                <w:szCs w:val="16"/>
              </w:rPr>
            </w:pPr>
          </w:p>
        </w:tc>
      </w:tr>
      <w:tr w:rsidR="007B0CA2" w:rsidTr="001247D1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7B0CA2" w:rsidRPr="00BF11F0" w:rsidRDefault="007B0CA2" w:rsidP="001247D1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7B0CA2" w:rsidRDefault="007B0CA2" w:rsidP="001247D1">
            <w:pPr>
              <w:ind w:right="425"/>
              <w:rPr>
                <w:sz w:val="22"/>
              </w:rPr>
            </w:pPr>
          </w:p>
        </w:tc>
      </w:tr>
    </w:tbl>
    <w:p w:rsidR="007B0CA2" w:rsidRDefault="007B0CA2" w:rsidP="007B0CA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7B0CA2" w:rsidRDefault="007B0CA2" w:rsidP="007B0CA2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7B0CA2" w:rsidRDefault="007B0CA2" w:rsidP="007B0CA2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7B0CA2" w:rsidRDefault="007B0CA2" w:rsidP="007B0CA2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 (kryterium oceny ofert): do ………………. </w:t>
      </w:r>
      <w:r>
        <w:rPr>
          <w:sz w:val="22"/>
          <w:szCs w:val="22"/>
        </w:rPr>
        <w:t>dni od daty podpisania umowy</w:t>
      </w:r>
    </w:p>
    <w:p w:rsidR="007B0CA2" w:rsidRDefault="007B0CA2" w:rsidP="007B0CA2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 (Kryterium oceny ofert): ………… miesięcy</w:t>
      </w:r>
    </w:p>
    <w:p w:rsidR="007B0CA2" w:rsidRDefault="007B0CA2" w:rsidP="007B0CA2">
      <w:pPr>
        <w:tabs>
          <w:tab w:val="left" w:pos="426"/>
        </w:tabs>
        <w:jc w:val="both"/>
        <w:rPr>
          <w:sz w:val="22"/>
          <w:szCs w:val="22"/>
        </w:rPr>
      </w:pPr>
    </w:p>
    <w:p w:rsidR="007B0CA2" w:rsidRPr="00F863FD" w:rsidRDefault="007B0CA2" w:rsidP="007B0CA2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7B0CA2" w:rsidRDefault="007B0CA2" w:rsidP="007B0CA2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7B0CA2" w:rsidRDefault="007B0CA2" w:rsidP="007B0CA2">
      <w:pPr>
        <w:jc w:val="both"/>
        <w:rPr>
          <w:sz w:val="18"/>
          <w:szCs w:val="18"/>
        </w:rPr>
      </w:pPr>
    </w:p>
    <w:p w:rsidR="007B0CA2" w:rsidRDefault="007B0CA2" w:rsidP="007B0CA2">
      <w:pPr>
        <w:rPr>
          <w:b/>
          <w:sz w:val="22"/>
          <w:szCs w:val="22"/>
          <w:u w:val="single"/>
        </w:rPr>
      </w:pPr>
    </w:p>
    <w:p w:rsidR="00907DAA" w:rsidRDefault="00907DAA" w:rsidP="007B0CA2">
      <w:pPr>
        <w:rPr>
          <w:b/>
          <w:sz w:val="22"/>
          <w:szCs w:val="22"/>
          <w:u w:val="single"/>
        </w:rPr>
      </w:pPr>
    </w:p>
    <w:p w:rsidR="007B0CA2" w:rsidRDefault="007B0CA2" w:rsidP="007B0CA2">
      <w:pPr>
        <w:rPr>
          <w:b/>
          <w:sz w:val="22"/>
          <w:szCs w:val="22"/>
          <w:u w:val="single"/>
        </w:rPr>
      </w:pPr>
    </w:p>
    <w:p w:rsidR="007B0CA2" w:rsidRDefault="007B0CA2" w:rsidP="007B0CA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7B0CA2" w:rsidRDefault="007B0CA2" w:rsidP="007B0C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7B0CA2" w:rsidRPr="00DC5D29" w:rsidRDefault="007B0CA2" w:rsidP="007B0C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7B0CA2" w:rsidRDefault="007B0CA2" w:rsidP="007B0CA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B0CA2" w:rsidRDefault="007B0CA2" w:rsidP="007B0CA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B0CA2" w:rsidRDefault="007B0CA2" w:rsidP="007B0CA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B0CA2" w:rsidRDefault="007B0CA2" w:rsidP="007B0C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B0CA2" w:rsidTr="001247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0CA2" w:rsidRDefault="007B0CA2" w:rsidP="001247D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0CA2" w:rsidRDefault="007B0CA2" w:rsidP="001247D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7B0CA2" w:rsidRDefault="007B0CA2" w:rsidP="001247D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0CA2" w:rsidRDefault="007B0CA2" w:rsidP="001247D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7B0CA2" w:rsidTr="001247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CA2" w:rsidRDefault="007B0CA2" w:rsidP="001247D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CA2" w:rsidRDefault="007B0CA2" w:rsidP="001247D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CA2" w:rsidRDefault="007B0CA2" w:rsidP="001247D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B0CA2" w:rsidTr="001247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CA2" w:rsidRDefault="007B0CA2" w:rsidP="001247D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CA2" w:rsidRDefault="007B0CA2" w:rsidP="001247D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CA2" w:rsidRDefault="007B0CA2" w:rsidP="001247D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B0CA2" w:rsidTr="001247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CA2" w:rsidRDefault="007B0CA2" w:rsidP="001247D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CA2" w:rsidRDefault="007B0CA2" w:rsidP="001247D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CA2" w:rsidRDefault="007B0CA2" w:rsidP="001247D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7B0CA2" w:rsidRDefault="007B0CA2" w:rsidP="007B0CA2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7B0CA2" w:rsidRDefault="007B0CA2" w:rsidP="007B0CA2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7B0CA2" w:rsidRDefault="007B0CA2" w:rsidP="007B0CA2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7B0CA2" w:rsidRDefault="007B0CA2" w:rsidP="007B0CA2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7B0CA2" w:rsidRDefault="007B0CA2" w:rsidP="007B0CA2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7B0CA2" w:rsidRDefault="007B0CA2" w:rsidP="007B0CA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B0CA2" w:rsidRDefault="007B0CA2" w:rsidP="007B0CA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B0CA2" w:rsidRDefault="007B0CA2" w:rsidP="007B0CA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B0CA2" w:rsidRDefault="007B0CA2" w:rsidP="007B0CA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B0CA2" w:rsidRDefault="007B0CA2" w:rsidP="007B0CA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B0CA2" w:rsidRDefault="007B0CA2" w:rsidP="007B0CA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B0CA2" w:rsidRDefault="007B0CA2" w:rsidP="007B0CA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B0CA2" w:rsidRDefault="007B0CA2" w:rsidP="007B0CA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B0CA2" w:rsidRDefault="007B0CA2" w:rsidP="007B0CA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B0CA2" w:rsidRDefault="007B0CA2" w:rsidP="007B0CA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B0CA2" w:rsidRDefault="007B0CA2" w:rsidP="007B0C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B0CA2" w:rsidRDefault="007B0CA2" w:rsidP="007B0C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B0CA2" w:rsidRDefault="007B0CA2" w:rsidP="007B0C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7B0CA2" w:rsidRDefault="007B0CA2" w:rsidP="007B0C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B0CA2" w:rsidRDefault="007B0CA2" w:rsidP="007B0C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B0CA2" w:rsidRDefault="007B0CA2" w:rsidP="007B0C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B0CA2" w:rsidRDefault="007B0CA2" w:rsidP="007B0C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B0CA2" w:rsidRDefault="007B0CA2" w:rsidP="007B0C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B0CA2" w:rsidRDefault="007B0CA2" w:rsidP="007B0CA2">
      <w:pPr>
        <w:jc w:val="both"/>
        <w:rPr>
          <w:sz w:val="22"/>
          <w:szCs w:val="22"/>
        </w:rPr>
      </w:pPr>
    </w:p>
    <w:p w:rsidR="007B0CA2" w:rsidRPr="00680A16" w:rsidRDefault="007B0CA2" w:rsidP="007B0CA2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</w:t>
      </w:r>
      <w:r w:rsidRPr="00680A16">
        <w:rPr>
          <w:b/>
          <w:color w:val="FF0000"/>
        </w:rPr>
        <w:t xml:space="preserve"> elektroniczne</w:t>
      </w:r>
      <w:r>
        <w:rPr>
          <w:b/>
          <w:color w:val="FF0000"/>
        </w:rPr>
        <w:t>j</w:t>
      </w:r>
      <w:r w:rsidRPr="00680A16">
        <w:rPr>
          <w:b/>
          <w:color w:val="FF0000"/>
        </w:rPr>
        <w:t xml:space="preserve"> i podpisać kwalifikowanym podpisem elektronicznym.</w:t>
      </w:r>
    </w:p>
    <w:p w:rsidR="007B0CA2" w:rsidRDefault="007B0CA2" w:rsidP="007B0CA2">
      <w:pPr>
        <w:jc w:val="both"/>
        <w:rPr>
          <w:sz w:val="18"/>
          <w:szCs w:val="18"/>
        </w:rPr>
      </w:pPr>
    </w:p>
    <w:p w:rsidR="007B0CA2" w:rsidRPr="002A1852" w:rsidRDefault="007B0CA2" w:rsidP="007B0CA2"/>
    <w:p w:rsidR="007B0CA2" w:rsidRPr="000C2865" w:rsidRDefault="007B0CA2" w:rsidP="007B0CA2"/>
    <w:p w:rsidR="00FE545C" w:rsidRPr="00BF41C5" w:rsidRDefault="00FE545C" w:rsidP="00BF41C5"/>
    <w:sectPr w:rsidR="00FE545C" w:rsidRPr="00BF41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115" w:rsidRDefault="00D42115">
      <w:r>
        <w:separator/>
      </w:r>
    </w:p>
  </w:endnote>
  <w:endnote w:type="continuationSeparator" w:id="0">
    <w:p w:rsidR="00D42115" w:rsidRDefault="00D42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1E8" w:rsidRDefault="009B01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1E8" w:rsidRDefault="009B01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115" w:rsidRDefault="00D42115">
      <w:r>
        <w:separator/>
      </w:r>
    </w:p>
  </w:footnote>
  <w:footnote w:type="continuationSeparator" w:id="0">
    <w:p w:rsidR="00D42115" w:rsidRDefault="00D42115">
      <w:r>
        <w:continuationSeparator/>
      </w:r>
    </w:p>
  </w:footnote>
  <w:footnote w:id="1">
    <w:p w:rsidR="007B0CA2" w:rsidRDefault="007B0CA2" w:rsidP="007B0CA2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7B0CA2" w:rsidRDefault="007B0CA2" w:rsidP="007B0CA2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1E8" w:rsidRDefault="009B01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1E8" w:rsidRDefault="009B01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211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294E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0CA2"/>
    <w:rsid w:val="00833933"/>
    <w:rsid w:val="00853083"/>
    <w:rsid w:val="008B2F0C"/>
    <w:rsid w:val="008B4928"/>
    <w:rsid w:val="008D2AB8"/>
    <w:rsid w:val="008F1C66"/>
    <w:rsid w:val="00907DAA"/>
    <w:rsid w:val="00970FE4"/>
    <w:rsid w:val="009B01E8"/>
    <w:rsid w:val="00A0022B"/>
    <w:rsid w:val="00A346FE"/>
    <w:rsid w:val="00A47B4D"/>
    <w:rsid w:val="00A83018"/>
    <w:rsid w:val="00B774DC"/>
    <w:rsid w:val="00BF41C5"/>
    <w:rsid w:val="00C969A6"/>
    <w:rsid w:val="00CA7D36"/>
    <w:rsid w:val="00D24208"/>
    <w:rsid w:val="00D42115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0CA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29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29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35E71-04A6-49E5-8CD8-DA5D86672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503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2019-08-23T06:32:00Z</cp:lastPrinted>
  <dcterms:created xsi:type="dcterms:W3CDTF">2019-08-23T06:45:00Z</dcterms:created>
  <dcterms:modified xsi:type="dcterms:W3CDTF">2019-08-23T06:45:00Z</dcterms:modified>
</cp:coreProperties>
</file>