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8AA" w:rsidRPr="00B77707" w:rsidRDefault="00C138AA" w:rsidP="00C138AA">
      <w:pPr>
        <w:pStyle w:val="Nagwek4"/>
        <w:rPr>
          <w:b/>
          <w:i w:val="0"/>
        </w:rPr>
      </w:pPr>
      <w:r w:rsidRPr="00DF443F">
        <w:rPr>
          <w:noProof/>
        </w:rPr>
        <w:pict>
          <v:roundrect id="Prostokąt zaokrąglony 2" o:spid="_x0000_s1026" style="position:absolute;left:0;text-align:left;margin-left:-10.85pt;margin-top:-35.4pt;width:180pt;height:92.25pt;z-index:-25165721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C138AA" w:rsidRDefault="00C138AA" w:rsidP="00C138AA"/>
                <w:p w:rsidR="00C138AA" w:rsidRDefault="00C138AA" w:rsidP="00C138AA">
                  <w:pPr>
                    <w:rPr>
                      <w:sz w:val="12"/>
                    </w:rPr>
                  </w:pPr>
                </w:p>
                <w:p w:rsidR="00C138AA" w:rsidRDefault="00C138AA" w:rsidP="00C138AA">
                  <w:pPr>
                    <w:rPr>
                      <w:sz w:val="12"/>
                    </w:rPr>
                  </w:pPr>
                </w:p>
                <w:p w:rsidR="00C138AA" w:rsidRDefault="00C138AA" w:rsidP="00C138AA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C138AA" w:rsidRDefault="00C138AA" w:rsidP="00C138AA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C138AA" w:rsidRDefault="00C138AA" w:rsidP="00C138AA">
                  <w:pPr>
                    <w:rPr>
                      <w:sz w:val="12"/>
                    </w:rPr>
                  </w:pPr>
                </w:p>
                <w:p w:rsidR="00C138AA" w:rsidRDefault="00C138AA" w:rsidP="00C138A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138AA" w:rsidRPr="00A56A6F" w:rsidRDefault="00C138AA" w:rsidP="00C138AA"/>
              </w:txbxContent>
            </v:textbox>
          </v:roundrect>
        </w:pict>
      </w:r>
      <w:r>
        <w:rPr>
          <w:b/>
          <w:i w:val="0"/>
        </w:rPr>
        <w:t>Wzór</w:t>
      </w:r>
    </w:p>
    <w:p w:rsidR="00C138AA" w:rsidRDefault="00C138AA" w:rsidP="00C138AA"/>
    <w:p w:rsidR="00C138AA" w:rsidRPr="00025386" w:rsidRDefault="00C138AA" w:rsidP="00C138AA"/>
    <w:p w:rsidR="00C138AA" w:rsidRPr="00025386" w:rsidRDefault="00C138AA" w:rsidP="00C138AA"/>
    <w:p w:rsidR="00C138AA" w:rsidRPr="00A56A6F" w:rsidRDefault="00C138AA" w:rsidP="00C138A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Pr="00F90C6B">
        <w:rPr>
          <w:rFonts w:ascii="Times New Roman" w:eastAsia="Times New Roman" w:hAnsi="Times New Roman"/>
          <w:b/>
          <w:sz w:val="24"/>
          <w:szCs w:val="20"/>
          <w:lang w:eastAsia="pl-PL"/>
        </w:rPr>
        <w:t>KC-zp.272-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542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>/19</w:t>
      </w:r>
    </w:p>
    <w:p w:rsidR="00C138AA" w:rsidRPr="00025386" w:rsidRDefault="00C138AA" w:rsidP="00C138AA"/>
    <w:p w:rsidR="00C138AA" w:rsidRDefault="00C138AA" w:rsidP="00C138AA"/>
    <w:p w:rsidR="00C138AA" w:rsidRPr="00C60D8D" w:rsidRDefault="00C138AA" w:rsidP="00C138A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b/>
          <w:sz w:val="24"/>
          <w:szCs w:val="24"/>
          <w:lang w:eastAsia="ar-SA"/>
        </w:rPr>
        <w:t>WZÓR ZOBOWIĄZANIA PODMIOTU</w:t>
      </w:r>
    </w:p>
    <w:p w:rsidR="00C138AA" w:rsidRPr="00C60D8D" w:rsidRDefault="00C138AA" w:rsidP="00C138A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b/>
          <w:sz w:val="24"/>
          <w:szCs w:val="24"/>
          <w:lang w:eastAsia="ar-SA"/>
        </w:rPr>
        <w:t>do oddania do dyspozycji Wykonawcy niezbędnych zasobów na potrzeby wykonania zamówienia</w:t>
      </w:r>
    </w:p>
    <w:p w:rsidR="00C138AA" w:rsidRPr="00C60D8D" w:rsidRDefault="00C138AA" w:rsidP="00C138AA">
      <w:pPr>
        <w:suppressAutoHyphens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……………………………</w:t>
      </w:r>
      <w:r>
        <w:rPr>
          <w:rFonts w:ascii="Times New Roman" w:eastAsia="Times New Roman" w:hAnsi="Times New Roman"/>
          <w:i/>
          <w:sz w:val="24"/>
          <w:szCs w:val="24"/>
          <w:lang w:eastAsia="ar-SA"/>
        </w:rPr>
        <w:t>……………………………………………………………………………</w:t>
      </w:r>
    </w:p>
    <w:p w:rsidR="00C138AA" w:rsidRPr="00C60D8D" w:rsidRDefault="00C138AA" w:rsidP="00C138AA">
      <w:pPr>
        <w:suppressAutoHyphens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(</w:t>
      </w:r>
      <w:r w:rsidRPr="00C60D8D">
        <w:rPr>
          <w:rFonts w:ascii="Times New Roman" w:eastAsia="Times New Roman" w:hAnsi="Times New Roman"/>
          <w:b/>
          <w:i/>
          <w:iCs/>
          <w:sz w:val="24"/>
          <w:szCs w:val="24"/>
          <w:lang w:eastAsia="ar-SA"/>
        </w:rPr>
        <w:t>nazwa Podmiotu, na zasobach którego polega Wykonawca</w:t>
      </w: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)</w:t>
      </w:r>
    </w:p>
    <w:p w:rsidR="00C138AA" w:rsidRPr="00C60D8D" w:rsidRDefault="00C138AA" w:rsidP="00C138AA">
      <w:pPr>
        <w:spacing w:after="12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C138AA" w:rsidRPr="00C60D8D" w:rsidRDefault="00C138AA" w:rsidP="00C138AA">
      <w:pPr>
        <w:spacing w:after="120" w:line="240" w:lineRule="auto"/>
        <w:ind w:left="993" w:hanging="993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UWAGA: </w:t>
      </w:r>
    </w:p>
    <w:p w:rsidR="00C138AA" w:rsidRPr="00C60D8D" w:rsidRDefault="00C138AA" w:rsidP="00C138AA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Zamiast niniejszego Formularza można przedstawić inne dokumenty, w szczególności:</w:t>
      </w:r>
    </w:p>
    <w:p w:rsidR="00C138AA" w:rsidRPr="00C60D8D" w:rsidRDefault="00C138AA" w:rsidP="00C138AA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</w:p>
    <w:p w:rsidR="00C138AA" w:rsidRPr="00C60D8D" w:rsidRDefault="00C138AA" w:rsidP="00C138AA">
      <w:pPr>
        <w:numPr>
          <w:ilvl w:val="0"/>
          <w:numId w:val="3"/>
        </w:numPr>
        <w:suppressAutoHyphens/>
        <w:spacing w:after="0" w:line="240" w:lineRule="auto"/>
        <w:ind w:left="426" w:right="-341" w:hanging="426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 xml:space="preserve">pisemne zobowiązanie podmiotu, o którym mowa w art. 22a ustawy </w:t>
      </w:r>
      <w:proofErr w:type="spellStart"/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Pzp</w:t>
      </w:r>
      <w:proofErr w:type="spellEnd"/>
    </w:p>
    <w:p w:rsidR="00C138AA" w:rsidRPr="00C60D8D" w:rsidRDefault="00C138AA" w:rsidP="00C138AA">
      <w:pPr>
        <w:numPr>
          <w:ilvl w:val="0"/>
          <w:numId w:val="3"/>
        </w:numPr>
        <w:suppressAutoHyphens/>
        <w:spacing w:after="0" w:line="240" w:lineRule="auto"/>
        <w:ind w:left="426" w:right="-341" w:hanging="426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dokumenty dotyczące:</w:t>
      </w:r>
    </w:p>
    <w:p w:rsidR="00C138AA" w:rsidRPr="00C60D8D" w:rsidRDefault="00C138AA" w:rsidP="00C138AA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zakresu dostępnych Wykonawcy zasobów innego podmiotu,</w:t>
      </w:r>
    </w:p>
    <w:p w:rsidR="00C138AA" w:rsidRPr="00C60D8D" w:rsidRDefault="00C138AA" w:rsidP="00C138AA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sposobu wykorzystania zasobów innego podmiotu, przez Wykonawcę, przy wykonywaniu zamówienia, </w:t>
      </w:r>
    </w:p>
    <w:p w:rsidR="00C138AA" w:rsidRPr="00C60D8D" w:rsidRDefault="00C138AA" w:rsidP="00C138AA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zakresu i okresu udziału innego podmiotu przy wykonywaniu zamówienia publicznego.</w:t>
      </w:r>
    </w:p>
    <w:p w:rsidR="00C138AA" w:rsidRPr="00C60D8D" w:rsidRDefault="00C138AA" w:rsidP="00C138AA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C138AA" w:rsidRPr="00C60D8D" w:rsidRDefault="00C138AA" w:rsidP="00C138AA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</w:p>
    <w:p w:rsidR="00C138AA" w:rsidRPr="00C60D8D" w:rsidRDefault="00C138AA" w:rsidP="00C138AA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Z zobowiązania winna wynikać gwarancja rzeczywistego, faktycznego dostępu do udostępnianego zasobu, umożliwiającego należyte wykonanie zamówienia publicznego. </w:t>
      </w:r>
    </w:p>
    <w:p w:rsidR="00C138AA" w:rsidRPr="00C60D8D" w:rsidRDefault="00C138AA" w:rsidP="00C138AA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Ja:</w:t>
      </w:r>
    </w:p>
    <w:p w:rsidR="00C138AA" w:rsidRPr="00C60D8D" w:rsidRDefault="00C138AA" w:rsidP="00C138AA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 w:rsidR="00C138AA" w:rsidRPr="00C60D8D" w:rsidRDefault="00C138AA" w:rsidP="00C138AA">
      <w:pPr>
        <w:tabs>
          <w:tab w:val="left" w:pos="9214"/>
        </w:tabs>
        <w:suppressAutoHyphens/>
        <w:spacing w:after="120" w:line="240" w:lineRule="auto"/>
        <w:ind w:right="-1"/>
        <w:jc w:val="center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(imię i nazwisko osoby upoważnionej do reprezentowania Podmiotu, stanowisko (właściciel, prezes zarządu, członek zarządu, prokurent, upełnomocniony reprezentant itp.))</w:t>
      </w:r>
    </w:p>
    <w:p w:rsidR="00C138AA" w:rsidRPr="00C60D8D" w:rsidRDefault="00C138AA" w:rsidP="00C138AA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138AA" w:rsidRPr="00C60D8D" w:rsidRDefault="00C138AA" w:rsidP="00C138AA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Działając w imieniu i na rzecz:</w:t>
      </w:r>
    </w:p>
    <w:p w:rsidR="00C138AA" w:rsidRPr="00C60D8D" w:rsidRDefault="00C138AA" w:rsidP="00C138AA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 w:rsidR="00C138AA" w:rsidRPr="00C60D8D" w:rsidRDefault="00C138AA" w:rsidP="00C138AA">
      <w:pPr>
        <w:tabs>
          <w:tab w:val="left" w:pos="9214"/>
        </w:tabs>
        <w:suppressAutoHyphens/>
        <w:spacing w:after="120" w:line="240" w:lineRule="auto"/>
        <w:ind w:right="-1"/>
        <w:jc w:val="center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(nazwa Podmiotu)</w:t>
      </w:r>
    </w:p>
    <w:p w:rsidR="00C138AA" w:rsidRPr="00C60D8D" w:rsidRDefault="00C138AA" w:rsidP="00C138AA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138AA" w:rsidRPr="00C60D8D" w:rsidRDefault="00C138AA" w:rsidP="00C138AA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Zobowiązuję się do oddania nw. zasobów na potrzeby wykonania zamówienia:</w:t>
      </w:r>
    </w:p>
    <w:p w:rsidR="00C138AA" w:rsidRPr="00C60D8D" w:rsidRDefault="00C138AA" w:rsidP="00C138AA">
      <w:pPr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 w:rsidR="00C138AA" w:rsidRPr="00C60D8D" w:rsidRDefault="00C138AA" w:rsidP="00C138AA">
      <w:pPr>
        <w:spacing w:after="12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pl-PL"/>
        </w:rPr>
        <w:lastRenderedPageBreak/>
        <w:t xml:space="preserve">(określenie zasobu – zdolności techniczne lub zawodowe, lub sytuacja finansowa lub ekonomiczna) </w:t>
      </w:r>
    </w:p>
    <w:p w:rsidR="00C138AA" w:rsidRPr="00C60D8D" w:rsidRDefault="00C138AA" w:rsidP="00C138AA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138AA" w:rsidRPr="00C60D8D" w:rsidRDefault="00C138AA" w:rsidP="00C138AA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do dyspozycji Wykonawcy:</w:t>
      </w:r>
    </w:p>
    <w:p w:rsidR="00C138AA" w:rsidRPr="00C60D8D" w:rsidRDefault="00C138AA" w:rsidP="00C138AA">
      <w:pPr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 w:rsidR="00C138AA" w:rsidRPr="00C60D8D" w:rsidRDefault="00C138AA" w:rsidP="00C138AA">
      <w:pPr>
        <w:spacing w:after="12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pl-PL"/>
        </w:rPr>
        <w:t>(nazwa Wykonawcy)</w:t>
      </w:r>
    </w:p>
    <w:p w:rsidR="00C138AA" w:rsidRPr="00C60D8D" w:rsidRDefault="00C138AA" w:rsidP="00C138A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138AA" w:rsidRPr="00C60D8D" w:rsidRDefault="00C138AA" w:rsidP="00C138AA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sz w:val="24"/>
          <w:szCs w:val="24"/>
          <w:lang w:eastAsia="pl-PL"/>
        </w:rPr>
        <w:t xml:space="preserve">W trakcie wykonywania zamówienia pod nazwą: </w:t>
      </w:r>
      <w:r w:rsidRPr="00C60D8D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………………..</w:t>
      </w:r>
    </w:p>
    <w:p w:rsidR="00C138AA" w:rsidRPr="00C60D8D" w:rsidRDefault="00C138AA" w:rsidP="00C138AA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C138AA" w:rsidRPr="00C60D8D" w:rsidRDefault="00C138AA" w:rsidP="00C138A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Oświadczam, iż:</w:t>
      </w:r>
    </w:p>
    <w:p w:rsidR="00C138AA" w:rsidRPr="00C60D8D" w:rsidRDefault="00C138AA" w:rsidP="00C138AA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udostępniam Wykonawcy ww. zasoby, w następującym zakresie:</w:t>
      </w:r>
    </w:p>
    <w:p w:rsidR="00C138AA" w:rsidRPr="00C60D8D" w:rsidRDefault="00C138AA" w:rsidP="00C138AA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C138AA" w:rsidRPr="00C60D8D" w:rsidRDefault="00C138AA" w:rsidP="00C138AA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C138AA" w:rsidRPr="00C60D8D" w:rsidRDefault="00C138AA" w:rsidP="00C138AA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138AA" w:rsidRPr="00C60D8D" w:rsidRDefault="00C138AA" w:rsidP="00C138AA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zakres mojego udziału przy wykonywaniu zamówienia będzie następujący:</w:t>
      </w:r>
    </w:p>
    <w:p w:rsidR="00C138AA" w:rsidRPr="00C60D8D" w:rsidRDefault="00C138AA" w:rsidP="00C138AA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C138AA" w:rsidRPr="00C60D8D" w:rsidRDefault="00C138AA" w:rsidP="00C138AA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C138AA" w:rsidRPr="00C60D8D" w:rsidRDefault="00C138AA" w:rsidP="00C138AA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sposób wykorzystania udostępnionych przeze mnie zasobów przy wykonywaniu zamówienia publicznego będzie następujący:</w:t>
      </w:r>
    </w:p>
    <w:p w:rsidR="00C138AA" w:rsidRPr="00C60D8D" w:rsidRDefault="00C138AA" w:rsidP="00C138AA">
      <w:pPr>
        <w:suppressAutoHyphens/>
        <w:spacing w:after="120" w:line="240" w:lineRule="auto"/>
        <w:ind w:left="720" w:right="-2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C138AA" w:rsidRPr="00C60D8D" w:rsidRDefault="00C138AA" w:rsidP="00C138AA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C138AA" w:rsidRPr="00C60D8D" w:rsidRDefault="00C138AA" w:rsidP="00C138AA">
      <w:pPr>
        <w:suppressAutoHyphens/>
        <w:spacing w:after="120" w:line="240" w:lineRule="auto"/>
        <w:ind w:left="720" w:right="-2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138AA" w:rsidRPr="00C60D8D" w:rsidRDefault="00C138AA" w:rsidP="00C138AA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okres mojego udziału przy wykonywaniu zamówienia będzie następujący:</w:t>
      </w:r>
    </w:p>
    <w:p w:rsidR="00C138AA" w:rsidRPr="00C60D8D" w:rsidRDefault="00C138AA" w:rsidP="00C138AA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C138AA" w:rsidRPr="00C60D8D" w:rsidRDefault="00C138AA" w:rsidP="00C138AA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C138AA" w:rsidRPr="00C60D8D" w:rsidRDefault="00C138AA" w:rsidP="00C138AA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Cs/>
          <w:sz w:val="24"/>
          <w:szCs w:val="24"/>
          <w:lang w:eastAsia="ar-SA"/>
        </w:rPr>
        <w:t>informuję</w:t>
      </w:r>
      <w:r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, </w:t>
      </w:r>
      <w:r w:rsidRPr="00C60D8D">
        <w:rPr>
          <w:rFonts w:ascii="Times New Roman" w:eastAsia="Times New Roman" w:hAnsi="Times New Roman"/>
          <w:iCs/>
          <w:sz w:val="24"/>
          <w:szCs w:val="24"/>
          <w:lang w:eastAsia="ar-SA"/>
        </w:rPr>
        <w:t>w odniesieniu do warunków udziału w postępowaniu (dotyczących wykształcenia, kwalifikacji zawodowych lub doświadczenia), zrealizuje</w:t>
      </w:r>
      <w:r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roboty budowlane lub usługi, </w:t>
      </w:r>
      <w:r w:rsidRPr="00C60D8D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których wskazane powyżej zdolności dotyczą</w:t>
      </w: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:rsidR="00C138AA" w:rsidRPr="00C60D8D" w:rsidRDefault="00C138AA" w:rsidP="00C138AA">
      <w:pPr>
        <w:suppressAutoHyphens/>
        <w:spacing w:after="12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(TAK /NIE)</w:t>
      </w:r>
    </w:p>
    <w:p w:rsidR="00C138AA" w:rsidRPr="00C60D8D" w:rsidRDefault="00C138AA" w:rsidP="00C138AA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138AA" w:rsidRPr="00C60D8D" w:rsidRDefault="00C138AA" w:rsidP="00C138AA">
      <w:pPr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color w:val="FF0000"/>
          <w:sz w:val="24"/>
          <w:szCs w:val="24"/>
          <w:lang w:eastAsia="ar-SA"/>
        </w:rPr>
      </w:pPr>
    </w:p>
    <w:p w:rsidR="00C138AA" w:rsidRPr="00C60D8D" w:rsidRDefault="00C138AA" w:rsidP="00C138AA">
      <w:pPr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8D">
        <w:rPr>
          <w:rFonts w:ascii="Times New Roman" w:eastAsia="Times New Roman" w:hAnsi="Times New Roman"/>
          <w:sz w:val="20"/>
          <w:szCs w:val="20"/>
          <w:lang w:eastAsia="pl-PL"/>
        </w:rPr>
        <w:t>__________________ dnia ___ ___ 201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8</w:t>
      </w:r>
      <w:r w:rsidRPr="00C60D8D">
        <w:rPr>
          <w:rFonts w:ascii="Times New Roman" w:eastAsia="Times New Roman" w:hAnsi="Times New Roman"/>
          <w:sz w:val="20"/>
          <w:szCs w:val="20"/>
          <w:lang w:eastAsia="pl-PL"/>
        </w:rPr>
        <w:t xml:space="preserve"> roku</w:t>
      </w:r>
    </w:p>
    <w:p w:rsidR="00C138AA" w:rsidRPr="00C60D8D" w:rsidRDefault="00C138AA" w:rsidP="00C138AA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138AA" w:rsidRPr="00C60D8D" w:rsidRDefault="00C138AA" w:rsidP="00C138AA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138AA" w:rsidRPr="00C60D8D" w:rsidRDefault="00C138AA" w:rsidP="00C138AA">
      <w:pPr>
        <w:spacing w:after="120" w:line="240" w:lineRule="auto"/>
        <w:ind w:left="2836" w:firstLine="709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60D8D">
        <w:rPr>
          <w:rFonts w:ascii="Times New Roman" w:eastAsia="Times New Roman" w:hAnsi="Times New Roman"/>
          <w:i/>
          <w:sz w:val="20"/>
          <w:szCs w:val="20"/>
          <w:lang w:eastAsia="pl-PL"/>
        </w:rPr>
        <w:t>_______________________________</w:t>
      </w:r>
    </w:p>
    <w:p w:rsidR="00C138AA" w:rsidRPr="00C60D8D" w:rsidRDefault="00C138AA" w:rsidP="00C138AA">
      <w:pPr>
        <w:spacing w:after="120" w:line="240" w:lineRule="auto"/>
        <w:ind w:left="2836" w:firstLine="709"/>
        <w:jc w:val="center"/>
        <w:rPr>
          <w:rFonts w:ascii="Times New Roman" w:eastAsia="Times New Roman" w:hAnsi="Times New Roman"/>
          <w:b/>
          <w:i/>
          <w:sz w:val="20"/>
          <w:szCs w:val="20"/>
          <w:u w:val="single"/>
          <w:lang w:eastAsia="pl-PL"/>
        </w:rPr>
      </w:pPr>
      <w:r w:rsidRPr="00C60D8D">
        <w:rPr>
          <w:rFonts w:ascii="Times New Roman" w:eastAsia="Times New Roman" w:hAnsi="Times New Roman"/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C138AA" w:rsidRDefault="00C138AA" w:rsidP="00C138AA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sz w:val="20"/>
        </w:rPr>
      </w:pPr>
    </w:p>
    <w:p w:rsidR="008E2F4D" w:rsidRPr="00681915" w:rsidRDefault="008E2F4D" w:rsidP="00681915"/>
    <w:sectPr w:rsidR="008E2F4D" w:rsidRPr="006819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D64" w:rsidRDefault="00801D64">
      <w:r>
        <w:separator/>
      </w:r>
    </w:p>
  </w:endnote>
  <w:endnote w:type="continuationSeparator" w:id="0">
    <w:p w:rsidR="00801D64" w:rsidRDefault="00801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D96" w:rsidRDefault="00193D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D96" w:rsidRDefault="00193D9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D96" w:rsidRDefault="00193D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D64" w:rsidRDefault="00801D64">
      <w:r>
        <w:separator/>
      </w:r>
    </w:p>
  </w:footnote>
  <w:footnote w:type="continuationSeparator" w:id="0">
    <w:p w:rsidR="00801D64" w:rsidRDefault="00801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D96" w:rsidRDefault="00193D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D96" w:rsidRDefault="00193D96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D96" w:rsidRDefault="00193D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1D64"/>
    <w:rsid w:val="0003510C"/>
    <w:rsid w:val="00193D96"/>
    <w:rsid w:val="00681915"/>
    <w:rsid w:val="00757C0A"/>
    <w:rsid w:val="00801D64"/>
    <w:rsid w:val="008921F2"/>
    <w:rsid w:val="008E2F4D"/>
    <w:rsid w:val="00995780"/>
    <w:rsid w:val="00AA2255"/>
    <w:rsid w:val="00C138AA"/>
    <w:rsid w:val="00CD7C7F"/>
    <w:rsid w:val="00D05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38AA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138AA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D7C7F"/>
    <w:rPr>
      <w:rFonts w:ascii="Courier New" w:hAnsi="Courier New" w:cs="Courier New"/>
    </w:rPr>
  </w:style>
  <w:style w:type="paragraph" w:styleId="Nagwek">
    <w:name w:val="header"/>
    <w:basedOn w:val="Normalny"/>
    <w:rsid w:val="00193D9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93D96"/>
    <w:pPr>
      <w:tabs>
        <w:tab w:val="center" w:pos="4536"/>
        <w:tab w:val="right" w:pos="9072"/>
      </w:tabs>
    </w:pPr>
  </w:style>
  <w:style w:type="character" w:customStyle="1" w:styleId="Nagwek4Znak">
    <w:name w:val="Nagłówek 4 Znak"/>
    <w:basedOn w:val="Domylnaczcionkaakapitu"/>
    <w:link w:val="Nagwek4"/>
    <w:semiHidden/>
    <w:rsid w:val="00C138AA"/>
    <w:rPr>
      <w:i/>
      <w:sz w:val="24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282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1900-12-31T22:00:00Z</cp:lastPrinted>
  <dcterms:created xsi:type="dcterms:W3CDTF">2019-08-06T11:26:00Z</dcterms:created>
  <dcterms:modified xsi:type="dcterms:W3CDTF">2019-08-06T11:26:00Z</dcterms:modified>
</cp:coreProperties>
</file>