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00A" w:rsidRPr="00240E71" w:rsidRDefault="00FD000A" w:rsidP="00FD000A">
      <w:pPr>
        <w:pStyle w:val="Nagwek3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  <w:t xml:space="preserve">                                  </w:t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FD000A" w:rsidRDefault="00FD000A" w:rsidP="00FD00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FD000A" w:rsidRPr="0022732C" w:rsidRDefault="00FD000A" w:rsidP="00FD00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FD000A" w:rsidRDefault="00FD000A" w:rsidP="00FD00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D000A" w:rsidRPr="0022732C" w:rsidRDefault="00FD000A" w:rsidP="00FD000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FD000A" w:rsidRPr="0022732C" w:rsidRDefault="00FD000A" w:rsidP="00FD000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FD000A" w:rsidRPr="0022732C" w:rsidRDefault="00FD000A" w:rsidP="00FD000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FD000A" w:rsidRPr="0022732C" w:rsidRDefault="00FD000A" w:rsidP="00FD000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FD000A" w:rsidRPr="0022732C" w:rsidRDefault="00FD000A" w:rsidP="00FD000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FD000A">
        <w:rPr>
          <w:sz w:val="22"/>
          <w:lang w:val="en-US"/>
        </w:rPr>
        <w:t>……………………………………………………………………………………………..</w:t>
      </w:r>
    </w:p>
    <w:p w:rsidR="00FD000A" w:rsidRPr="0022732C" w:rsidRDefault="00FD000A" w:rsidP="00FD000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FD000A">
        <w:rPr>
          <w:sz w:val="22"/>
          <w:lang w:val="en-US"/>
        </w:rPr>
        <w:t>…………………………………………………………………………………………….</w:t>
      </w:r>
    </w:p>
    <w:p w:rsidR="00FD000A" w:rsidRPr="0022732C" w:rsidRDefault="00FD000A" w:rsidP="00FD000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FD000A" w:rsidRPr="00074CA0" w:rsidRDefault="00FD000A" w:rsidP="00FD000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074CA0">
        <w:rPr>
          <w:sz w:val="22"/>
        </w:rPr>
        <w:t>REGON:………………………………………………...</w:t>
      </w:r>
    </w:p>
    <w:p w:rsidR="00FD000A" w:rsidRPr="0022732C" w:rsidRDefault="00FD000A" w:rsidP="00FD000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FD000A" w:rsidRDefault="00FD000A" w:rsidP="00FD000A">
      <w:pPr>
        <w:spacing w:line="360" w:lineRule="auto"/>
      </w:pPr>
      <w:r>
        <w:t>Do: Nazwa i siedziba Zamawiającego:</w:t>
      </w:r>
    </w:p>
    <w:p w:rsidR="00FD000A" w:rsidRPr="002829AF" w:rsidRDefault="00FD000A" w:rsidP="00FD000A">
      <w:pPr>
        <w:ind w:right="-110"/>
        <w:rPr>
          <w:b/>
        </w:rPr>
      </w:pPr>
      <w:r w:rsidRPr="002829AF">
        <w:rPr>
          <w:b/>
        </w:rPr>
        <w:t>Akademia Górniczo - Hutnicza</w:t>
      </w:r>
    </w:p>
    <w:p w:rsidR="00FD000A" w:rsidRPr="002829AF" w:rsidRDefault="00FD000A" w:rsidP="00FD000A">
      <w:pPr>
        <w:ind w:right="-110"/>
        <w:rPr>
          <w:b/>
        </w:rPr>
      </w:pPr>
      <w:r w:rsidRPr="002829AF">
        <w:rPr>
          <w:b/>
        </w:rPr>
        <w:t>im. Stanisława Staszica w Krakowie</w:t>
      </w:r>
    </w:p>
    <w:p w:rsidR="00FD000A" w:rsidRDefault="00FD000A" w:rsidP="00FD000A">
      <w:pPr>
        <w:ind w:right="-110"/>
        <w:rPr>
          <w:b/>
        </w:rPr>
      </w:pPr>
      <w:r w:rsidRPr="002829AF">
        <w:rPr>
          <w:b/>
        </w:rPr>
        <w:t>Dział Zamówień Publicznych</w:t>
      </w:r>
      <w:r>
        <w:rPr>
          <w:b/>
        </w:rPr>
        <w:t xml:space="preserve">  </w:t>
      </w:r>
    </w:p>
    <w:p w:rsidR="00FD000A" w:rsidRDefault="00FD000A" w:rsidP="00FD000A">
      <w:pPr>
        <w:ind w:right="-110"/>
        <w:rPr>
          <w:b/>
        </w:rPr>
      </w:pPr>
      <w:r w:rsidRPr="002829AF">
        <w:rPr>
          <w:b/>
        </w:rPr>
        <w:t>Al. Mickiewicza</w:t>
      </w:r>
      <w:r>
        <w:rPr>
          <w:b/>
        </w:rPr>
        <w:t xml:space="preserve"> </w:t>
      </w:r>
      <w:r w:rsidRPr="002829AF">
        <w:rPr>
          <w:b/>
        </w:rPr>
        <w:t>30</w:t>
      </w:r>
      <w:r>
        <w:rPr>
          <w:b/>
        </w:rPr>
        <w:t xml:space="preserve"> </w:t>
      </w:r>
    </w:p>
    <w:p w:rsidR="00FD000A" w:rsidRDefault="00FD000A" w:rsidP="00FD000A">
      <w:pPr>
        <w:rPr>
          <w:b/>
        </w:rPr>
      </w:pPr>
      <w:r w:rsidRPr="002829AF">
        <w:rPr>
          <w:b/>
        </w:rPr>
        <w:t>30-059</w:t>
      </w:r>
      <w:r>
        <w:rPr>
          <w:b/>
        </w:rPr>
        <w:t xml:space="preserve"> </w:t>
      </w:r>
      <w:r w:rsidRPr="002829AF">
        <w:rPr>
          <w:b/>
        </w:rPr>
        <w:t>Kraków</w:t>
      </w:r>
      <w:r>
        <w:rPr>
          <w:b/>
        </w:rPr>
        <w:t xml:space="preserve">,  </w:t>
      </w:r>
    </w:p>
    <w:p w:rsidR="00FD000A" w:rsidRDefault="00FD000A" w:rsidP="00FD000A">
      <w:pPr>
        <w:ind w:firstLine="3969"/>
        <w:rPr>
          <w:b/>
        </w:rPr>
      </w:pPr>
    </w:p>
    <w:p w:rsidR="00FD000A" w:rsidRDefault="00FD000A" w:rsidP="00FD000A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r</w:t>
      </w:r>
      <w:r w:rsidRPr="009D6B6E">
        <w:rPr>
          <w:b/>
        </w:rPr>
        <w:t>eferencyjny, uniwersalny przyrząd do pomiarów i analiz sprzętu elektroakustycznego</w:t>
      </w:r>
      <w:r w:rsidRPr="003E22BE">
        <w:rPr>
          <w:b/>
        </w:rPr>
        <w:t xml:space="preserve"> dla </w:t>
      </w:r>
      <w:proofErr w:type="spellStart"/>
      <w:r w:rsidRPr="003E22BE">
        <w:rPr>
          <w:b/>
        </w:rPr>
        <w:t>WIMiR</w:t>
      </w:r>
      <w:proofErr w:type="spellEnd"/>
      <w:r w:rsidRPr="003E22BE">
        <w:rPr>
          <w:b/>
        </w:rPr>
        <w:t xml:space="preserve"> - projekt POWR.03.05.00-00-2307/17-00. KC-zp.272-522/19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FD000A" w:rsidRDefault="00FD000A" w:rsidP="00FD000A">
      <w:pPr>
        <w:tabs>
          <w:tab w:val="right" w:pos="9000"/>
        </w:tabs>
      </w:pPr>
    </w:p>
    <w:p w:rsidR="00FD000A" w:rsidRPr="000F5988" w:rsidRDefault="00FD000A" w:rsidP="00FD000A">
      <w:pPr>
        <w:widowControl w:val="0"/>
        <w:ind w:right="1"/>
        <w:rPr>
          <w:b/>
        </w:rPr>
      </w:pPr>
      <w:r w:rsidRPr="000F5988">
        <w:rPr>
          <w:b/>
        </w:rPr>
        <w:t>Cena netto:   .........................................................................PLN</w:t>
      </w:r>
    </w:p>
    <w:p w:rsidR="00FD000A" w:rsidRPr="000F5988" w:rsidRDefault="00FD000A" w:rsidP="00FD000A">
      <w:pPr>
        <w:widowControl w:val="0"/>
        <w:ind w:right="1"/>
        <w:rPr>
          <w:b/>
        </w:rPr>
      </w:pPr>
    </w:p>
    <w:p w:rsidR="00FD000A" w:rsidRPr="000F5988" w:rsidRDefault="00FD000A" w:rsidP="00FD000A">
      <w:pPr>
        <w:widowControl w:val="0"/>
        <w:ind w:right="1"/>
        <w:rPr>
          <w:b/>
        </w:rPr>
      </w:pPr>
      <w:r w:rsidRPr="000F5988">
        <w:rPr>
          <w:b/>
        </w:rPr>
        <w:t>Cena brutto: .........................................................................PLN</w:t>
      </w:r>
    </w:p>
    <w:p w:rsidR="00FD000A" w:rsidRPr="000F5988" w:rsidRDefault="00FD000A" w:rsidP="00FD000A">
      <w:pPr>
        <w:widowControl w:val="0"/>
        <w:ind w:right="1"/>
        <w:jc w:val="both"/>
        <w:rPr>
          <w:b/>
          <w:sz w:val="20"/>
        </w:rPr>
      </w:pPr>
    </w:p>
    <w:p w:rsidR="00FD000A" w:rsidRPr="00D00C44" w:rsidRDefault="00FD000A" w:rsidP="00FD000A">
      <w:pPr>
        <w:widowControl w:val="0"/>
        <w:ind w:right="1"/>
        <w:jc w:val="both"/>
      </w:pPr>
      <w:r w:rsidRPr="000F5988">
        <w:t xml:space="preserve">Słownie brutto </w:t>
      </w:r>
      <w:r w:rsidRPr="00D00C44">
        <w:t>:.......................................................................................................................</w:t>
      </w:r>
    </w:p>
    <w:p w:rsidR="00FD000A" w:rsidRPr="00D00C44" w:rsidRDefault="00FD000A" w:rsidP="00FD000A">
      <w:pPr>
        <w:widowControl w:val="0"/>
        <w:ind w:right="1"/>
        <w:jc w:val="both"/>
        <w:rPr>
          <w:b/>
          <w:sz w:val="18"/>
        </w:rPr>
      </w:pPr>
    </w:p>
    <w:p w:rsidR="00FD000A" w:rsidRPr="00D00C44" w:rsidRDefault="00FD000A" w:rsidP="00FD000A">
      <w:pPr>
        <w:pStyle w:val="Tekstpodstawowy"/>
        <w:spacing w:line="240" w:lineRule="auto"/>
      </w:pPr>
      <w:r w:rsidRPr="00D00C44">
        <w:t>Powyższa cena zawiera podatek VAT w wysokości .......... % tj.…………………….PLN</w:t>
      </w:r>
    </w:p>
    <w:p w:rsidR="00FD000A" w:rsidRDefault="00FD000A" w:rsidP="00FD000A">
      <w:pPr>
        <w:widowControl w:val="0"/>
        <w:ind w:right="1"/>
        <w:jc w:val="both"/>
        <w:rPr>
          <w:b/>
        </w:rPr>
      </w:pPr>
    </w:p>
    <w:p w:rsidR="00FD000A" w:rsidRDefault="00FD000A" w:rsidP="00FD000A">
      <w:pPr>
        <w:widowControl w:val="0"/>
        <w:ind w:right="1"/>
        <w:jc w:val="both"/>
        <w:rPr>
          <w:b/>
        </w:rPr>
      </w:pPr>
      <w:r w:rsidRPr="00D00C44">
        <w:rPr>
          <w:b/>
        </w:rPr>
        <w:t>Producent/ model zaoferowanego</w:t>
      </w:r>
      <w:r>
        <w:rPr>
          <w:b/>
        </w:rPr>
        <w:t xml:space="preserve"> sprzętu</w:t>
      </w:r>
      <w:bookmarkStart w:id="0" w:name="_GoBack"/>
      <w:bookmarkEnd w:id="0"/>
      <w:r w:rsidRPr="00D00C44">
        <w:rPr>
          <w:b/>
        </w:rPr>
        <w:t xml:space="preserve"> </w:t>
      </w:r>
      <w:r>
        <w:rPr>
          <w:b/>
        </w:rPr>
        <w:t xml:space="preserve">…………………………………… </w:t>
      </w:r>
    </w:p>
    <w:p w:rsidR="00FD000A" w:rsidRDefault="00FD000A" w:rsidP="00FD000A">
      <w:pPr>
        <w:widowControl w:val="0"/>
        <w:ind w:right="1"/>
        <w:jc w:val="both"/>
        <w:rPr>
          <w:b/>
        </w:rPr>
      </w:pPr>
    </w:p>
    <w:p w:rsidR="00FD000A" w:rsidRPr="00D00C44" w:rsidRDefault="00FD000A" w:rsidP="00FD000A">
      <w:pPr>
        <w:widowControl w:val="0"/>
        <w:spacing w:line="360" w:lineRule="auto"/>
        <w:ind w:right="1"/>
        <w:jc w:val="both"/>
        <w:rPr>
          <w:b/>
        </w:rPr>
      </w:pPr>
      <w:r w:rsidRPr="00D00C44">
        <w:rPr>
          <w:b/>
        </w:rPr>
        <w:t xml:space="preserve">Termin realizacji umowy: </w:t>
      </w:r>
      <w:r w:rsidRPr="00D00C44">
        <w:t>……………………………………….. ….</w:t>
      </w:r>
    </w:p>
    <w:p w:rsidR="00FD000A" w:rsidRPr="000F5988" w:rsidRDefault="00FD000A" w:rsidP="00FD000A">
      <w:pPr>
        <w:widowControl w:val="0"/>
        <w:spacing w:line="360" w:lineRule="auto"/>
        <w:ind w:right="1"/>
        <w:jc w:val="both"/>
        <w:rPr>
          <w:b/>
        </w:rPr>
      </w:pPr>
      <w:r w:rsidRPr="00D00C44">
        <w:rPr>
          <w:b/>
        </w:rPr>
        <w:t>Okres udzielonej gwarancji</w:t>
      </w:r>
      <w:r w:rsidRPr="000F5988">
        <w:rPr>
          <w:b/>
        </w:rPr>
        <w:t xml:space="preserve"> wynosi:</w:t>
      </w:r>
      <w:r w:rsidRPr="000F5988">
        <w:t xml:space="preserve"> ………………………………...(</w:t>
      </w:r>
      <w:r w:rsidRPr="000F5988">
        <w:rPr>
          <w:i/>
        </w:rPr>
        <w:t>kryterium oceny ofert)</w:t>
      </w:r>
    </w:p>
    <w:p w:rsidR="00FD000A" w:rsidRPr="00FE545C" w:rsidRDefault="00FD000A" w:rsidP="00FD000A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FD000A" w:rsidRPr="00FE545C" w:rsidRDefault="00FD000A" w:rsidP="00FD000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FD000A" w:rsidRDefault="00FD000A" w:rsidP="00FD000A">
      <w:pPr>
        <w:jc w:val="both"/>
        <w:rPr>
          <w:sz w:val="18"/>
          <w:szCs w:val="18"/>
        </w:rPr>
      </w:pPr>
    </w:p>
    <w:p w:rsidR="00FD000A" w:rsidRDefault="00FD000A" w:rsidP="00FD000A">
      <w:pPr>
        <w:rPr>
          <w:b/>
          <w:sz w:val="22"/>
          <w:szCs w:val="22"/>
          <w:u w:val="single"/>
        </w:rPr>
      </w:pPr>
    </w:p>
    <w:p w:rsidR="00FD000A" w:rsidRDefault="00FD000A" w:rsidP="00FD000A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D000A" w:rsidRPr="000F5988" w:rsidRDefault="00FD000A" w:rsidP="00FD00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0F5988">
        <w:rPr>
          <w:color w:val="000000"/>
          <w:sz w:val="22"/>
          <w:szCs w:val="22"/>
          <w:lang w:eastAsia="ar-SA"/>
        </w:rPr>
        <w:t>okres 60 dni od dnia upływu terminu składania ofert.</w:t>
      </w:r>
    </w:p>
    <w:p w:rsidR="00FD000A" w:rsidRPr="001D671E" w:rsidRDefault="00FD000A" w:rsidP="00FD00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D000A" w:rsidRDefault="00FD000A" w:rsidP="00FD00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D000A" w:rsidRDefault="00FD000A" w:rsidP="00FD000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D000A" w:rsidRPr="00CA06AD" w:rsidRDefault="00FD000A" w:rsidP="00FD000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</w:t>
      </w:r>
      <w:r w:rsidRPr="00CA06AD">
        <w:rPr>
          <w:i/>
          <w:sz w:val="22"/>
          <w:szCs w:val="22"/>
        </w:rPr>
        <w:t>lub art. 14 ust. 5 RODO treści oświadczenia wykonawca nie składa (usunięcie treści oświadczenia np. przez jego wykreślenie).</w:t>
      </w:r>
    </w:p>
    <w:p w:rsidR="00FD000A" w:rsidRPr="003C08A4" w:rsidRDefault="00FD000A" w:rsidP="00FD000A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 w:rsidRPr="00CA06AD">
        <w:rPr>
          <w:sz w:val="20"/>
          <w:szCs w:val="22"/>
        </w:rPr>
        <w:t xml:space="preserve">Wadium </w:t>
      </w:r>
      <w:r w:rsidRPr="00CA06AD">
        <w:rPr>
          <w:sz w:val="20"/>
          <w:szCs w:val="20"/>
        </w:rPr>
        <w:t>w kwocie:</w:t>
      </w:r>
      <w:r>
        <w:rPr>
          <w:sz w:val="20"/>
          <w:szCs w:val="20"/>
        </w:rPr>
        <w:t xml:space="preserve"> </w:t>
      </w:r>
      <w:r w:rsidRPr="003C08A4">
        <w:rPr>
          <w:sz w:val="20"/>
          <w:szCs w:val="20"/>
        </w:rPr>
        <w:t xml:space="preserve"> ............................PLN zostało wniesione w dniu..................... w formie................................</w:t>
      </w:r>
    </w:p>
    <w:p w:rsidR="00FD000A" w:rsidRPr="00CA06AD" w:rsidRDefault="00FD000A" w:rsidP="00FD000A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CA06AD">
        <w:rPr>
          <w:sz w:val="20"/>
          <w:szCs w:val="20"/>
        </w:rPr>
        <w:t>po zakończeniu</w:t>
      </w:r>
      <w:r w:rsidRPr="00CA06AD">
        <w:rPr>
          <w:sz w:val="20"/>
          <w:szCs w:val="22"/>
        </w:rPr>
        <w:t xml:space="preserve"> postępowania wadium należy zwrócić.</w:t>
      </w:r>
      <w:r w:rsidRPr="00CA06AD">
        <w:rPr>
          <w:rStyle w:val="Odwoanieprzypisudolnego"/>
          <w:sz w:val="20"/>
          <w:szCs w:val="22"/>
        </w:rPr>
        <w:footnoteReference w:id="1"/>
      </w:r>
    </w:p>
    <w:p w:rsidR="00FD000A" w:rsidRPr="00CA06AD" w:rsidRDefault="00FD000A" w:rsidP="00FD000A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A06AD">
        <w:rPr>
          <w:sz w:val="20"/>
          <w:szCs w:val="22"/>
        </w:rPr>
        <w:t>Bank: ........................................................................</w:t>
      </w:r>
    </w:p>
    <w:p w:rsidR="00FD000A" w:rsidRPr="00CA06AD" w:rsidRDefault="00FD000A" w:rsidP="00FD000A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A06AD">
        <w:rPr>
          <w:sz w:val="20"/>
          <w:szCs w:val="22"/>
        </w:rPr>
        <w:t>Nr konta ....................................................................</w:t>
      </w:r>
    </w:p>
    <w:p w:rsidR="00FD000A" w:rsidRPr="00CA06AD" w:rsidRDefault="00FD000A" w:rsidP="00FD000A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A06AD">
        <w:rPr>
          <w:sz w:val="20"/>
          <w:szCs w:val="22"/>
        </w:rPr>
        <w:t>Inne ...........................................................................</w:t>
      </w:r>
    </w:p>
    <w:p w:rsidR="00FD000A" w:rsidRPr="001D671E" w:rsidRDefault="00FD000A" w:rsidP="00FD000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D000A" w:rsidRPr="00FE545C" w:rsidTr="0046595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000A" w:rsidRPr="00FE545C" w:rsidRDefault="00FD000A" w:rsidP="0046595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000A" w:rsidRPr="00FE545C" w:rsidRDefault="00FD000A" w:rsidP="0046595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D000A" w:rsidRPr="00FE545C" w:rsidRDefault="00FD000A" w:rsidP="0046595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D000A" w:rsidRPr="00FE545C" w:rsidRDefault="00FD000A" w:rsidP="0046595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D000A" w:rsidRPr="00FE545C" w:rsidTr="004659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000A" w:rsidRPr="00FE545C" w:rsidRDefault="00FD000A" w:rsidP="0046595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000A" w:rsidRPr="00FE545C" w:rsidRDefault="00FD000A" w:rsidP="0046595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000A" w:rsidRPr="00FE545C" w:rsidRDefault="00FD000A" w:rsidP="0046595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D000A" w:rsidRPr="00FE545C" w:rsidTr="004659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000A" w:rsidRPr="00FE545C" w:rsidRDefault="00FD000A" w:rsidP="0046595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000A" w:rsidRPr="00FE545C" w:rsidRDefault="00FD000A" w:rsidP="0046595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000A" w:rsidRPr="00FE545C" w:rsidRDefault="00FD000A" w:rsidP="0046595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D000A" w:rsidRDefault="00FD000A" w:rsidP="00FD00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D000A" w:rsidRPr="000F5988" w:rsidRDefault="00FD000A" w:rsidP="00FD000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D000A" w:rsidRPr="002F276A" w:rsidRDefault="00FD000A" w:rsidP="00FD000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D000A" w:rsidRPr="002F276A" w:rsidRDefault="00FD000A" w:rsidP="00FD000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D000A" w:rsidRPr="002F276A" w:rsidRDefault="00FD000A" w:rsidP="00FD000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D000A" w:rsidRPr="002F276A" w:rsidRDefault="00FD000A" w:rsidP="00FD000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FD000A" w:rsidRPr="002F276A" w:rsidRDefault="00FD000A" w:rsidP="00FD000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D000A" w:rsidRDefault="00FD000A" w:rsidP="00FD00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D000A" w:rsidRDefault="00FD000A" w:rsidP="00FD000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D000A" w:rsidRDefault="00FD000A" w:rsidP="00FD00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D000A" w:rsidRDefault="00FD000A" w:rsidP="00FD00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FD000A" w:rsidRDefault="00FD000A" w:rsidP="00FD00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D000A" w:rsidRDefault="00FD000A" w:rsidP="00FD00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D000A" w:rsidRDefault="00FD000A" w:rsidP="00FD00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D000A" w:rsidRPr="000B45FE" w:rsidRDefault="00FD000A" w:rsidP="00FD00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D000A" w:rsidRDefault="00FD000A" w:rsidP="00FD000A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FD000A" w:rsidRDefault="00FD000A" w:rsidP="00FD000A">
      <w:pPr>
        <w:jc w:val="center"/>
        <w:rPr>
          <w:i/>
          <w:sz w:val="22"/>
          <w:szCs w:val="22"/>
        </w:rPr>
      </w:pPr>
    </w:p>
    <w:p w:rsidR="00FD000A" w:rsidRDefault="00FD000A" w:rsidP="00FD000A">
      <w:pPr>
        <w:jc w:val="center"/>
        <w:rPr>
          <w:i/>
          <w:sz w:val="22"/>
          <w:szCs w:val="22"/>
        </w:rPr>
      </w:pPr>
    </w:p>
    <w:p w:rsidR="00FD000A" w:rsidRDefault="00FD000A" w:rsidP="00FD000A">
      <w:pPr>
        <w:jc w:val="center"/>
        <w:rPr>
          <w:i/>
          <w:sz w:val="22"/>
          <w:szCs w:val="22"/>
        </w:rPr>
      </w:pPr>
    </w:p>
    <w:p w:rsidR="00FD000A" w:rsidRDefault="00FD000A" w:rsidP="00FD000A">
      <w:pPr>
        <w:jc w:val="center"/>
        <w:rPr>
          <w:i/>
          <w:sz w:val="22"/>
          <w:szCs w:val="22"/>
        </w:rPr>
      </w:pPr>
    </w:p>
    <w:p w:rsidR="00FD000A" w:rsidRDefault="00FD000A" w:rsidP="00FD000A">
      <w:pPr>
        <w:jc w:val="center"/>
        <w:rPr>
          <w:i/>
          <w:sz w:val="22"/>
          <w:szCs w:val="22"/>
        </w:rPr>
      </w:pPr>
    </w:p>
    <w:p w:rsidR="00FD000A" w:rsidRPr="001F081B" w:rsidRDefault="00FD000A" w:rsidP="00FD000A">
      <w:pPr>
        <w:jc w:val="center"/>
        <w:rPr>
          <w:i/>
          <w:sz w:val="20"/>
          <w:szCs w:val="20"/>
        </w:rPr>
      </w:pPr>
      <w:r w:rsidRPr="001F081B">
        <w:rPr>
          <w:i/>
          <w:sz w:val="22"/>
          <w:szCs w:val="22"/>
        </w:rPr>
        <w:t>Ofertę należy sporządzić w postaci elektronicznej i podpisać kwalifikowanym podpisem</w:t>
      </w:r>
      <w:r>
        <w:rPr>
          <w:sz w:val="22"/>
          <w:szCs w:val="22"/>
        </w:rPr>
        <w:t xml:space="preserve"> </w:t>
      </w:r>
      <w:r w:rsidRPr="001F081B">
        <w:rPr>
          <w:i/>
          <w:sz w:val="22"/>
          <w:szCs w:val="22"/>
        </w:rPr>
        <w:t>elektronicznym.</w:t>
      </w:r>
    </w:p>
    <w:p w:rsidR="00FD000A" w:rsidRDefault="00FD000A" w:rsidP="00FD000A">
      <w:pPr>
        <w:jc w:val="both"/>
        <w:rPr>
          <w:sz w:val="20"/>
          <w:szCs w:val="20"/>
        </w:rPr>
      </w:pPr>
    </w:p>
    <w:p w:rsidR="00FD000A" w:rsidRPr="00D36371" w:rsidRDefault="00FD000A" w:rsidP="00FD000A"/>
    <w:p w:rsidR="00FE545C" w:rsidRPr="00FD000A" w:rsidRDefault="00FE545C" w:rsidP="00FD000A"/>
    <w:sectPr w:rsidR="00FE545C" w:rsidRPr="00FD000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FBA" w:rsidRDefault="00913FBA">
      <w:r>
        <w:separator/>
      </w:r>
    </w:p>
  </w:endnote>
  <w:endnote w:type="continuationSeparator" w:id="0">
    <w:p w:rsidR="00913FBA" w:rsidRDefault="00913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4CD" w:rsidRDefault="004A04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4CD" w:rsidRDefault="004A04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FBA" w:rsidRDefault="00913FBA">
      <w:r>
        <w:separator/>
      </w:r>
    </w:p>
  </w:footnote>
  <w:footnote w:type="continuationSeparator" w:id="0">
    <w:p w:rsidR="00913FBA" w:rsidRDefault="00913FBA">
      <w:r>
        <w:continuationSeparator/>
      </w:r>
    </w:p>
  </w:footnote>
  <w:footnote w:id="1">
    <w:p w:rsidR="00FD000A" w:rsidRDefault="00FD000A" w:rsidP="00FD000A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D000A" w:rsidRDefault="00FD000A" w:rsidP="00FD000A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D000A" w:rsidRDefault="00FD000A" w:rsidP="00FD000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4CD" w:rsidRDefault="004A04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C69" w:rsidRPr="00172C69" w:rsidRDefault="00FD000A" w:rsidP="00172C69">
    <w:pPr>
      <w:tabs>
        <w:tab w:val="center" w:pos="4536"/>
        <w:tab w:val="right" w:pos="9072"/>
      </w:tabs>
      <w:rPr>
        <w:lang w:val="en-US"/>
      </w:rPr>
    </w:pPr>
    <w:r>
      <w:rPr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0.75pt;height:41.25pt;visibility:visible">
          <v:imagedata r:id="rId1" o:title=""/>
        </v:shape>
      </w:pict>
    </w:r>
  </w:p>
  <w:p w:rsidR="00172C69" w:rsidRDefault="00172C69">
    <w:pPr>
      <w:pStyle w:val="Nagwek"/>
      <w:rPr>
        <w:sz w:val="22"/>
      </w:rPr>
    </w:pPr>
  </w:p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4CD" w:rsidRDefault="004A04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3FBA"/>
    <w:rsid w:val="00012286"/>
    <w:rsid w:val="00071CCC"/>
    <w:rsid w:val="000B731D"/>
    <w:rsid w:val="000D6134"/>
    <w:rsid w:val="000E09C7"/>
    <w:rsid w:val="000F6589"/>
    <w:rsid w:val="00106636"/>
    <w:rsid w:val="00116EC6"/>
    <w:rsid w:val="00172C69"/>
    <w:rsid w:val="001801DD"/>
    <w:rsid w:val="001D4612"/>
    <w:rsid w:val="00207E98"/>
    <w:rsid w:val="002723B0"/>
    <w:rsid w:val="00315A4A"/>
    <w:rsid w:val="0032292F"/>
    <w:rsid w:val="004A04C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3FBA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D000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00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7B76E-C57E-457B-A2A2-4E395DAD4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465</Words>
  <Characters>4442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1900-12-31T22:00:00Z</cp:lastPrinted>
  <dcterms:created xsi:type="dcterms:W3CDTF">2019-08-01T05:26:00Z</dcterms:created>
  <dcterms:modified xsi:type="dcterms:W3CDTF">2019-08-20T08:48:00Z</dcterms:modified>
</cp:coreProperties>
</file>