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645944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>
        <w:rPr>
          <w:b/>
          <w:i w:val="0"/>
        </w:rPr>
        <w:t>3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07A42" w:rsidRPr="00B07A42">
        <w:rPr>
          <w:b/>
          <w:sz w:val="24"/>
        </w:rPr>
        <w:t>ZP/26/2019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07A42" w:rsidRPr="00B07A42">
        <w:rPr>
          <w:b/>
        </w:rPr>
        <w:t>przetarg nieograniczony</w:t>
      </w:r>
      <w:r w:rsidR="00753DC1">
        <w:t xml:space="preserve"> na:</w:t>
      </w:r>
    </w:p>
    <w:p w:rsidR="0000184A" w:rsidRDefault="00B07A4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07A42">
        <w:rPr>
          <w:b/>
          <w:sz w:val="24"/>
          <w:szCs w:val="24"/>
        </w:rPr>
        <w:t>Świadczenie całodobowych usług transportu sanitarnego pacjentów, krwi i jej składników, materiałów biologicznych i materiałów wykorzystywanych do udzielania świadczeń zdrowotnych oraz dokumentacji medycznej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07A42" w:rsidRPr="00B07A42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07A42" w:rsidRPr="00B07A42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07A42" w:rsidRPr="00B07A42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21F8" w:rsidRDefault="00D121F8">
      <w:r>
        <w:separator/>
      </w:r>
    </w:p>
  </w:endnote>
  <w:endnote w:type="continuationSeparator" w:id="0">
    <w:p w:rsidR="00D121F8" w:rsidRDefault="00D12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4594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5CBC8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4594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4594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A42" w:rsidRDefault="00B07A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21F8" w:rsidRDefault="00D121F8">
      <w:r>
        <w:separator/>
      </w:r>
    </w:p>
  </w:footnote>
  <w:footnote w:type="continuationSeparator" w:id="0">
    <w:p w:rsidR="00D121F8" w:rsidRDefault="00D121F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A42" w:rsidRDefault="00B07A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A42" w:rsidRDefault="00B07A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A42" w:rsidRDefault="00B07A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271"/>
    <w:rsid w:val="0000184A"/>
    <w:rsid w:val="00012997"/>
    <w:rsid w:val="000621A2"/>
    <w:rsid w:val="00075CEC"/>
    <w:rsid w:val="00106AC7"/>
    <w:rsid w:val="00111271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45944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07A42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121F8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08AC99"/>
  <w15:chartTrackingRefBased/>
  <w15:docId w15:val="{71A73BAA-46CB-4EF1-89DB-599920A4A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CEFA2A-9D2E-4DBC-8187-41C9D5501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215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2010-01-07T09:39:00Z</cp:lastPrinted>
  <dcterms:created xsi:type="dcterms:W3CDTF">2019-08-28T10:02:00Z</dcterms:created>
  <dcterms:modified xsi:type="dcterms:W3CDTF">2019-08-28T10:02:00Z</dcterms:modified>
</cp:coreProperties>
</file>