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14568" w:rsidRPr="00114568" w:rsidRDefault="003D6D1F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-167005</wp:posOffset>
                </wp:positionH>
                <wp:positionV relativeFrom="paragraph">
                  <wp:posOffset>236220</wp:posOffset>
                </wp:positionV>
                <wp:extent cx="2164715" cy="733425"/>
                <wp:effectExtent l="0" t="0" r="26035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15pt;margin-top:18.6pt;width:170.4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3F1CBA" w:rsidRPr="003F1CBA">
        <w:rPr>
          <w:b/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w trybie </w:t>
      </w:r>
      <w:r w:rsidR="003F1CBA" w:rsidRPr="003F1CBA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3F1CBA" w:rsidRPr="003F1CBA">
        <w:rPr>
          <w:b/>
          <w:sz w:val="22"/>
          <w:szCs w:val="22"/>
        </w:rPr>
        <w:t>Świadczenie całodobowych usług transportu sanitarnego pacjentów, krwi i jej składników, materiałów biologicznych i materiałów wykorzystywanych do udzielania świadczeń zdrowotnych oraz dokumentacji medycznej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3F1CBA">
        <w:rPr>
          <w:b/>
          <w:sz w:val="22"/>
          <w:szCs w:val="22"/>
        </w:rPr>
        <w:t>ZP/</w:t>
      </w:r>
      <w:r w:rsidR="008A1EBC">
        <w:rPr>
          <w:b/>
          <w:sz w:val="22"/>
          <w:szCs w:val="22"/>
        </w:rPr>
        <w:t>26</w:t>
      </w:r>
      <w:r w:rsidR="003F1CBA" w:rsidRPr="003F1CBA">
        <w:rPr>
          <w:b/>
          <w:sz w:val="22"/>
          <w:szCs w:val="22"/>
        </w:rPr>
        <w:t>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:rsidR="008C249C" w:rsidRDefault="008C249C" w:rsidP="008C249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PAKIET 1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91"/>
        <w:gridCol w:w="1134"/>
        <w:gridCol w:w="1417"/>
        <w:gridCol w:w="1276"/>
        <w:gridCol w:w="850"/>
        <w:gridCol w:w="1134"/>
        <w:gridCol w:w="1276"/>
        <w:gridCol w:w="142"/>
      </w:tblGrid>
      <w:tr w:rsidR="008C249C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Średnia i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m-cu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/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 kilometrów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m-cu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za 1 wyjazd/ za 1 km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8C249C" w:rsidRDefault="008C249C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249C" w:rsidRDefault="008C249C" w:rsidP="00265143">
            <w:pPr>
              <w:pStyle w:val="Zawartotabeli"/>
              <w:jc w:val="center"/>
              <w:textAlignment w:val="center"/>
            </w:pPr>
          </w:p>
        </w:tc>
      </w:tr>
      <w:tr w:rsidR="008C249C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49C" w:rsidRDefault="008C249C" w:rsidP="00265143">
            <w:pPr>
              <w:pStyle w:val="Zawartotabeli"/>
              <w:jc w:val="center"/>
            </w:pPr>
          </w:p>
        </w:tc>
      </w:tr>
      <w:tr w:rsidR="008C249C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Default="008C249C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Pr="004D6626" w:rsidRDefault="008C249C" w:rsidP="008C249C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pacjentów  wymagających opieki medycznej</w:t>
            </w:r>
          </w:p>
        </w:tc>
        <w:tc>
          <w:tcPr>
            <w:tcW w:w="7229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249C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Pr="004D6626" w:rsidRDefault="008C249C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 pkt 1-</w:t>
            </w:r>
            <w:r w:rsidR="009D4FBD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8C249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249C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Pr="004D6626" w:rsidRDefault="008C249C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Rejon </w:t>
            </w:r>
            <w:r w:rsidR="009D4FBD">
              <w:rPr>
                <w:sz w:val="20"/>
                <w:szCs w:val="20"/>
              </w:rPr>
              <w:t>I</w:t>
            </w:r>
            <w:r w:rsidRPr="004D6626">
              <w:rPr>
                <w:sz w:val="20"/>
                <w:szCs w:val="20"/>
              </w:rPr>
              <w:t>I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 xml:space="preserve">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249C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Pr="004D6626" w:rsidRDefault="008C249C" w:rsidP="00265143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II</w:t>
            </w:r>
            <w:r w:rsidR="009D4FBD">
              <w:rPr>
                <w:sz w:val="20"/>
                <w:szCs w:val="20"/>
              </w:rPr>
              <w:t>I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400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km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249C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Pr="004D6626" w:rsidRDefault="008C249C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</w:t>
            </w:r>
            <w:r w:rsidR="009D4FBD">
              <w:rPr>
                <w:sz w:val="20"/>
                <w:szCs w:val="20"/>
              </w:rPr>
              <w:t>V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 km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249C" w:rsidRDefault="008C249C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249C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C249C" w:rsidRPr="0017365F" w:rsidRDefault="008C249C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  <w:highlight w:val="lightGray"/>
              </w:rPr>
            </w:pPr>
            <w:r w:rsidRPr="0017365F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Pr="0017365F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  <w:highlight w:val="lightGray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:rsidR="008C249C" w:rsidRPr="0017365F" w:rsidRDefault="008C249C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49C" w:rsidRDefault="008C249C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9D4FBD" w:rsidRDefault="009D4FBD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PAKIET 2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058"/>
        <w:gridCol w:w="992"/>
        <w:gridCol w:w="1192"/>
        <w:gridCol w:w="1276"/>
        <w:gridCol w:w="850"/>
        <w:gridCol w:w="1134"/>
        <w:gridCol w:w="1276"/>
        <w:gridCol w:w="142"/>
      </w:tblGrid>
      <w:tr w:rsidR="00746074" w:rsidTr="009D4FBD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m-cu 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/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 kilometrów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m-cu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za 1 wyjazd/ za 1 km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6074" w:rsidRDefault="00746074">
            <w:pPr>
              <w:pStyle w:val="Zawartotabeli"/>
              <w:jc w:val="center"/>
              <w:textAlignment w:val="center"/>
            </w:pPr>
          </w:p>
        </w:tc>
      </w:tr>
      <w:tr w:rsidR="00746074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jc w:val="center"/>
            </w:pPr>
          </w:p>
        </w:tc>
      </w:tr>
      <w:tr w:rsidR="00746074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Pr="004D6626" w:rsidRDefault="0074607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pacjentów nie wymagających opieki medycznej</w:t>
            </w:r>
          </w:p>
        </w:tc>
        <w:tc>
          <w:tcPr>
            <w:tcW w:w="6862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Pr="004D6626" w:rsidRDefault="00746074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 pkt 1-</w:t>
            </w:r>
            <w:r w:rsidR="009D4FBD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Pr="004D6626" w:rsidRDefault="00746074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17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Pr="004D6626" w:rsidRDefault="00746074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III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2 100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 xml:space="preserve"> km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Pr="004D6626" w:rsidRDefault="00746074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</w:t>
            </w:r>
            <w:r w:rsidR="009D4FBD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1 600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 xml:space="preserve"> km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PAKIET 3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746074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 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6074" w:rsidRDefault="00746074" w:rsidP="00746074">
            <w:pPr>
              <w:pStyle w:val="Zawartotabeli"/>
              <w:jc w:val="center"/>
              <w:textAlignment w:val="center"/>
            </w:pPr>
          </w:p>
        </w:tc>
      </w:tr>
      <w:tr w:rsidR="00746074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jc w:val="center"/>
            </w:pPr>
          </w:p>
        </w:tc>
      </w:tr>
      <w:tr w:rsidR="00746074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Pr="004D6626" w:rsidRDefault="0074607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PAKIET 4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746074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6074" w:rsidRDefault="00746074" w:rsidP="00746074">
            <w:pPr>
              <w:pStyle w:val="Zawartotabeli"/>
              <w:jc w:val="center"/>
              <w:textAlignment w:val="center"/>
            </w:pPr>
          </w:p>
        </w:tc>
      </w:tr>
      <w:tr w:rsidR="00746074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jc w:val="center"/>
            </w:pPr>
          </w:p>
        </w:tc>
      </w:tr>
      <w:tr w:rsidR="00746074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Pr="004D6626" w:rsidRDefault="0074607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PAKIET 5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746074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 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6074" w:rsidRDefault="00746074" w:rsidP="00265143">
            <w:pPr>
              <w:pStyle w:val="Zawartotabeli"/>
              <w:jc w:val="center"/>
              <w:textAlignment w:val="center"/>
            </w:pPr>
          </w:p>
        </w:tc>
      </w:tr>
      <w:tr w:rsidR="00746074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 w:rsidP="00265143">
            <w:pPr>
              <w:pStyle w:val="Zawartotabeli"/>
              <w:jc w:val="center"/>
            </w:pPr>
          </w:p>
        </w:tc>
      </w:tr>
      <w:tr w:rsidR="00746074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Pr="004D6626" w:rsidRDefault="00746074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074" w:rsidRDefault="00746074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:rsidR="00746074" w:rsidRDefault="00746074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17365F" w:rsidRPr="00114568" w:rsidRDefault="001736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7365F" w:rsidRPr="00114568" w:rsidRDefault="0017365F" w:rsidP="0017365F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7365F" w:rsidRDefault="0017365F" w:rsidP="0017365F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17365F" w:rsidRDefault="0017365F" w:rsidP="0017365F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17365F" w:rsidRPr="00C437AC" w:rsidRDefault="0017365F" w:rsidP="0017365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17365F" w:rsidRPr="001661BD" w:rsidTr="0002263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17365F" w:rsidRPr="001661BD" w:rsidTr="0002263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365F" w:rsidRPr="001661BD" w:rsidTr="0002263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7365F" w:rsidRPr="00C437AC" w:rsidRDefault="0017365F" w:rsidP="0017365F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7365F" w:rsidRDefault="0017365F" w:rsidP="0017365F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:rsidR="0017365F" w:rsidRPr="0017365F" w:rsidRDefault="0017365F" w:rsidP="0017365F">
      <w:pPr>
        <w:numPr>
          <w:ilvl w:val="0"/>
          <w:numId w:val="37"/>
        </w:numPr>
        <w:spacing w:before="120" w:after="120" w:line="276" w:lineRule="auto"/>
        <w:contextualSpacing/>
        <w:jc w:val="both"/>
        <w:outlineLvl w:val="1"/>
        <w:rPr>
          <w:sz w:val="22"/>
        </w:rPr>
      </w:pPr>
      <w:r w:rsidRPr="0017365F">
        <w:rPr>
          <w:sz w:val="22"/>
        </w:rPr>
        <w:t xml:space="preserve">czas podstawienia odpowiedniego środka transportu wynosi: </w:t>
      </w:r>
      <w:r w:rsidRPr="0017365F">
        <w:rPr>
          <w:b/>
          <w:sz w:val="22"/>
        </w:rPr>
        <w:t xml:space="preserve">/podać w godzinach lub w minutach/ </w:t>
      </w:r>
      <w:r w:rsidRPr="0017365F">
        <w:rPr>
          <w:b/>
          <w:bCs/>
          <w:iCs/>
          <w:color w:val="000000"/>
        </w:rPr>
        <w:t xml:space="preserve">……………………. </w:t>
      </w:r>
      <w:r>
        <w:rPr>
          <w:b/>
          <w:bCs/>
          <w:iCs/>
          <w:color w:val="000000"/>
        </w:rPr>
        <w:t>*</w:t>
      </w:r>
      <w:r w:rsidRPr="0017365F">
        <w:rPr>
          <w:b/>
          <w:bCs/>
          <w:iCs/>
          <w:color w:val="000000"/>
        </w:rPr>
        <w:t>/</w:t>
      </w:r>
      <w:r w:rsidRPr="0017365F">
        <w:rPr>
          <w:sz w:val="22"/>
        </w:rPr>
        <w:t xml:space="preserve">vide kryteria oceny ofert/ </w:t>
      </w:r>
      <w:r w:rsidRPr="0017365F">
        <w:rPr>
          <w:b/>
          <w:i/>
          <w:sz w:val="22"/>
        </w:rPr>
        <w:t>Uwaga: W przypadku różnej wartości dla danych pakietów należy wpisać oddzielnie dla każdego pakietu.</w:t>
      </w:r>
    </w:p>
    <w:p w:rsidR="0017365F" w:rsidRPr="00695112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</w:rPr>
      </w:pPr>
      <w:r w:rsidRPr="00B40913">
        <w:t>dysponuje</w:t>
      </w:r>
      <w:r>
        <w:t>my</w:t>
      </w:r>
      <w:r w:rsidRPr="00B40913">
        <w:t xml:space="preserve"> </w:t>
      </w:r>
      <w:r>
        <w:t>nw. liczbą środków transportu</w:t>
      </w:r>
      <w:r w:rsidRPr="00B40913">
        <w:t xml:space="preserve">, które spełniają warunki o których mowa w SIWZ: </w:t>
      </w:r>
      <w:r w:rsidRPr="00695112">
        <w:rPr>
          <w:b/>
        </w:rPr>
        <w:t>/podać liczbę pojazdów/</w:t>
      </w: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  <w:r w:rsidRPr="00B40913">
        <w:t xml:space="preserve">a) </w:t>
      </w:r>
      <w:r w:rsidR="000F6F66">
        <w:t>(min. 4 – podać liczbę) ………….</w:t>
      </w:r>
      <w:r w:rsidRPr="00B40913">
        <w:t xml:space="preserve"> </w:t>
      </w:r>
      <w:r w:rsidR="000F6F66">
        <w:t>p</w:t>
      </w:r>
      <w:r w:rsidRPr="00B40913">
        <w:t>ojazd</w:t>
      </w:r>
      <w:r>
        <w:t>y</w:t>
      </w:r>
      <w:r w:rsidR="009D4FBD">
        <w:t>/ów</w:t>
      </w:r>
      <w:r w:rsidRPr="00B40913">
        <w:t xml:space="preserve"> uprzywilejowan</w:t>
      </w:r>
      <w:r>
        <w:t>e</w:t>
      </w:r>
      <w:r w:rsidR="009D4FBD">
        <w:t>/ych</w:t>
      </w:r>
      <w:r w:rsidRPr="00B40913">
        <w:t xml:space="preserve"> służąc</w:t>
      </w:r>
      <w:r>
        <w:t>e</w:t>
      </w:r>
      <w:r w:rsidR="009D4FBD">
        <w:t>/ych</w:t>
      </w:r>
      <w:r w:rsidRPr="00B40913">
        <w:t xml:space="preserve"> do przewozu osób w pozycji leżącej lub leżącej i siedzącej; spełniając</w:t>
      </w:r>
      <w:r w:rsidR="009D4FBD">
        <w:t>e/ych</w:t>
      </w:r>
      <w:r w:rsidRPr="00B40913">
        <w:t xml:space="preserve"> opis i wymagania SIWZ; posiadając</w:t>
      </w:r>
      <w:r w:rsidR="009D4FBD">
        <w:t>e/ych</w:t>
      </w:r>
      <w:r w:rsidRPr="00B40913">
        <w:t xml:space="preserve"> pozytywną opinię Powiatowej Stacji Sanitarno-Epidemiologicznej, któr</w:t>
      </w:r>
      <w:r>
        <w:t>ych</w:t>
      </w:r>
      <w:r w:rsidRPr="00B40913">
        <w:t xml:space="preserve"> rok produkcji jest nie starszy niż 201</w:t>
      </w:r>
      <w:r w:rsidR="009D4FBD">
        <w:t>4</w:t>
      </w:r>
      <w:r w:rsidRPr="00B40913">
        <w:t xml:space="preserve"> r. posiadając</w:t>
      </w:r>
      <w:r>
        <w:t>e</w:t>
      </w:r>
      <w:r w:rsidRPr="00B40913">
        <w:t xml:space="preserve"> aktualne badania techniczne, ubezpieczenie komunikacyjne OC, NW - dotyczy grupy 1</w:t>
      </w: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  <w:r w:rsidRPr="00B40913">
        <w:t>b)</w:t>
      </w:r>
      <w:r>
        <w:t xml:space="preserve"> </w:t>
      </w:r>
      <w:r w:rsidR="000F6F66">
        <w:t>(min. 4 – podać liczbę)</w:t>
      </w:r>
      <w:r>
        <w:t xml:space="preserve">………….. </w:t>
      </w:r>
      <w:r w:rsidRPr="00B40913">
        <w:t>pojazd</w:t>
      </w:r>
      <w:r>
        <w:t>y</w:t>
      </w:r>
      <w:r w:rsidR="008D1D11">
        <w:t>/ów</w:t>
      </w:r>
      <w:r w:rsidRPr="00B40913">
        <w:t xml:space="preserve"> służąc</w:t>
      </w:r>
      <w:r>
        <w:t>e</w:t>
      </w:r>
      <w:r w:rsidR="008D1D11">
        <w:t>/ych</w:t>
      </w:r>
      <w:r w:rsidRPr="00B40913">
        <w:t xml:space="preserve"> do przewozu osób w pozycji siedzącej; posiadając</w:t>
      </w:r>
      <w:r>
        <w:t>e</w:t>
      </w:r>
      <w:r w:rsidR="008D1D11">
        <w:t>/ych</w:t>
      </w:r>
      <w:r w:rsidRPr="00B40913">
        <w:t xml:space="preserve"> pozytywną opinię Powiatowej Stacji Sanitarno-Epidemiologicznej, któr</w:t>
      </w:r>
      <w:r>
        <w:t>ych</w:t>
      </w:r>
      <w:r w:rsidRPr="00B40913">
        <w:t xml:space="preserve"> rok produkcji jest nie starszy niż 201</w:t>
      </w:r>
      <w:r w:rsidR="008D1D11">
        <w:t>4</w:t>
      </w:r>
      <w:r w:rsidRPr="00B40913">
        <w:t xml:space="preserve"> r.  posiadając</w:t>
      </w:r>
      <w:r>
        <w:t>e</w:t>
      </w:r>
      <w:r w:rsidRPr="00B40913">
        <w:t xml:space="preserve"> aktualne badania techniczne,  ubezpieczenie komunikacyjne OC, NW- dotyczy grupy 2</w:t>
      </w: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  <w:r w:rsidRPr="00B40913">
        <w:t xml:space="preserve">c) </w:t>
      </w:r>
      <w:r w:rsidR="000F6F66">
        <w:t>(min. 1 – podać liczbę)</w:t>
      </w:r>
      <w:r>
        <w:t>…………. p</w:t>
      </w:r>
      <w:r w:rsidRPr="00B40913">
        <w:t>ojazd</w:t>
      </w:r>
      <w:r>
        <w:t>/y</w:t>
      </w:r>
      <w:r w:rsidRPr="00B40913">
        <w:t xml:space="preserve"> uprzywilejowany</w:t>
      </w:r>
      <w:r>
        <w:t>/e</w:t>
      </w:r>
      <w:r w:rsidRPr="00B40913">
        <w:t xml:space="preserve"> przeznaczony</w:t>
      </w:r>
      <w:r>
        <w:t>/e</w:t>
      </w:r>
      <w:r w:rsidRPr="00B40913">
        <w:t xml:space="preserve"> do przewozu krwi, materiałów krwiopochodnych, materiałów biologicznych i materiałów wykorzystywany</w:t>
      </w:r>
      <w:r>
        <w:t>/e</w:t>
      </w:r>
      <w:r w:rsidRPr="00B40913">
        <w:t>h do udzielania świadczeń zdrowotnych, posiadający</w:t>
      </w:r>
      <w:r>
        <w:t>/e</w:t>
      </w:r>
      <w:r w:rsidRPr="00B40913">
        <w:t xml:space="preserve"> pozytywną opinię Powiatowej Stacji Sanitarno-Epidemiologicznej, którego</w:t>
      </w:r>
      <w:r>
        <w:t>/ych</w:t>
      </w:r>
      <w:r w:rsidRPr="00B40913">
        <w:t xml:space="preserve"> rok produkcji jest nie starszy niż 201</w:t>
      </w:r>
      <w:r w:rsidR="008D1D11">
        <w:t>4</w:t>
      </w:r>
      <w:r w:rsidRPr="00B40913">
        <w:t xml:space="preserve"> r.  posiadający</w:t>
      </w:r>
      <w:r>
        <w:t>/e</w:t>
      </w:r>
      <w:r w:rsidRPr="00B40913">
        <w:t xml:space="preserve"> aktualne badania techniczne, ubezpieczenie komunikacyjne OC, NW - dotyczy grupy 3 i 4</w:t>
      </w: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  <w:r w:rsidRPr="00B40913">
        <w:t xml:space="preserve">d) </w:t>
      </w:r>
      <w:r w:rsidR="000F6F66">
        <w:t>(min. 1 – podać liczbę)</w:t>
      </w:r>
      <w:r>
        <w:t xml:space="preserve">………….. </w:t>
      </w:r>
      <w:r w:rsidRPr="00B40913">
        <w:t>pojazd</w:t>
      </w:r>
      <w:r>
        <w:t>/y</w:t>
      </w:r>
      <w:r w:rsidRPr="00B40913">
        <w:t>, posiadający</w:t>
      </w:r>
      <w:r>
        <w:t>/e</w:t>
      </w:r>
      <w:r w:rsidRPr="00B40913">
        <w:t xml:space="preserve"> aktualne badania techniczne, </w:t>
      </w:r>
    </w:p>
    <w:p w:rsidR="0017365F" w:rsidRPr="00B40913" w:rsidRDefault="0017365F" w:rsidP="0017365F">
      <w:pPr>
        <w:pStyle w:val="Akapitzlist"/>
        <w:spacing w:before="60" w:after="120"/>
        <w:ind w:left="644"/>
        <w:jc w:val="both"/>
      </w:pPr>
      <w:r w:rsidRPr="00B40913">
        <w:t>ubezpieczenie komunikacyjne OC, NW - dotyczy grupy 5</w:t>
      </w:r>
    </w:p>
    <w:p w:rsidR="0017365F" w:rsidRPr="00114568" w:rsidRDefault="0017365F" w:rsidP="0017365F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7365F" w:rsidRPr="00114568" w:rsidRDefault="0017365F" w:rsidP="0017365F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7365F" w:rsidRPr="00457E10" w:rsidRDefault="0017365F" w:rsidP="0017365F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7365F" w:rsidRPr="00457E10" w:rsidRDefault="0017365F" w:rsidP="0017365F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7365F" w:rsidRPr="00114568" w:rsidRDefault="0017365F" w:rsidP="0017365F">
      <w:pPr>
        <w:numPr>
          <w:ilvl w:val="0"/>
          <w:numId w:val="39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365F" w:rsidRPr="000F2C92" w:rsidTr="0002263F">
        <w:tc>
          <w:tcPr>
            <w:tcW w:w="2551" w:type="dxa"/>
            <w:shd w:val="clear" w:color="auto" w:fill="auto"/>
            <w:vAlign w:val="center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365F" w:rsidRPr="000F2C92" w:rsidTr="0002263F">
        <w:tc>
          <w:tcPr>
            <w:tcW w:w="2551" w:type="dxa"/>
            <w:shd w:val="clear" w:color="auto" w:fill="auto"/>
            <w:vAlign w:val="center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365F" w:rsidRPr="000F2C92" w:rsidTr="0002263F">
        <w:tc>
          <w:tcPr>
            <w:tcW w:w="2551" w:type="dxa"/>
            <w:shd w:val="clear" w:color="auto" w:fill="auto"/>
            <w:vAlign w:val="center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365F" w:rsidRPr="000F2C92" w:rsidTr="0002263F">
        <w:tc>
          <w:tcPr>
            <w:tcW w:w="2551" w:type="dxa"/>
            <w:shd w:val="clear" w:color="auto" w:fill="auto"/>
            <w:vAlign w:val="center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7365F" w:rsidRPr="00457E10" w:rsidRDefault="0017365F" w:rsidP="0017365F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7365F" w:rsidRPr="00114568" w:rsidRDefault="0017365F" w:rsidP="0017365F">
      <w:pPr>
        <w:numPr>
          <w:ilvl w:val="0"/>
          <w:numId w:val="39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7365F" w:rsidRPr="00114568" w:rsidRDefault="0017365F" w:rsidP="0017365F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7365F" w:rsidRPr="00114568" w:rsidRDefault="0017365F" w:rsidP="0017365F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7365F" w:rsidRDefault="0017365F" w:rsidP="0017365F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17365F" w:rsidRDefault="0017365F" w:rsidP="0017365F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7365F" w:rsidRPr="00114568" w:rsidRDefault="0017365F" w:rsidP="0017365F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Pr="00114568">
        <w:rPr>
          <w:i/>
          <w:sz w:val="22"/>
          <w:szCs w:val="22"/>
        </w:rPr>
        <w:t>___________________________________</w:t>
      </w:r>
    </w:p>
    <w:p w:rsidR="0017365F" w:rsidRDefault="0017365F" w:rsidP="0017365F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p w:rsidR="0017365F" w:rsidRDefault="0017365F" w:rsidP="0017365F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17365F" w:rsidRPr="00114568" w:rsidRDefault="0017365F" w:rsidP="0017365F">
      <w:pPr>
        <w:tabs>
          <w:tab w:val="center" w:pos="7655"/>
        </w:tabs>
        <w:rPr>
          <w:i/>
          <w:sz w:val="18"/>
          <w:szCs w:val="18"/>
        </w:rPr>
      </w:pPr>
    </w:p>
    <w:sectPr w:rsidR="0017365F" w:rsidRPr="00114568" w:rsidSect="009D4FBD">
      <w:headerReference w:type="default" r:id="rId7"/>
      <w:footerReference w:type="default" r:id="rId8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7B4" w:rsidRDefault="00F357B4">
      <w:r>
        <w:separator/>
      </w:r>
    </w:p>
  </w:endnote>
  <w:endnote w:type="continuationSeparator" w:id="0">
    <w:p w:rsidR="00F357B4" w:rsidRDefault="00F3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7B4" w:rsidRDefault="00F357B4">
      <w:r>
        <w:separator/>
      </w:r>
    </w:p>
  </w:footnote>
  <w:footnote w:type="continuationSeparator" w:id="0">
    <w:p w:rsidR="00F357B4" w:rsidRDefault="00F357B4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17365F" w:rsidRDefault="0017365F" w:rsidP="0017365F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7365F" w:rsidRDefault="0017365F" w:rsidP="0017365F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365F" w:rsidRDefault="0017365F" w:rsidP="0017365F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3F1CBA">
      <w:t>ZP/</w:t>
    </w:r>
    <w:r w:rsidR="008A1EBC">
      <w:t>26</w:t>
    </w:r>
    <w:r w:rsidR="003F1CBA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5"/>
  </w:num>
  <w:num w:numId="12">
    <w:abstractNumId w:val="13"/>
  </w:num>
  <w:num w:numId="13">
    <w:abstractNumId w:val="24"/>
  </w:num>
  <w:num w:numId="14">
    <w:abstractNumId w:val="36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ED"/>
    <w:rsid w:val="000E2FED"/>
    <w:rsid w:val="000F18FA"/>
    <w:rsid w:val="000F2C92"/>
    <w:rsid w:val="000F6F66"/>
    <w:rsid w:val="00114568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C5269"/>
    <w:rsid w:val="004D6626"/>
    <w:rsid w:val="00637863"/>
    <w:rsid w:val="006703E0"/>
    <w:rsid w:val="00695112"/>
    <w:rsid w:val="00695E89"/>
    <w:rsid w:val="00703495"/>
    <w:rsid w:val="00733F44"/>
    <w:rsid w:val="00746074"/>
    <w:rsid w:val="00754090"/>
    <w:rsid w:val="00866E4F"/>
    <w:rsid w:val="00896C1F"/>
    <w:rsid w:val="008A1EBC"/>
    <w:rsid w:val="008C249C"/>
    <w:rsid w:val="008D1D11"/>
    <w:rsid w:val="00913412"/>
    <w:rsid w:val="009D4FBD"/>
    <w:rsid w:val="00A100DA"/>
    <w:rsid w:val="00B21345"/>
    <w:rsid w:val="00B70888"/>
    <w:rsid w:val="00C33979"/>
    <w:rsid w:val="00C437AC"/>
    <w:rsid w:val="00C57DDD"/>
    <w:rsid w:val="00D274F5"/>
    <w:rsid w:val="00D7082E"/>
    <w:rsid w:val="00E54E5A"/>
    <w:rsid w:val="00EB3C67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2019-08-28T09:54:00Z</dcterms:created>
  <dcterms:modified xsi:type="dcterms:W3CDTF">2019-08-28T09:54:00Z</dcterms:modified>
</cp:coreProperties>
</file>