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93D" w:rsidRDefault="004D493D" w:rsidP="004D493D"/>
    <w:p w:rsidR="004D493D" w:rsidRPr="00772AEB" w:rsidRDefault="004D493D" w:rsidP="004D493D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772AEB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484</w:t>
      </w:r>
      <w:r w:rsidRPr="00772AEB">
        <w:rPr>
          <w:rFonts w:ascii="Verdana" w:hAnsi="Verdana"/>
          <w:sz w:val="16"/>
          <w:szCs w:val="16"/>
        </w:rPr>
        <w:t>/19</w:t>
      </w:r>
      <w:r w:rsidRPr="00772AEB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>29/08</w:t>
      </w:r>
      <w:r w:rsidRPr="00772AEB">
        <w:rPr>
          <w:rFonts w:ascii="Verdana" w:hAnsi="Verdana"/>
          <w:sz w:val="16"/>
          <w:szCs w:val="16"/>
        </w:rPr>
        <w:t>/2019</w:t>
      </w:r>
      <w:r w:rsidRPr="00772AEB">
        <w:rPr>
          <w:rFonts w:ascii="Verdana" w:hAnsi="Verdana"/>
          <w:sz w:val="16"/>
          <w:szCs w:val="16"/>
        </w:rPr>
        <w:tab/>
      </w:r>
    </w:p>
    <w:p w:rsidR="004D493D" w:rsidRPr="00772AEB" w:rsidRDefault="004D493D" w:rsidP="004D493D">
      <w:pPr>
        <w:ind w:left="4536"/>
      </w:pPr>
    </w:p>
    <w:p w:rsidR="004D493D" w:rsidRPr="00772AEB" w:rsidRDefault="004D493D" w:rsidP="004D493D">
      <w:pPr>
        <w:ind w:left="3828" w:firstLine="708"/>
        <w:rPr>
          <w:rFonts w:ascii="Verdana" w:hAnsi="Verdana"/>
          <w:b/>
        </w:rPr>
      </w:pPr>
      <w:r w:rsidRPr="00772AEB">
        <w:rPr>
          <w:rFonts w:ascii="Verdana" w:hAnsi="Verdana"/>
          <w:b/>
        </w:rPr>
        <w:t>WYKONAWCY,</w:t>
      </w:r>
    </w:p>
    <w:p w:rsidR="004D493D" w:rsidRPr="00772AEB" w:rsidRDefault="004D493D" w:rsidP="004D493D">
      <w:pPr>
        <w:ind w:left="4536"/>
        <w:rPr>
          <w:rFonts w:ascii="Verdana" w:hAnsi="Verdana"/>
          <w:b/>
        </w:rPr>
      </w:pPr>
      <w:r w:rsidRPr="00772AEB">
        <w:rPr>
          <w:rFonts w:ascii="Verdana" w:hAnsi="Verdana"/>
          <w:b/>
        </w:rPr>
        <w:t>którzy odebrali SIWZ</w:t>
      </w:r>
    </w:p>
    <w:p w:rsidR="004D493D" w:rsidRPr="00772AEB" w:rsidRDefault="004D493D" w:rsidP="004D493D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4D493D" w:rsidRPr="00772AEB" w:rsidRDefault="004D493D" w:rsidP="004D493D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772AEB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4D493D" w:rsidRPr="00772AEB" w:rsidRDefault="004D493D" w:rsidP="004D493D">
      <w:pPr>
        <w:rPr>
          <w:rFonts w:ascii="Verdana" w:hAnsi="Verdana"/>
          <w:sz w:val="20"/>
          <w:szCs w:val="20"/>
        </w:rPr>
      </w:pPr>
    </w:p>
    <w:p w:rsidR="004D493D" w:rsidRPr="00772AEB" w:rsidRDefault="004D493D" w:rsidP="004D493D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772AEB">
        <w:rPr>
          <w:rFonts w:ascii="Verdana" w:hAnsi="Verdana"/>
          <w:sz w:val="20"/>
          <w:szCs w:val="20"/>
        </w:rPr>
        <w:t xml:space="preserve">Dotyczy: </w:t>
      </w:r>
      <w:r w:rsidRPr="00772AEB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FE024F" w:rsidRPr="00FE024F">
        <w:rPr>
          <w:rFonts w:ascii="Verdana" w:hAnsi="Verdana"/>
          <w:b/>
          <w:sz w:val="20"/>
        </w:rPr>
        <w:t xml:space="preserve">dostawa kolorowej kserokopiarki laserowej A3 dla </w:t>
      </w:r>
      <w:proofErr w:type="spellStart"/>
      <w:r w:rsidR="00FE024F" w:rsidRPr="00FE024F">
        <w:rPr>
          <w:rFonts w:ascii="Verdana" w:hAnsi="Verdana"/>
          <w:b/>
          <w:sz w:val="20"/>
        </w:rPr>
        <w:t>WEiP</w:t>
      </w:r>
      <w:proofErr w:type="spellEnd"/>
      <w:r w:rsidR="00FE024F" w:rsidRPr="00FE024F">
        <w:rPr>
          <w:rFonts w:ascii="Verdana" w:hAnsi="Verdana"/>
          <w:b/>
          <w:sz w:val="20"/>
        </w:rPr>
        <w:t xml:space="preserve"> - KC-zp.272-484/19</w:t>
      </w:r>
    </w:p>
    <w:p w:rsidR="004D493D" w:rsidRPr="00772AEB" w:rsidRDefault="004D493D" w:rsidP="004D493D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4D493D" w:rsidRPr="00772AEB" w:rsidRDefault="004D493D" w:rsidP="004D493D">
      <w:pPr>
        <w:jc w:val="both"/>
        <w:rPr>
          <w:rFonts w:ascii="Verdana" w:hAnsi="Verdana"/>
          <w:sz w:val="20"/>
          <w:szCs w:val="20"/>
        </w:rPr>
      </w:pPr>
    </w:p>
    <w:p w:rsidR="004D493D" w:rsidRPr="00772AEB" w:rsidRDefault="004D493D" w:rsidP="004D493D">
      <w:pPr>
        <w:jc w:val="both"/>
        <w:rPr>
          <w:rFonts w:ascii="Verdana" w:hAnsi="Verdana"/>
          <w:bCs/>
          <w:sz w:val="20"/>
          <w:szCs w:val="20"/>
        </w:rPr>
      </w:pPr>
    </w:p>
    <w:p w:rsidR="004D493D" w:rsidRPr="00772AEB" w:rsidRDefault="004D493D" w:rsidP="004D493D">
      <w:pPr>
        <w:jc w:val="both"/>
        <w:rPr>
          <w:rFonts w:ascii="Verdana" w:hAnsi="Verdana"/>
          <w:b/>
          <w:bCs/>
          <w:sz w:val="20"/>
          <w:szCs w:val="20"/>
        </w:rPr>
      </w:pPr>
      <w:r w:rsidRPr="00772AEB">
        <w:rPr>
          <w:rFonts w:ascii="Verdana" w:hAnsi="Verdana"/>
          <w:bCs/>
          <w:sz w:val="20"/>
          <w:szCs w:val="20"/>
        </w:rPr>
        <w:t xml:space="preserve">Ogłoszenie zmian do </w:t>
      </w:r>
      <w:r w:rsidRPr="00772AEB">
        <w:rPr>
          <w:rFonts w:ascii="Verdana" w:hAnsi="Verdana"/>
          <w:sz w:val="20"/>
          <w:szCs w:val="20"/>
        </w:rPr>
        <w:t xml:space="preserve">ogłoszenia o zamówieniu </w:t>
      </w:r>
      <w:r w:rsidRPr="00772AEB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2</w:t>
      </w:r>
      <w:r w:rsidR="00FE024F">
        <w:rPr>
          <w:rFonts w:ascii="Verdana" w:hAnsi="Verdana"/>
          <w:bCs/>
          <w:sz w:val="20"/>
          <w:szCs w:val="20"/>
        </w:rPr>
        <w:t>9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.08</w:t>
      </w:r>
      <w:r w:rsidRPr="00772AEB">
        <w:rPr>
          <w:rFonts w:ascii="Verdana" w:hAnsi="Verdana"/>
          <w:bCs/>
          <w:sz w:val="20"/>
          <w:szCs w:val="20"/>
        </w:rPr>
        <w:t>.2019r</w:t>
      </w:r>
      <w:r w:rsidRPr="00772AEB">
        <w:rPr>
          <w:rFonts w:ascii="Verdana" w:hAnsi="Verdana"/>
          <w:sz w:val="20"/>
          <w:szCs w:val="20"/>
        </w:rPr>
        <w:t xml:space="preserve">. </w:t>
      </w:r>
    </w:p>
    <w:p w:rsidR="004D493D" w:rsidRPr="00772AEB" w:rsidRDefault="004D493D" w:rsidP="004D493D">
      <w:pPr>
        <w:jc w:val="both"/>
        <w:rPr>
          <w:rFonts w:ascii="Verdana" w:hAnsi="Verdana"/>
          <w:sz w:val="20"/>
          <w:szCs w:val="20"/>
        </w:rPr>
      </w:pPr>
    </w:p>
    <w:p w:rsidR="004D493D" w:rsidRPr="00772AEB" w:rsidRDefault="004D493D" w:rsidP="004D493D">
      <w:pPr>
        <w:jc w:val="both"/>
        <w:rPr>
          <w:rFonts w:ascii="Verdana" w:hAnsi="Verdana"/>
          <w:sz w:val="20"/>
          <w:szCs w:val="20"/>
        </w:rPr>
      </w:pPr>
      <w:r w:rsidRPr="00772AEB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772AEB">
        <w:rPr>
          <w:rFonts w:ascii="Verdana" w:hAnsi="Verdana"/>
          <w:bCs/>
          <w:sz w:val="20"/>
          <w:szCs w:val="20"/>
        </w:rPr>
        <w:t>Dzienniku Urzędowym Unii Europejskiej</w:t>
      </w:r>
      <w:r w:rsidRPr="00772AEB">
        <w:rPr>
          <w:rFonts w:ascii="Verdana" w:hAnsi="Verdana"/>
          <w:sz w:val="20"/>
          <w:szCs w:val="20"/>
        </w:rPr>
        <w:t xml:space="preserve">. </w:t>
      </w:r>
    </w:p>
    <w:p w:rsidR="004D493D" w:rsidRPr="00772AEB" w:rsidRDefault="004D493D" w:rsidP="004D493D"/>
    <w:p w:rsidR="004D493D" w:rsidRPr="00772AEB" w:rsidRDefault="004D493D" w:rsidP="004D493D"/>
    <w:p w:rsidR="004D493D" w:rsidRPr="00772AEB" w:rsidRDefault="004D493D" w:rsidP="004D493D"/>
    <w:p w:rsidR="004D493D" w:rsidRPr="00772AEB" w:rsidRDefault="004D493D" w:rsidP="004D493D"/>
    <w:p w:rsidR="004D493D" w:rsidRDefault="004D493D" w:rsidP="004D493D"/>
    <w:p w:rsidR="004D493D" w:rsidRDefault="004D493D" w:rsidP="004D493D"/>
    <w:p w:rsidR="004D493D" w:rsidRDefault="004D493D" w:rsidP="004D493D"/>
    <w:p w:rsidR="004D493D" w:rsidRDefault="004D493D" w:rsidP="004D493D"/>
    <w:p w:rsidR="004D493D" w:rsidRDefault="004D493D" w:rsidP="004D493D"/>
    <w:p w:rsidR="004D493D" w:rsidRDefault="004D493D" w:rsidP="004D493D"/>
    <w:p w:rsidR="004D493D" w:rsidRDefault="004D493D" w:rsidP="004D493D"/>
    <w:p w:rsidR="004D493D" w:rsidRDefault="004D493D" w:rsidP="004D493D"/>
    <w:p w:rsidR="00BD2553" w:rsidRPr="004D493D" w:rsidRDefault="00BD2553" w:rsidP="004D493D"/>
    <w:sectPr w:rsidR="00BD2553" w:rsidRPr="004D493D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D77" w:rsidRDefault="00592D77">
      <w:r>
        <w:separator/>
      </w:r>
    </w:p>
  </w:endnote>
  <w:endnote w:type="continuationSeparator" w:id="0">
    <w:p w:rsidR="00592D77" w:rsidRDefault="00592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FE024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D77" w:rsidRDefault="00592D77">
      <w:r>
        <w:separator/>
      </w:r>
    </w:p>
  </w:footnote>
  <w:footnote w:type="continuationSeparator" w:id="0">
    <w:p w:rsidR="00592D77" w:rsidRDefault="00592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FE024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FE024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D77"/>
    <w:rsid w:val="002319A6"/>
    <w:rsid w:val="00292C4D"/>
    <w:rsid w:val="00392574"/>
    <w:rsid w:val="003E2CA9"/>
    <w:rsid w:val="003F2DC3"/>
    <w:rsid w:val="00421ADF"/>
    <w:rsid w:val="004D493D"/>
    <w:rsid w:val="00592D77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07D398CA"/>
  <w15:chartTrackingRefBased/>
  <w15:docId w15:val="{26AC624C-4DF5-411B-B1E9-21DFED7E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493D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2019-08-29T05:32:00Z</dcterms:created>
  <dcterms:modified xsi:type="dcterms:W3CDTF">2019-08-29T05:37:00Z</dcterms:modified>
</cp:coreProperties>
</file>