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E6" w:rsidRDefault="008412E6" w:rsidP="008412E6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8412E6" w:rsidRDefault="008412E6" w:rsidP="008412E6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8412E6" w:rsidRDefault="008412E6" w:rsidP="008412E6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8412E6" w:rsidRDefault="008412E6" w:rsidP="008412E6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412E6" w:rsidRDefault="008412E6" w:rsidP="008412E6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8412E6" w:rsidRDefault="008412E6" w:rsidP="008412E6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8412E6" w:rsidRDefault="008412E6" w:rsidP="008412E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8412E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8412E6" w:rsidRDefault="008412E6" w:rsidP="008412E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8412E6" w:rsidRDefault="008412E6" w:rsidP="004B7D10">
      <w:pPr>
        <w:suppressAutoHyphens/>
        <w:spacing w:after="0" w:line="240" w:lineRule="auto"/>
        <w:ind w:left="-46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F40BF" w:rsidRPr="00CF40BF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OGŁOSZENIE SPOŁECZNE - usługa gastronomiczna w dniu </w:t>
      </w:r>
      <w:r w:rsidR="00F017E0">
        <w:rPr>
          <w:rFonts w:ascii="Arial" w:eastAsia="Times New Roman" w:hAnsi="Arial" w:cs="Arial"/>
          <w:b/>
          <w:sz w:val="21"/>
          <w:szCs w:val="21"/>
          <w:lang w:eastAsia="pl-PL"/>
        </w:rPr>
        <w:t>20</w:t>
      </w:r>
      <w:r w:rsidR="00CF40BF" w:rsidRPr="00CF40BF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.09.2019 r. dla maksymalnie </w:t>
      </w:r>
      <w:r w:rsidR="00F017E0">
        <w:rPr>
          <w:rFonts w:ascii="Arial" w:eastAsia="Times New Roman" w:hAnsi="Arial" w:cs="Arial"/>
          <w:b/>
          <w:sz w:val="21"/>
          <w:szCs w:val="21"/>
          <w:lang w:eastAsia="pl-PL"/>
        </w:rPr>
        <w:t>6</w:t>
      </w:r>
      <w:r w:rsidR="00CF40BF" w:rsidRPr="00CF40BF">
        <w:rPr>
          <w:rFonts w:ascii="Arial" w:eastAsia="Times New Roman" w:hAnsi="Arial" w:cs="Arial"/>
          <w:b/>
          <w:sz w:val="21"/>
          <w:szCs w:val="21"/>
          <w:lang w:eastAsia="pl-PL"/>
        </w:rPr>
        <w:t>0 osób uczestników konferencji naukowej DEA 2019 – KC-zp.272-5</w:t>
      </w:r>
      <w:r w:rsidR="00D97AEF">
        <w:rPr>
          <w:rFonts w:ascii="Arial" w:eastAsia="Times New Roman" w:hAnsi="Arial" w:cs="Arial"/>
          <w:b/>
          <w:sz w:val="21"/>
          <w:szCs w:val="21"/>
          <w:lang w:eastAsia="pl-PL"/>
        </w:rPr>
        <w:t>71</w:t>
      </w:r>
      <w:bookmarkStart w:id="0" w:name="_GoBack"/>
      <w:bookmarkEnd w:id="0"/>
      <w:r w:rsidR="00CF40BF" w:rsidRPr="00CF40BF">
        <w:rPr>
          <w:rFonts w:ascii="Arial" w:eastAsia="Times New Roman" w:hAnsi="Arial" w:cs="Arial"/>
          <w:b/>
          <w:sz w:val="21"/>
          <w:szCs w:val="21"/>
          <w:lang w:eastAsia="pl-PL"/>
        </w:rPr>
        <w:t>/19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412E6" w:rsidRDefault="008412E6" w:rsidP="008412E6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8412E6" w:rsidRDefault="008412E6" w:rsidP="008412E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8412E6" w:rsidRDefault="008412E6" w:rsidP="008412E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8412E6" w:rsidRDefault="008412E6" w:rsidP="008412E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412E6" w:rsidRDefault="008412E6" w:rsidP="008412E6">
      <w:pPr>
        <w:spacing w:after="0" w:line="360" w:lineRule="auto"/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412E6" w:rsidRDefault="008412E6" w:rsidP="008412E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8412E6" w:rsidRDefault="008412E6" w:rsidP="008412E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8412E6" w:rsidRDefault="008412E6" w:rsidP="008412E6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D97AEF">
        <w:rPr>
          <w:rFonts w:ascii="Times New Roman" w:hAnsi="Times New Roman"/>
          <w:highlight w:val="lightGray"/>
        </w:rPr>
      </w:r>
      <w:r w:rsidR="00D97AEF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highlight w:val="lightGray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D97AEF">
        <w:rPr>
          <w:rFonts w:ascii="Times New Roman" w:hAnsi="Times New Roman"/>
          <w:highlight w:val="lightGray"/>
        </w:rPr>
      </w:r>
      <w:r w:rsidR="00D97AEF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0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8412E6" w:rsidRDefault="008412E6" w:rsidP="008412E6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8412E6" w:rsidRDefault="008412E6" w:rsidP="008412E6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8412E6" w:rsidRDefault="008412E6" w:rsidP="008412E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8412E6" w:rsidRDefault="008412E6" w:rsidP="008412E6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5103B9" w:rsidRPr="009475A8" w:rsidRDefault="005103B9" w:rsidP="009475A8"/>
    <w:sectPr w:rsidR="005103B9" w:rsidRPr="009475A8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B96" w:rsidRDefault="00C57B96" w:rsidP="0038231F">
      <w:pPr>
        <w:spacing w:after="0" w:line="240" w:lineRule="auto"/>
      </w:pPr>
      <w:r>
        <w:separator/>
      </w:r>
    </w:p>
  </w:endnote>
  <w:endnote w:type="continuationSeparator" w:id="0">
    <w:p w:rsidR="00C57B96" w:rsidRDefault="00C57B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97AE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97A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B96" w:rsidRDefault="00C57B96" w:rsidP="0038231F">
      <w:pPr>
        <w:spacing w:after="0" w:line="240" w:lineRule="auto"/>
      </w:pPr>
      <w:r>
        <w:separator/>
      </w:r>
    </w:p>
  </w:footnote>
  <w:footnote w:type="continuationSeparator" w:id="0">
    <w:p w:rsidR="00C57B96" w:rsidRDefault="00C57B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52" w:rsidRDefault="00FE1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E1F"/>
    <w:rsid w:val="00023477"/>
    <w:rsid w:val="000247FF"/>
    <w:rsid w:val="00025C8D"/>
    <w:rsid w:val="000303EE"/>
    <w:rsid w:val="00073C3D"/>
    <w:rsid w:val="000805B5"/>
    <w:rsid w:val="000809B6"/>
    <w:rsid w:val="00091A4B"/>
    <w:rsid w:val="00096DD5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A07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7D10"/>
    <w:rsid w:val="004C4854"/>
    <w:rsid w:val="004D7E48"/>
    <w:rsid w:val="004F23F7"/>
    <w:rsid w:val="004F40EF"/>
    <w:rsid w:val="005103B9"/>
    <w:rsid w:val="00520174"/>
    <w:rsid w:val="005565E9"/>
    <w:rsid w:val="005641F0"/>
    <w:rsid w:val="005A7A7F"/>
    <w:rsid w:val="005C39CA"/>
    <w:rsid w:val="005E176A"/>
    <w:rsid w:val="005E6931"/>
    <w:rsid w:val="006270C0"/>
    <w:rsid w:val="00634311"/>
    <w:rsid w:val="00641874"/>
    <w:rsid w:val="006676AE"/>
    <w:rsid w:val="006A3A1F"/>
    <w:rsid w:val="006A52B6"/>
    <w:rsid w:val="006E3E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6243"/>
    <w:rsid w:val="00804F07"/>
    <w:rsid w:val="00825A09"/>
    <w:rsid w:val="00830AB1"/>
    <w:rsid w:val="00833FCD"/>
    <w:rsid w:val="008412E6"/>
    <w:rsid w:val="00842991"/>
    <w:rsid w:val="00844C3E"/>
    <w:rsid w:val="008757E1"/>
    <w:rsid w:val="00892E48"/>
    <w:rsid w:val="008C5709"/>
    <w:rsid w:val="008C6DF8"/>
    <w:rsid w:val="008D0487"/>
    <w:rsid w:val="008D5EBC"/>
    <w:rsid w:val="008E48F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B96"/>
    <w:rsid w:val="00C57DEB"/>
    <w:rsid w:val="00C737A7"/>
    <w:rsid w:val="00C81012"/>
    <w:rsid w:val="00CC453A"/>
    <w:rsid w:val="00CD0851"/>
    <w:rsid w:val="00CF40BF"/>
    <w:rsid w:val="00D23F3D"/>
    <w:rsid w:val="00D34D9A"/>
    <w:rsid w:val="00D409DE"/>
    <w:rsid w:val="00D42C9B"/>
    <w:rsid w:val="00D531D5"/>
    <w:rsid w:val="00D7532C"/>
    <w:rsid w:val="00D97AEF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17E0"/>
    <w:rsid w:val="00F04280"/>
    <w:rsid w:val="00F365F2"/>
    <w:rsid w:val="00F43919"/>
    <w:rsid w:val="00F60959"/>
    <w:rsid w:val="00F66810"/>
    <w:rsid w:val="00F8042D"/>
    <w:rsid w:val="00FC0317"/>
    <w:rsid w:val="00FE1C5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2E6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412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09EF9-5F06-44EA-93CA-D41CD80AF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2019-08-22T06:19:00Z</cp:lastPrinted>
  <dcterms:created xsi:type="dcterms:W3CDTF">2019-08-22T06:19:00Z</dcterms:created>
  <dcterms:modified xsi:type="dcterms:W3CDTF">2019-08-22T06:19:00Z</dcterms:modified>
</cp:coreProperties>
</file>