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0308E" w:rsidRPr="00490DC0" w:rsidRDefault="000563B7" w:rsidP="0000308E">
      <w:pPr>
        <w:pStyle w:val="Tekstpodstawowywcity"/>
        <w:ind w:firstLine="0"/>
        <w:jc w:val="center"/>
      </w:pPr>
      <w:r w:rsidRPr="007D5FE9">
        <w:rPr>
          <w:szCs w:val="24"/>
        </w:rPr>
        <w:t xml:space="preserve">Dotyczy postępowania prowadzonego w trybie </w:t>
      </w:r>
      <w:r w:rsidR="007C58E0" w:rsidRPr="007D5FE9">
        <w:rPr>
          <w:szCs w:val="24"/>
        </w:rPr>
        <w:t>przetarg nieograniczony</w:t>
      </w:r>
      <w:r w:rsidR="00D137A1" w:rsidRPr="007D5FE9">
        <w:rPr>
          <w:szCs w:val="24"/>
        </w:rPr>
        <w:t xml:space="preserve">, którego przedmiotem jest: </w:t>
      </w:r>
      <w:r w:rsidR="0000308E" w:rsidRPr="005F1597">
        <w:rPr>
          <w:b/>
        </w:rPr>
        <w:t>obsługa szatni w pawilonach AGH - KC-zp.272-405/19</w:t>
      </w:r>
    </w:p>
    <w:p w:rsidR="00C1740E" w:rsidRDefault="00C1740E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</w:p>
    <w:p w:rsidR="00623F70" w:rsidRPr="00F440EA" w:rsidRDefault="00623F70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F90118" w:rsidRDefault="00D940B8" w:rsidP="00F90118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</w:pPr>
      <w:r>
        <w:rPr>
          <w:sz w:val="20"/>
          <w:szCs w:val="20"/>
        </w:rPr>
        <w:t>data</w:t>
      </w:r>
      <w:r w:rsidR="003D1274" w:rsidRPr="003D1274">
        <w:rPr>
          <w:sz w:val="20"/>
          <w:szCs w:val="20"/>
        </w:rPr>
        <w:t xml:space="preserve"> </w:t>
      </w:r>
      <w:r w:rsidR="003D1274" w:rsidRPr="003D1274">
        <w:rPr>
          <w:sz w:val="20"/>
          <w:szCs w:val="20"/>
          <w:u w:val="dotted"/>
        </w:rPr>
        <w:tab/>
      </w:r>
      <w:r w:rsidR="003D1274" w:rsidRPr="003D1274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</w:t>
      </w:r>
      <w:bookmarkStart w:id="0" w:name="_GoBack"/>
      <w:bookmarkEnd w:id="0"/>
    </w:p>
    <w:p w:rsidR="00F90118" w:rsidRPr="00F90118" w:rsidRDefault="00F90118" w:rsidP="00F90118"/>
    <w:p w:rsidR="00F90118" w:rsidRDefault="00F90118" w:rsidP="00F90118"/>
    <w:p w:rsidR="00F90118" w:rsidRPr="00A4533D" w:rsidRDefault="00F90118" w:rsidP="00F90118">
      <w:pPr>
        <w:jc w:val="center"/>
        <w:rPr>
          <w:i/>
          <w:color w:val="FF0000"/>
        </w:rPr>
      </w:pPr>
      <w:r w:rsidRPr="00A4533D">
        <w:rPr>
          <w:i/>
          <w:color w:val="FF0000"/>
          <w:sz w:val="24"/>
          <w:szCs w:val="24"/>
        </w:rPr>
        <w:t xml:space="preserve">Oświadczenie </w:t>
      </w:r>
      <w:r w:rsidRPr="00A4533D">
        <w:rPr>
          <w:i/>
          <w:color w:val="FF0000"/>
        </w:rPr>
        <w:t>należy sporządzić w postaci elektronicznej i podpisać kwalifikowanym podpisem</w:t>
      </w:r>
      <w:r w:rsidRPr="00A4533D">
        <w:rPr>
          <w:color w:val="FF0000"/>
        </w:rPr>
        <w:t xml:space="preserve"> </w:t>
      </w:r>
      <w:r w:rsidRPr="00A4533D">
        <w:rPr>
          <w:i/>
          <w:color w:val="FF0000"/>
        </w:rPr>
        <w:t>elektronicznym.</w:t>
      </w:r>
    </w:p>
    <w:p w:rsidR="00E67EFE" w:rsidRPr="00F90118" w:rsidRDefault="00E67EFE" w:rsidP="00F90118"/>
    <w:sectPr w:rsidR="00E67EFE" w:rsidRPr="00F90118" w:rsidSect="00D940B8">
      <w:headerReference w:type="default" r:id="rId6"/>
      <w:footerReference w:type="even" r:id="rId7"/>
      <w:footerReference w:type="default" r:id="rId8"/>
      <w:pgSz w:w="11906" w:h="16838"/>
      <w:pgMar w:top="1418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3D0" w:rsidRDefault="000E13D0">
      <w:pPr>
        <w:spacing w:after="0" w:line="240" w:lineRule="auto"/>
      </w:pPr>
      <w:r>
        <w:separator/>
      </w:r>
    </w:p>
  </w:endnote>
  <w:endnote w:type="continuationSeparator" w:id="0">
    <w:p w:rsidR="000E13D0" w:rsidRDefault="000E1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E13D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0E13D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B20B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B11D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3D0" w:rsidRDefault="000E13D0">
      <w:pPr>
        <w:spacing w:after="0" w:line="240" w:lineRule="auto"/>
      </w:pPr>
      <w:r>
        <w:separator/>
      </w:r>
    </w:p>
  </w:footnote>
  <w:footnote w:type="continuationSeparator" w:id="0">
    <w:p w:rsidR="000E13D0" w:rsidRDefault="000E1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FE9" w:rsidRDefault="007D5FE9" w:rsidP="007D5FE9">
    <w:pPr>
      <w:pStyle w:val="Nagwek"/>
      <w:jc w:val="center"/>
    </w:pPr>
    <w:r>
      <w:t xml:space="preserve">                                                   </w:t>
    </w:r>
  </w:p>
  <w:p w:rsidR="007D5FE9" w:rsidRDefault="007D5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23D"/>
    <w:rsid w:val="0000308E"/>
    <w:rsid w:val="000563B7"/>
    <w:rsid w:val="000E13D0"/>
    <w:rsid w:val="000E6C60"/>
    <w:rsid w:val="00190BEC"/>
    <w:rsid w:val="001F4E82"/>
    <w:rsid w:val="00224E6B"/>
    <w:rsid w:val="002837BF"/>
    <w:rsid w:val="003D1274"/>
    <w:rsid w:val="00430A9F"/>
    <w:rsid w:val="0043323D"/>
    <w:rsid w:val="005D50A0"/>
    <w:rsid w:val="005E5BD1"/>
    <w:rsid w:val="00623F70"/>
    <w:rsid w:val="007C58E0"/>
    <w:rsid w:val="007D5FE9"/>
    <w:rsid w:val="00927537"/>
    <w:rsid w:val="009B558F"/>
    <w:rsid w:val="009C5BCB"/>
    <w:rsid w:val="00BC579B"/>
    <w:rsid w:val="00C1740E"/>
    <w:rsid w:val="00CB20B0"/>
    <w:rsid w:val="00D137A1"/>
    <w:rsid w:val="00D70839"/>
    <w:rsid w:val="00D940B8"/>
    <w:rsid w:val="00E67EFE"/>
    <w:rsid w:val="00F85EA7"/>
    <w:rsid w:val="00F9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317CEF-4814-4797-8D8C-D611EF60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Anna Trybus</cp:lastModifiedBy>
  <cp:revision>8</cp:revision>
  <dcterms:created xsi:type="dcterms:W3CDTF">2019-05-09T05:51:00Z</dcterms:created>
  <dcterms:modified xsi:type="dcterms:W3CDTF">2019-08-19T11:11:00Z</dcterms:modified>
</cp:coreProperties>
</file>