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Default="005F1597" w:rsidP="00007727">
      <w:pPr>
        <w:jc w:val="right"/>
        <w:rPr>
          <w:b/>
          <w:bCs/>
          <w:sz w:val="24"/>
        </w:rPr>
      </w:pPr>
      <w:r w:rsidRPr="005F1597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5F1597">
        <w:rPr>
          <w:sz w:val="24"/>
        </w:rPr>
        <w:t>2019-08-19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5F1597" w:rsidRPr="005F1597" w:rsidRDefault="005F1597" w:rsidP="00173B20">
      <w:pPr>
        <w:spacing w:after="40"/>
        <w:rPr>
          <w:b/>
          <w:bCs/>
          <w:sz w:val="24"/>
        </w:rPr>
      </w:pPr>
      <w:r w:rsidRPr="005F1597">
        <w:rPr>
          <w:b/>
          <w:bCs/>
          <w:sz w:val="24"/>
        </w:rPr>
        <w:t>Akademia Górniczo - Hutnicza</w:t>
      </w:r>
    </w:p>
    <w:p w:rsidR="005F1597" w:rsidRPr="005F1597" w:rsidRDefault="005F1597" w:rsidP="00173B20">
      <w:pPr>
        <w:spacing w:after="40"/>
        <w:rPr>
          <w:b/>
          <w:bCs/>
          <w:sz w:val="24"/>
        </w:rPr>
      </w:pPr>
      <w:r w:rsidRPr="005F1597">
        <w:rPr>
          <w:b/>
          <w:bCs/>
          <w:sz w:val="24"/>
        </w:rPr>
        <w:t>im. Stanisława Staszica w Krakowie</w:t>
      </w:r>
    </w:p>
    <w:p w:rsidR="00A80738" w:rsidRDefault="005F1597" w:rsidP="00173B20">
      <w:pPr>
        <w:spacing w:after="40"/>
        <w:rPr>
          <w:b/>
          <w:bCs/>
          <w:sz w:val="24"/>
        </w:rPr>
      </w:pPr>
      <w:r w:rsidRPr="005F1597">
        <w:rPr>
          <w:b/>
          <w:bCs/>
          <w:sz w:val="24"/>
        </w:rPr>
        <w:t>Dział Zamówień Publicznych</w:t>
      </w:r>
    </w:p>
    <w:p w:rsidR="00A80738" w:rsidRPr="00173B20" w:rsidRDefault="005F1597" w:rsidP="00A80738">
      <w:pPr>
        <w:rPr>
          <w:bCs/>
          <w:sz w:val="24"/>
        </w:rPr>
      </w:pPr>
      <w:r w:rsidRPr="005F1597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5F1597">
        <w:rPr>
          <w:bCs/>
          <w:sz w:val="24"/>
        </w:rPr>
        <w:t>30</w:t>
      </w:r>
    </w:p>
    <w:p w:rsidR="00A80738" w:rsidRPr="00173B20" w:rsidRDefault="005F1597" w:rsidP="00A80738">
      <w:pPr>
        <w:rPr>
          <w:bCs/>
          <w:sz w:val="24"/>
        </w:rPr>
      </w:pPr>
      <w:r w:rsidRPr="005F1597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5F1597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F1597" w:rsidRPr="005F1597">
        <w:rPr>
          <w:b/>
          <w:sz w:val="24"/>
          <w:szCs w:val="24"/>
        </w:rPr>
        <w:t>KC-zp.272-405/19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EF5ADA">
      <w:pPr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F1597" w:rsidRPr="005F1597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5F1597" w:rsidP="00EF5ADA">
      <w:pPr>
        <w:pStyle w:val="Tekstpodstawowywcity"/>
        <w:ind w:firstLine="0"/>
        <w:jc w:val="center"/>
      </w:pPr>
      <w:bookmarkStart w:id="0" w:name="_Hlk17112622"/>
      <w:r w:rsidRPr="005F1597">
        <w:rPr>
          <w:b/>
        </w:rPr>
        <w:t>obsługa szatni w pawilonach AGH - KC-zp.272-405/19</w:t>
      </w:r>
    </w:p>
    <w:bookmarkEnd w:id="0"/>
    <w:p w:rsidR="004C7E9B" w:rsidRPr="00EF5ADA" w:rsidRDefault="00A80738" w:rsidP="00EF5ADA">
      <w:pPr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EF5ADA">
        <w:rPr>
          <w:sz w:val="24"/>
          <w:szCs w:val="24"/>
        </w:rPr>
        <w:t xml:space="preserve">na podstawie art. 86 ust. 5 </w:t>
      </w:r>
      <w:r w:rsidR="004C7E9B" w:rsidRPr="00EF5ADA">
        <w:rPr>
          <w:bCs/>
          <w:sz w:val="24"/>
          <w:szCs w:val="24"/>
        </w:rPr>
        <w:t xml:space="preserve">ustawy z dnia </w:t>
      </w:r>
      <w:r w:rsidR="004C7E9B" w:rsidRPr="00EF5ADA">
        <w:rPr>
          <w:sz w:val="24"/>
          <w:szCs w:val="24"/>
        </w:rPr>
        <w:t xml:space="preserve">29 stycznia 2004 roku Prawo Zamówień Publicznych </w:t>
      </w:r>
      <w:r w:rsidR="00C941B3" w:rsidRPr="00EF5ADA">
        <w:rPr>
          <w:sz w:val="24"/>
          <w:szCs w:val="24"/>
        </w:rPr>
        <w:t>(Dz. U. z 2018 r. poz. 1986 ze zm.)</w:t>
      </w:r>
      <w:r w:rsidR="00490DC0" w:rsidRPr="00EF5ADA">
        <w:rPr>
          <w:sz w:val="24"/>
          <w:szCs w:val="24"/>
        </w:rPr>
        <w:t xml:space="preserve"> przekazuje</w:t>
      </w:r>
      <w:r w:rsidR="00F95C33" w:rsidRPr="00EF5ADA">
        <w:rPr>
          <w:sz w:val="24"/>
          <w:szCs w:val="24"/>
        </w:rPr>
        <w:t xml:space="preserve"> </w:t>
      </w:r>
      <w:r w:rsidR="004C7E9B" w:rsidRPr="00EF5ADA">
        <w:rPr>
          <w:sz w:val="24"/>
          <w:szCs w:val="24"/>
        </w:rPr>
        <w:t>informacje</w:t>
      </w:r>
      <w:r w:rsidR="00035488" w:rsidRPr="00EF5ADA">
        <w:rPr>
          <w:sz w:val="24"/>
          <w:szCs w:val="24"/>
        </w:rPr>
        <w:t xml:space="preserve"> z otwarcia ofert:</w:t>
      </w:r>
    </w:p>
    <w:p w:rsidR="00A80738" w:rsidRPr="00FF4AB1" w:rsidRDefault="00A80738" w:rsidP="00EF5ADA">
      <w:pPr>
        <w:jc w:val="both"/>
        <w:rPr>
          <w:sz w:val="24"/>
          <w:szCs w:val="24"/>
        </w:rPr>
      </w:pPr>
      <w:r w:rsidRPr="00EF5ADA">
        <w:rPr>
          <w:sz w:val="24"/>
          <w:szCs w:val="24"/>
        </w:rPr>
        <w:t>Ot</w:t>
      </w:r>
      <w:r w:rsidR="00FF4AB1" w:rsidRPr="00EF5ADA">
        <w:rPr>
          <w:sz w:val="24"/>
          <w:szCs w:val="24"/>
        </w:rPr>
        <w:t xml:space="preserve">warcie ofert odbyło się w dniu </w:t>
      </w:r>
      <w:r w:rsidR="005F1597" w:rsidRPr="00EF5ADA">
        <w:rPr>
          <w:sz w:val="24"/>
          <w:szCs w:val="24"/>
        </w:rPr>
        <w:t>19/08/2019</w:t>
      </w:r>
      <w:r w:rsidR="00FF4AB1" w:rsidRPr="00EF5ADA">
        <w:rPr>
          <w:sz w:val="24"/>
          <w:szCs w:val="24"/>
        </w:rPr>
        <w:t xml:space="preserve"> o godz. </w:t>
      </w:r>
      <w:r w:rsidR="005F1597" w:rsidRPr="00EF5ADA">
        <w:rPr>
          <w:sz w:val="24"/>
          <w:szCs w:val="24"/>
        </w:rPr>
        <w:t>12:00</w:t>
      </w:r>
      <w:r w:rsidR="00FF4AB1" w:rsidRPr="00EF5ADA">
        <w:rPr>
          <w:sz w:val="24"/>
          <w:szCs w:val="24"/>
        </w:rPr>
        <w:t>.</w:t>
      </w:r>
    </w:p>
    <w:p w:rsidR="00A80738" w:rsidRPr="00FF4AB1" w:rsidRDefault="00C659E2" w:rsidP="00EF5ADA">
      <w:p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</w:t>
      </w:r>
      <w:bookmarkStart w:id="1" w:name="_GoBack"/>
      <w:bookmarkEnd w:id="1"/>
      <w:r>
        <w:rPr>
          <w:sz w:val="24"/>
          <w:szCs w:val="24"/>
        </w:rPr>
        <w:t xml:space="preserve">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5F1597" w:rsidRPr="005F1597">
        <w:rPr>
          <w:sz w:val="24"/>
          <w:szCs w:val="24"/>
        </w:rPr>
        <w:t>626 877.75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EF5ADA">
      <w:pPr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413"/>
        <w:gridCol w:w="1417"/>
        <w:gridCol w:w="1276"/>
        <w:gridCol w:w="2268"/>
        <w:gridCol w:w="992"/>
      </w:tblGrid>
      <w:tr w:rsidR="00EF5ADA" w:rsidRPr="00493F8C" w:rsidTr="00EF5ADA">
        <w:tc>
          <w:tcPr>
            <w:tcW w:w="706" w:type="dxa"/>
            <w:shd w:val="clear" w:color="auto" w:fill="auto"/>
            <w:vAlign w:val="center"/>
          </w:tcPr>
          <w:p w:rsidR="00EF5ADA" w:rsidRPr="00490DC0" w:rsidRDefault="00EF5ADA" w:rsidP="00EF5ADA">
            <w:pPr>
              <w:jc w:val="center"/>
            </w:pPr>
            <w:r w:rsidRPr="00490DC0">
              <w:t>Nr oferty</w:t>
            </w:r>
          </w:p>
        </w:tc>
        <w:tc>
          <w:tcPr>
            <w:tcW w:w="2413" w:type="dxa"/>
            <w:shd w:val="clear" w:color="auto" w:fill="auto"/>
            <w:vAlign w:val="center"/>
          </w:tcPr>
          <w:p w:rsidR="00EF5ADA" w:rsidRDefault="00EF5ADA" w:rsidP="00EF5ADA">
            <w:pPr>
              <w:jc w:val="center"/>
            </w:pPr>
            <w:r w:rsidRPr="00490DC0">
              <w:t xml:space="preserve">Nazwa (firma) </w:t>
            </w:r>
          </w:p>
          <w:p w:rsidR="00EF5ADA" w:rsidRPr="00490DC0" w:rsidRDefault="00EF5ADA" w:rsidP="00EF5ADA">
            <w:pPr>
              <w:jc w:val="center"/>
            </w:pPr>
            <w:r w:rsidRPr="00490DC0">
              <w:t>i adres 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F5ADA" w:rsidRPr="00490DC0" w:rsidRDefault="00EF5ADA" w:rsidP="00EF5ADA">
            <w:pPr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F5ADA" w:rsidRPr="00490DC0" w:rsidRDefault="00EF5ADA" w:rsidP="00EF5ADA">
            <w:pPr>
              <w:jc w:val="center"/>
            </w:pPr>
            <w:r>
              <w:t>Kryterium społeczne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F5ADA" w:rsidRPr="00490DC0" w:rsidRDefault="00EF5ADA" w:rsidP="00EF5ADA">
            <w:pPr>
              <w:jc w:val="center"/>
            </w:pPr>
            <w:r w:rsidRPr="00490DC0">
              <w:t>Termin wykonania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F5ADA" w:rsidRPr="00490DC0" w:rsidRDefault="00EF5ADA" w:rsidP="00EF5ADA">
            <w:pPr>
              <w:jc w:val="center"/>
            </w:pPr>
            <w:r w:rsidRPr="00490DC0">
              <w:t>Warunki płatności</w:t>
            </w:r>
          </w:p>
        </w:tc>
      </w:tr>
      <w:tr w:rsidR="00EF5ADA" w:rsidRPr="00493F8C" w:rsidTr="00EF5ADA">
        <w:tc>
          <w:tcPr>
            <w:tcW w:w="706" w:type="dxa"/>
            <w:shd w:val="clear" w:color="auto" w:fill="auto"/>
            <w:vAlign w:val="center"/>
          </w:tcPr>
          <w:p w:rsidR="00EF5ADA" w:rsidRPr="00490DC0" w:rsidRDefault="00EF5ADA" w:rsidP="00EF5ADA">
            <w:pPr>
              <w:jc w:val="center"/>
            </w:pPr>
            <w:r w:rsidRPr="005F1597">
              <w:t>1</w:t>
            </w:r>
          </w:p>
        </w:tc>
        <w:tc>
          <w:tcPr>
            <w:tcW w:w="2413" w:type="dxa"/>
            <w:shd w:val="clear" w:color="auto" w:fill="auto"/>
          </w:tcPr>
          <w:p w:rsidR="00EF5ADA" w:rsidRPr="00490DC0" w:rsidRDefault="00EF5ADA" w:rsidP="00EF5ADA">
            <w:r w:rsidRPr="005F1597">
              <w:t>PPHU Specjał Sp. z o.o.</w:t>
            </w:r>
          </w:p>
          <w:p w:rsidR="00EF5ADA" w:rsidRPr="00490DC0" w:rsidRDefault="00EF5ADA" w:rsidP="00EF5ADA">
            <w:r w:rsidRPr="005F1597">
              <w:t>Jana Pawła II</w:t>
            </w:r>
            <w:r w:rsidRPr="00490DC0">
              <w:t xml:space="preserve"> </w:t>
            </w:r>
            <w:r w:rsidRPr="005F1597">
              <w:t>80/5</w:t>
            </w:r>
            <w:r w:rsidRPr="00490DC0">
              <w:t xml:space="preserve"> </w:t>
            </w:r>
          </w:p>
          <w:p w:rsidR="00EF5ADA" w:rsidRPr="00490DC0" w:rsidRDefault="00EF5ADA" w:rsidP="00EF5ADA">
            <w:pPr>
              <w:jc w:val="both"/>
            </w:pPr>
            <w:r w:rsidRPr="005F1597">
              <w:t>00-175</w:t>
            </w:r>
            <w:r w:rsidRPr="00490DC0">
              <w:t xml:space="preserve"> </w:t>
            </w:r>
            <w:r w:rsidRPr="005F1597">
              <w:t>Warszawa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F5ADA" w:rsidRPr="00490DC0" w:rsidRDefault="00EF5ADA" w:rsidP="00EF5ADA">
            <w:pPr>
              <w:jc w:val="both"/>
            </w:pPr>
            <w:r w:rsidRPr="005F1597">
              <w:t>760 546.61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F5ADA" w:rsidRDefault="00EF5ADA" w:rsidP="00EF5ADA">
            <w:pPr>
              <w:jc w:val="both"/>
            </w:pPr>
            <w:r>
              <w:t>10 osób</w:t>
            </w:r>
          </w:p>
          <w:p w:rsidR="00EF5ADA" w:rsidRPr="00490DC0" w:rsidRDefault="00EF5ADA" w:rsidP="00EF5ADA">
            <w:pPr>
              <w:jc w:val="both"/>
            </w:pPr>
            <w:r>
              <w:t>niepełnosprawnych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F5ADA" w:rsidRPr="00490DC0" w:rsidRDefault="00EF5ADA" w:rsidP="00EF5ADA">
            <w:pPr>
              <w:jc w:val="both"/>
            </w:pPr>
            <w:r w:rsidRPr="005F1597">
              <w:t>od daty podpisania umowy (nie wcze</w:t>
            </w:r>
            <w:r>
              <w:t>ś</w:t>
            </w:r>
            <w:r w:rsidRPr="005F1597">
              <w:t>niej niż 01.10.2019 r) do 30.04.2020 r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F5ADA" w:rsidRPr="00490DC0" w:rsidRDefault="00EF5ADA" w:rsidP="00EF5ADA">
            <w:pPr>
              <w:jc w:val="both"/>
            </w:pPr>
            <w:r w:rsidRPr="005F1597">
              <w:t>21 dni</w:t>
            </w:r>
          </w:p>
        </w:tc>
      </w:tr>
      <w:tr w:rsidR="00EF5ADA" w:rsidRPr="00493F8C" w:rsidTr="00EF5ADA">
        <w:tc>
          <w:tcPr>
            <w:tcW w:w="706" w:type="dxa"/>
            <w:shd w:val="clear" w:color="auto" w:fill="auto"/>
            <w:vAlign w:val="center"/>
          </w:tcPr>
          <w:p w:rsidR="00EF5ADA" w:rsidRPr="00490DC0" w:rsidRDefault="00EF5ADA" w:rsidP="00EF5ADA">
            <w:pPr>
              <w:jc w:val="center"/>
            </w:pPr>
            <w:r w:rsidRPr="005F1597">
              <w:t>2</w:t>
            </w:r>
          </w:p>
        </w:tc>
        <w:tc>
          <w:tcPr>
            <w:tcW w:w="2413" w:type="dxa"/>
            <w:shd w:val="clear" w:color="auto" w:fill="auto"/>
          </w:tcPr>
          <w:p w:rsidR="00EF5ADA" w:rsidRPr="00490DC0" w:rsidRDefault="00EF5ADA" w:rsidP="00EF5ADA">
            <w:r w:rsidRPr="005F1597">
              <w:t>Konsorcjum firm: Wolf Służba Ochrony Sp. z o.o. i Wolf II Służba Ochrony</w:t>
            </w:r>
          </w:p>
          <w:p w:rsidR="00EF5ADA" w:rsidRPr="00490DC0" w:rsidRDefault="00EF5ADA" w:rsidP="00EF5ADA">
            <w:r w:rsidRPr="005F1597">
              <w:t>Orląt Lwowskich</w:t>
            </w:r>
            <w:r w:rsidRPr="00490DC0">
              <w:t xml:space="preserve"> </w:t>
            </w:r>
            <w:r w:rsidRPr="005F1597">
              <w:t>2</w:t>
            </w:r>
            <w:r w:rsidRPr="00490DC0">
              <w:t xml:space="preserve"> </w:t>
            </w:r>
          </w:p>
          <w:p w:rsidR="00EF5ADA" w:rsidRPr="00490DC0" w:rsidRDefault="00EF5ADA" w:rsidP="00EF5ADA">
            <w:pPr>
              <w:jc w:val="both"/>
            </w:pPr>
            <w:r w:rsidRPr="005F1597">
              <w:t>53-605</w:t>
            </w:r>
            <w:r w:rsidRPr="00490DC0">
              <w:t xml:space="preserve"> </w:t>
            </w:r>
            <w:r w:rsidRPr="005F1597">
              <w:t>Wrocław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F5ADA" w:rsidRPr="00490DC0" w:rsidRDefault="00EF5ADA" w:rsidP="00EF5ADA">
            <w:pPr>
              <w:jc w:val="both"/>
            </w:pPr>
            <w:r w:rsidRPr="005F1597">
              <w:t>837 625.74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F5ADA" w:rsidRDefault="00EF5ADA" w:rsidP="00EF5ADA">
            <w:pPr>
              <w:jc w:val="both"/>
            </w:pPr>
            <w:r>
              <w:t>4</w:t>
            </w:r>
            <w:r>
              <w:t>0 osób</w:t>
            </w:r>
          </w:p>
          <w:p w:rsidR="00EF5ADA" w:rsidRPr="00490DC0" w:rsidRDefault="00EF5ADA" w:rsidP="00EF5ADA">
            <w:pPr>
              <w:jc w:val="both"/>
            </w:pPr>
            <w:r>
              <w:t>niepełnosprawnych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F5ADA" w:rsidRPr="00490DC0" w:rsidRDefault="00EF5ADA" w:rsidP="00EF5ADA">
            <w:pPr>
              <w:jc w:val="both"/>
            </w:pPr>
            <w:r w:rsidRPr="005F1597">
              <w:t>od daty podpisania umowy (nie wcze</w:t>
            </w:r>
            <w:r>
              <w:t>ś</w:t>
            </w:r>
            <w:r w:rsidRPr="005F1597">
              <w:t>niej niż 01.10.2019 r) do 30.04.2020 r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F5ADA" w:rsidRPr="00490DC0" w:rsidRDefault="00EF5ADA" w:rsidP="00EF5ADA">
            <w:pPr>
              <w:jc w:val="both"/>
            </w:pPr>
            <w:r w:rsidRPr="005F1597">
              <w:t>21 dni</w:t>
            </w:r>
          </w:p>
        </w:tc>
      </w:tr>
      <w:tr w:rsidR="00EF5ADA" w:rsidRPr="00493F8C" w:rsidTr="00EF5ADA">
        <w:tc>
          <w:tcPr>
            <w:tcW w:w="706" w:type="dxa"/>
            <w:shd w:val="clear" w:color="auto" w:fill="auto"/>
            <w:vAlign w:val="center"/>
          </w:tcPr>
          <w:p w:rsidR="00EF5ADA" w:rsidRPr="00490DC0" w:rsidRDefault="00EF5ADA" w:rsidP="00EF5ADA">
            <w:pPr>
              <w:jc w:val="center"/>
            </w:pPr>
            <w:r w:rsidRPr="005F1597">
              <w:t>3</w:t>
            </w:r>
          </w:p>
        </w:tc>
        <w:tc>
          <w:tcPr>
            <w:tcW w:w="2413" w:type="dxa"/>
            <w:shd w:val="clear" w:color="auto" w:fill="auto"/>
          </w:tcPr>
          <w:p w:rsidR="00EF5ADA" w:rsidRPr="00490DC0" w:rsidRDefault="00EF5ADA" w:rsidP="00EF5ADA">
            <w:r w:rsidRPr="005F1597">
              <w:t xml:space="preserve">Konsorcjum firm: </w:t>
            </w:r>
            <w:proofErr w:type="spellStart"/>
            <w:r w:rsidRPr="005F1597">
              <w:t>Maxus</w:t>
            </w:r>
            <w:proofErr w:type="spellEnd"/>
            <w:r w:rsidRPr="005F1597">
              <w:t xml:space="preserve"> Sp. z </w:t>
            </w:r>
            <w:proofErr w:type="spellStart"/>
            <w:r w:rsidRPr="005F1597">
              <w:t>o.,o</w:t>
            </w:r>
            <w:proofErr w:type="spellEnd"/>
            <w:r w:rsidRPr="005F1597">
              <w:t>.  i MM Service Monitoring Sp. z o.o.</w:t>
            </w:r>
          </w:p>
          <w:p w:rsidR="00EF5ADA" w:rsidRPr="00490DC0" w:rsidRDefault="00EF5ADA" w:rsidP="00EF5ADA">
            <w:r w:rsidRPr="005F1597">
              <w:t>3-go Maja</w:t>
            </w:r>
            <w:r w:rsidRPr="00490DC0">
              <w:t xml:space="preserve"> </w:t>
            </w:r>
            <w:r w:rsidRPr="005F1597">
              <w:t>64/66N</w:t>
            </w:r>
            <w:r w:rsidRPr="00490DC0">
              <w:t xml:space="preserve"> </w:t>
            </w:r>
          </w:p>
          <w:p w:rsidR="00EF5ADA" w:rsidRPr="00490DC0" w:rsidRDefault="00EF5ADA" w:rsidP="00EF5ADA">
            <w:pPr>
              <w:jc w:val="both"/>
            </w:pPr>
            <w:r w:rsidRPr="005F1597">
              <w:t>93-408</w:t>
            </w:r>
            <w:r w:rsidRPr="00490DC0">
              <w:t xml:space="preserve"> </w:t>
            </w:r>
            <w:r w:rsidRPr="005F1597">
              <w:t>Łódź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F5ADA" w:rsidRPr="00490DC0" w:rsidRDefault="00EF5ADA" w:rsidP="00EF5ADA">
            <w:pPr>
              <w:jc w:val="both"/>
            </w:pPr>
            <w:r w:rsidRPr="005F1597">
              <w:t>793 294.06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F5ADA" w:rsidRDefault="00EF5ADA" w:rsidP="00EF5ADA">
            <w:pPr>
              <w:jc w:val="both"/>
            </w:pPr>
            <w:r>
              <w:t>10 osób</w:t>
            </w:r>
          </w:p>
          <w:p w:rsidR="00EF5ADA" w:rsidRPr="00490DC0" w:rsidRDefault="00EF5ADA" w:rsidP="00EF5ADA">
            <w:pPr>
              <w:jc w:val="both"/>
            </w:pPr>
            <w:r>
              <w:t>niepełnosprawnych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F5ADA" w:rsidRPr="00490DC0" w:rsidRDefault="00EF5ADA" w:rsidP="00EF5ADA">
            <w:pPr>
              <w:jc w:val="both"/>
            </w:pPr>
            <w:r w:rsidRPr="005F1597">
              <w:t>od daty podpisania umowy (nie wcz</w:t>
            </w:r>
            <w:r>
              <w:t>eś</w:t>
            </w:r>
            <w:r w:rsidRPr="005F1597">
              <w:t>niej niż 01.10.2019 r) do 30.04.2020 r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F5ADA" w:rsidRPr="00490DC0" w:rsidRDefault="00EF5ADA" w:rsidP="00EF5ADA">
            <w:pPr>
              <w:jc w:val="both"/>
            </w:pPr>
            <w:r w:rsidRPr="005F1597">
              <w:t>21 dni</w:t>
            </w:r>
          </w:p>
        </w:tc>
      </w:tr>
      <w:tr w:rsidR="00EF5ADA" w:rsidRPr="00493F8C" w:rsidTr="00EF5ADA">
        <w:tc>
          <w:tcPr>
            <w:tcW w:w="706" w:type="dxa"/>
            <w:shd w:val="clear" w:color="auto" w:fill="auto"/>
            <w:vAlign w:val="center"/>
          </w:tcPr>
          <w:p w:rsidR="00EF5ADA" w:rsidRPr="00490DC0" w:rsidRDefault="00EF5ADA" w:rsidP="00EF5ADA">
            <w:pPr>
              <w:jc w:val="center"/>
            </w:pPr>
            <w:r w:rsidRPr="005F1597">
              <w:t>4</w:t>
            </w:r>
          </w:p>
        </w:tc>
        <w:tc>
          <w:tcPr>
            <w:tcW w:w="2413" w:type="dxa"/>
            <w:shd w:val="clear" w:color="auto" w:fill="auto"/>
          </w:tcPr>
          <w:p w:rsidR="00EF5ADA" w:rsidRPr="00490DC0" w:rsidRDefault="00EF5ADA" w:rsidP="00EF5ADA">
            <w:r w:rsidRPr="005F1597">
              <w:t xml:space="preserve">Konsorcjum: World Systems Sp. z o.o. i Alfa </w:t>
            </w:r>
            <w:proofErr w:type="spellStart"/>
            <w:r w:rsidRPr="005F1597">
              <w:t>Guard</w:t>
            </w:r>
            <w:proofErr w:type="spellEnd"/>
            <w:r w:rsidRPr="005F1597">
              <w:t xml:space="preserve"> Security Sp. z o.o.</w:t>
            </w:r>
          </w:p>
          <w:p w:rsidR="00EF5ADA" w:rsidRPr="00490DC0" w:rsidRDefault="00EF5ADA" w:rsidP="00EF5ADA">
            <w:r w:rsidRPr="005F1597">
              <w:t>Chopina</w:t>
            </w:r>
            <w:r w:rsidRPr="00490DC0">
              <w:t xml:space="preserve"> </w:t>
            </w:r>
            <w:r w:rsidRPr="005F1597">
              <w:t>36</w:t>
            </w:r>
            <w:r w:rsidRPr="00490DC0">
              <w:t xml:space="preserve"> </w:t>
            </w:r>
          </w:p>
          <w:p w:rsidR="00EF5ADA" w:rsidRPr="00490DC0" w:rsidRDefault="00EF5ADA" w:rsidP="00EF5ADA">
            <w:pPr>
              <w:jc w:val="both"/>
            </w:pPr>
            <w:r w:rsidRPr="005F1597">
              <w:t>83-000</w:t>
            </w:r>
            <w:r w:rsidRPr="00490DC0">
              <w:t xml:space="preserve"> </w:t>
            </w:r>
            <w:r w:rsidRPr="005F1597">
              <w:t>Pruszcz Gdański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F5ADA" w:rsidRPr="00490DC0" w:rsidRDefault="00EF5ADA" w:rsidP="00EF5ADA">
            <w:pPr>
              <w:jc w:val="both"/>
            </w:pPr>
            <w:r w:rsidRPr="005F1597">
              <w:t>779 084.63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F5ADA" w:rsidRDefault="00EF5ADA" w:rsidP="00EF5ADA">
            <w:pPr>
              <w:jc w:val="both"/>
            </w:pPr>
            <w:r>
              <w:t>10 osób</w:t>
            </w:r>
          </w:p>
          <w:p w:rsidR="00EF5ADA" w:rsidRPr="00490DC0" w:rsidRDefault="00EF5ADA" w:rsidP="00EF5ADA">
            <w:pPr>
              <w:jc w:val="both"/>
            </w:pPr>
            <w:r>
              <w:t>niepełnosprawnych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F5ADA" w:rsidRPr="00490DC0" w:rsidRDefault="00EF5ADA" w:rsidP="00EF5ADA">
            <w:pPr>
              <w:jc w:val="both"/>
            </w:pPr>
            <w:r w:rsidRPr="005F1597">
              <w:t>od daty podpisania umowy (nie wcze</w:t>
            </w:r>
            <w:r>
              <w:t>ś</w:t>
            </w:r>
            <w:r w:rsidRPr="005F1597">
              <w:t>niej niż 01.10.2019 r) do 30.04.2020 r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F5ADA" w:rsidRPr="00490DC0" w:rsidRDefault="00EF5ADA" w:rsidP="00EF5ADA">
            <w:pPr>
              <w:jc w:val="both"/>
            </w:pPr>
            <w:r w:rsidRPr="005F1597">
              <w:t>21 dni</w:t>
            </w:r>
          </w:p>
        </w:tc>
      </w:tr>
      <w:tr w:rsidR="00EF5ADA" w:rsidRPr="00493F8C" w:rsidTr="00EF5ADA">
        <w:tc>
          <w:tcPr>
            <w:tcW w:w="706" w:type="dxa"/>
            <w:shd w:val="clear" w:color="auto" w:fill="auto"/>
            <w:vAlign w:val="center"/>
          </w:tcPr>
          <w:p w:rsidR="00EF5ADA" w:rsidRPr="00490DC0" w:rsidRDefault="00EF5ADA" w:rsidP="00EF5ADA">
            <w:pPr>
              <w:jc w:val="center"/>
            </w:pPr>
            <w:r w:rsidRPr="005F1597">
              <w:t>5</w:t>
            </w:r>
          </w:p>
        </w:tc>
        <w:tc>
          <w:tcPr>
            <w:tcW w:w="2413" w:type="dxa"/>
            <w:shd w:val="clear" w:color="auto" w:fill="auto"/>
          </w:tcPr>
          <w:p w:rsidR="00EF5ADA" w:rsidRPr="00490DC0" w:rsidRDefault="00EF5ADA" w:rsidP="00EF5ADA">
            <w:r w:rsidRPr="005F1597">
              <w:t>Konsorcjum: PHU Parasol, PHU Hetman</w:t>
            </w:r>
          </w:p>
          <w:p w:rsidR="00EF5ADA" w:rsidRPr="00490DC0" w:rsidRDefault="00EF5ADA" w:rsidP="00EF5ADA">
            <w:r w:rsidRPr="005F1597">
              <w:t>Korfantego</w:t>
            </w:r>
            <w:r w:rsidRPr="00490DC0">
              <w:t xml:space="preserve"> </w:t>
            </w:r>
            <w:r w:rsidRPr="005F1597">
              <w:t>51</w:t>
            </w:r>
            <w:r w:rsidRPr="00490DC0">
              <w:t xml:space="preserve"> </w:t>
            </w:r>
          </w:p>
          <w:p w:rsidR="00EF5ADA" w:rsidRPr="00490DC0" w:rsidRDefault="00EF5ADA" w:rsidP="00EF5ADA">
            <w:pPr>
              <w:jc w:val="both"/>
            </w:pPr>
            <w:r w:rsidRPr="005F1597">
              <w:t>40-161</w:t>
            </w:r>
            <w:r w:rsidRPr="00490DC0">
              <w:t xml:space="preserve"> </w:t>
            </w:r>
            <w:r w:rsidRPr="005F1597">
              <w:t>Katowice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F5ADA" w:rsidRPr="00490DC0" w:rsidRDefault="00EF5ADA" w:rsidP="00EF5ADA">
            <w:pPr>
              <w:jc w:val="both"/>
            </w:pPr>
            <w:r w:rsidRPr="005F1597">
              <w:t>931 291.52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F5ADA" w:rsidRDefault="00EF5ADA" w:rsidP="00EF5ADA">
            <w:pPr>
              <w:jc w:val="both"/>
            </w:pPr>
            <w:r>
              <w:t>1</w:t>
            </w:r>
            <w:r>
              <w:t>1</w:t>
            </w:r>
            <w:r>
              <w:t xml:space="preserve"> osób</w:t>
            </w:r>
          </w:p>
          <w:p w:rsidR="00EF5ADA" w:rsidRPr="00490DC0" w:rsidRDefault="00EF5ADA" w:rsidP="00EF5ADA">
            <w:pPr>
              <w:jc w:val="both"/>
            </w:pPr>
            <w:r>
              <w:t>niepełnosprawnych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F5ADA" w:rsidRPr="00490DC0" w:rsidRDefault="00EF5ADA" w:rsidP="00EF5ADA">
            <w:pPr>
              <w:jc w:val="both"/>
            </w:pPr>
            <w:r w:rsidRPr="005F1597">
              <w:t>od daty podpisania umowy (nie wcze</w:t>
            </w:r>
            <w:r>
              <w:t>ś</w:t>
            </w:r>
            <w:r w:rsidRPr="005F1597">
              <w:t>niej niż 01.10.2019 r) do 30.04.2020 r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F5ADA" w:rsidRPr="00490DC0" w:rsidRDefault="00EF5ADA" w:rsidP="00EF5ADA">
            <w:pPr>
              <w:jc w:val="both"/>
            </w:pPr>
            <w:r w:rsidRPr="005F1597">
              <w:t>21 dni</w:t>
            </w:r>
          </w:p>
        </w:tc>
      </w:tr>
    </w:tbl>
    <w:p w:rsidR="00C236D3" w:rsidRDefault="00C236D3" w:rsidP="00EF5ADA">
      <w:pPr>
        <w:jc w:val="right"/>
        <w:rPr>
          <w:sz w:val="22"/>
        </w:rPr>
      </w:pPr>
    </w:p>
    <w:p w:rsidR="00E21788" w:rsidRDefault="00E21788" w:rsidP="00EF5ADA">
      <w:pPr>
        <w:jc w:val="right"/>
      </w:pPr>
    </w:p>
    <w:p w:rsidR="00E21788" w:rsidRPr="00EF5ADA" w:rsidRDefault="00E21788" w:rsidP="00EF5ADA">
      <w:pPr>
        <w:jc w:val="both"/>
      </w:pPr>
      <w:r>
        <w:rPr>
          <w:b/>
          <w:sz w:val="22"/>
          <w:szCs w:val="22"/>
        </w:rPr>
        <w:lastRenderedPageBreak/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 w:rsidRPr="00EF5ADA">
        <w:rPr>
          <w:sz w:val="22"/>
          <w:szCs w:val="22"/>
        </w:rPr>
        <w:t>.</w:t>
      </w:r>
      <w:r w:rsidR="007278C0" w:rsidRPr="00EF5ADA">
        <w:rPr>
          <w:sz w:val="22"/>
          <w:szCs w:val="22"/>
        </w:rPr>
        <w:t xml:space="preserve"> Oświadczenie należy złożyć w formie elektronicznej, opatrzone kwalifikowanym podpisem elektronicznym, za pośrednictwem platformy </w:t>
      </w:r>
      <w:hyperlink r:id="rId6" w:history="1">
        <w:r w:rsidR="007278C0" w:rsidRPr="00EF5ADA">
          <w:rPr>
            <w:rStyle w:val="Hipercze"/>
            <w:sz w:val="22"/>
            <w:szCs w:val="22"/>
          </w:rPr>
          <w:t>https://e-propublico.pl/</w:t>
        </w:r>
      </w:hyperlink>
      <w:r w:rsidR="007278C0" w:rsidRPr="00EF5ADA">
        <w:rPr>
          <w:sz w:val="22"/>
          <w:szCs w:val="22"/>
        </w:rPr>
        <w:t xml:space="preserve"> lub przesłać na skrzynkę e-mail: </w:t>
      </w:r>
      <w:hyperlink r:id="rId7" w:history="1">
        <w:r w:rsidR="007278C0" w:rsidRPr="00EF5ADA">
          <w:rPr>
            <w:rStyle w:val="Hipercze"/>
            <w:sz w:val="22"/>
            <w:szCs w:val="22"/>
          </w:rPr>
          <w:t>dzp@agh.edu.pl</w:t>
        </w:r>
      </w:hyperlink>
      <w:r w:rsidR="007278C0" w:rsidRPr="00EF5ADA">
        <w:rPr>
          <w:sz w:val="22"/>
          <w:szCs w:val="22"/>
        </w:rPr>
        <w:t xml:space="preserve"> </w:t>
      </w:r>
    </w:p>
    <w:p w:rsidR="00E21788" w:rsidRDefault="00E21788" w:rsidP="00EF5ADA">
      <w:pPr>
        <w:jc w:val="both"/>
      </w:pPr>
      <w:r w:rsidRPr="00EF5ADA">
        <w:rPr>
          <w:sz w:val="22"/>
          <w:szCs w:val="22"/>
        </w:rPr>
        <w:t>W przypadku przynależności do grupy kapitałowej</w:t>
      </w:r>
      <w:r>
        <w:rPr>
          <w:sz w:val="22"/>
          <w:szCs w:val="22"/>
        </w:rPr>
        <w:t xml:space="preserve">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</w:p>
    <w:p w:rsidR="00E21788" w:rsidRDefault="00E21788" w:rsidP="00EF5ADA">
      <w:pPr>
        <w:jc w:val="both"/>
      </w:pPr>
    </w:p>
    <w:p w:rsidR="00EF5ADA" w:rsidRDefault="00EF5ADA">
      <w:pPr>
        <w:jc w:val="both"/>
      </w:pPr>
    </w:p>
    <w:p w:rsidR="00EF5ADA" w:rsidRDefault="00EF5ADA" w:rsidP="00EF5ADA"/>
    <w:p w:rsidR="00EF5ADA" w:rsidRDefault="00EF5ADA" w:rsidP="00EF5ADA">
      <w:pPr>
        <w:pStyle w:val="Tekstpodstawowy"/>
        <w:spacing w:line="240" w:lineRule="auto"/>
        <w:ind w:left="3117" w:firstLine="423"/>
        <w:jc w:val="right"/>
        <w:rPr>
          <w:i/>
        </w:rPr>
      </w:pPr>
      <w:r>
        <w:tab/>
      </w:r>
      <w:r>
        <w:rPr>
          <w:i/>
        </w:rPr>
        <w:t>Zamawiający</w:t>
      </w:r>
    </w:p>
    <w:p w:rsidR="00EF5ADA" w:rsidRDefault="00EF5ADA" w:rsidP="00EF5ADA">
      <w:pPr>
        <w:jc w:val="right"/>
        <w:rPr>
          <w:sz w:val="24"/>
        </w:rPr>
      </w:pPr>
    </w:p>
    <w:p w:rsidR="00EF5ADA" w:rsidRPr="00EF5ADA" w:rsidRDefault="00EF5ADA" w:rsidP="00EF5ADA">
      <w:pPr>
        <w:tabs>
          <w:tab w:val="left" w:pos="6705"/>
        </w:tabs>
        <w:jc w:val="right"/>
      </w:pPr>
      <w:r w:rsidRPr="005F1597">
        <w:rPr>
          <w:sz w:val="22"/>
        </w:rPr>
        <w:t xml:space="preserve"> mgr Anna</w:t>
      </w:r>
      <w:r>
        <w:rPr>
          <w:sz w:val="22"/>
        </w:rPr>
        <w:t xml:space="preserve"> </w:t>
      </w:r>
      <w:r w:rsidRPr="005F1597">
        <w:rPr>
          <w:sz w:val="22"/>
        </w:rPr>
        <w:t>Trybus</w:t>
      </w:r>
      <w:r>
        <w:t xml:space="preserve"> </w:t>
      </w:r>
    </w:p>
    <w:sectPr w:rsidR="00EF5ADA" w:rsidRPr="00EF5AD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E43" w:rsidRDefault="00E72E43">
      <w:r>
        <w:separator/>
      </w:r>
    </w:p>
  </w:endnote>
  <w:endnote w:type="continuationSeparator" w:id="0">
    <w:p w:rsidR="00E72E43" w:rsidRDefault="00E72E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E43" w:rsidRDefault="00E72E43">
      <w:r>
        <w:separator/>
      </w:r>
    </w:p>
  </w:footnote>
  <w:footnote w:type="continuationSeparator" w:id="0">
    <w:p w:rsidR="00E72E43" w:rsidRDefault="00E72E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1597" w:rsidRDefault="005F15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1597" w:rsidRDefault="005F15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1597" w:rsidRDefault="005F159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2E43"/>
    <w:rsid w:val="00007727"/>
    <w:rsid w:val="00017720"/>
    <w:rsid w:val="00035488"/>
    <w:rsid w:val="000C2857"/>
    <w:rsid w:val="000D7F25"/>
    <w:rsid w:val="000E00E5"/>
    <w:rsid w:val="0011683B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F1597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80738"/>
    <w:rsid w:val="00BD5534"/>
    <w:rsid w:val="00C236D3"/>
    <w:rsid w:val="00C659E2"/>
    <w:rsid w:val="00C941B3"/>
    <w:rsid w:val="00CB0802"/>
    <w:rsid w:val="00D7128F"/>
    <w:rsid w:val="00E21788"/>
    <w:rsid w:val="00E43939"/>
    <w:rsid w:val="00E72E43"/>
    <w:rsid w:val="00EA3476"/>
    <w:rsid w:val="00EF5AD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A47DBD5"/>
  <w15:chartTrackingRefBased/>
  <w15:docId w15:val="{D9FEEE67-20A6-4BBA-815E-671EAD5E4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416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2947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2019-08-19T11:08:00Z</cp:lastPrinted>
  <dcterms:created xsi:type="dcterms:W3CDTF">2019-08-19T11:11:00Z</dcterms:created>
  <dcterms:modified xsi:type="dcterms:W3CDTF">2019-08-19T11:11:00Z</dcterms:modified>
</cp:coreProperties>
</file>