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3A4228" w:rsidRDefault="006676AE" w:rsidP="003A4228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57685" w:rsidRPr="00757685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57685" w:rsidRPr="00757685">
        <w:rPr>
          <w:rFonts w:ascii="Times New Roman" w:hAnsi="Times New Roman"/>
          <w:b/>
        </w:rPr>
        <w:t>NA/P/246/2019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7685" w:rsidRPr="0075768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7685" w:rsidRPr="0075768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57685" w:rsidRPr="0075768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7685" w:rsidRPr="0075768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57685" w:rsidRPr="0075768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57685" w:rsidRPr="00757685">
        <w:rPr>
          <w:rFonts w:ascii="Times New Roman" w:hAnsi="Times New Roman"/>
        </w:rPr>
        <w:t>(</w:t>
      </w:r>
      <w:proofErr w:type="spellStart"/>
      <w:r w:rsidR="00757685" w:rsidRPr="00757685">
        <w:rPr>
          <w:rFonts w:ascii="Times New Roman" w:hAnsi="Times New Roman"/>
        </w:rPr>
        <w:t>t.j</w:t>
      </w:r>
      <w:proofErr w:type="spellEnd"/>
      <w:r w:rsidR="00757685" w:rsidRPr="00757685">
        <w:rPr>
          <w:rFonts w:ascii="Times New Roman" w:hAnsi="Times New Roman"/>
        </w:rPr>
        <w:t xml:space="preserve">. Dz. U. z  2018 r. poz. 1986 z </w:t>
      </w:r>
      <w:proofErr w:type="spellStart"/>
      <w:r w:rsidR="00757685" w:rsidRPr="00757685">
        <w:rPr>
          <w:rFonts w:ascii="Times New Roman" w:hAnsi="Times New Roman"/>
        </w:rPr>
        <w:t>późn</w:t>
      </w:r>
      <w:proofErr w:type="spellEnd"/>
      <w:r w:rsidR="00757685" w:rsidRPr="0075768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57685" w:rsidRPr="00757685">
        <w:rPr>
          <w:rFonts w:ascii="Times New Roman" w:hAnsi="Times New Roman"/>
          <w:b/>
        </w:rPr>
        <w:t>Roboty budowlane w obiektach Centrum Fizjoterapii i Sportu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57685" w:rsidRPr="0075768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75768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A4228" w:rsidRDefault="003A4228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A4228" w:rsidRDefault="003A422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A4228" w:rsidRPr="006676AE" w:rsidRDefault="003A4228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9C8" w:rsidRDefault="007C49C8" w:rsidP="0038231F">
      <w:pPr>
        <w:spacing w:after="0" w:line="240" w:lineRule="auto"/>
      </w:pPr>
      <w:r>
        <w:separator/>
      </w:r>
    </w:p>
  </w:endnote>
  <w:endnote w:type="continuationSeparator" w:id="0">
    <w:p w:rsidR="007C49C8" w:rsidRDefault="007C49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5" w:rsidRDefault="007576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A42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A42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5" w:rsidRDefault="007576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9C8" w:rsidRDefault="007C49C8" w:rsidP="0038231F">
      <w:pPr>
        <w:spacing w:after="0" w:line="240" w:lineRule="auto"/>
      </w:pPr>
      <w:r>
        <w:separator/>
      </w:r>
    </w:p>
  </w:footnote>
  <w:footnote w:type="continuationSeparator" w:id="0">
    <w:p w:rsidR="007C49C8" w:rsidRDefault="007C49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5" w:rsidRDefault="007576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5" w:rsidRDefault="007576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7685" w:rsidRDefault="007576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49C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228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685"/>
    <w:rsid w:val="00757EFB"/>
    <w:rsid w:val="007840F2"/>
    <w:rsid w:val="007936D6"/>
    <w:rsid w:val="007961C8"/>
    <w:rsid w:val="007B01C8"/>
    <w:rsid w:val="007C49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DF069"/>
  <w15:docId w15:val="{E565186C-689C-4A0A-83CA-0FDF154EE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237F5-4904-40D7-9EC3-806B7E8CD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2019-08-13T10:19:00Z</dcterms:created>
  <dcterms:modified xsi:type="dcterms:W3CDTF">2019-08-13T10:19:00Z</dcterms:modified>
</cp:coreProperties>
</file>