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DC5CAD" w14:paraId="259113E7" w14:textId="77777777" w:rsidTr="00316776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4881F7D9" w:rsidR="001E38BE" w:rsidRPr="00DC5CAD" w:rsidRDefault="0078694B" w:rsidP="00A33F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</w:pPr>
            <w:r w:rsidRPr="00DC5CAD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>Oferta</w:t>
            </w:r>
          </w:p>
        </w:tc>
      </w:tr>
      <w:tr w:rsidR="00A33FE5" w:rsidRPr="00DC5CAD" w14:paraId="3CE472CD" w14:textId="77777777" w:rsidTr="00316776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DC5CAD" w:rsidRDefault="005E0CA7" w:rsidP="00A33F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i/>
              </w:rPr>
            </w:pPr>
            <w:r w:rsidRPr="00DC5CAD">
              <w:rPr>
                <w:rFonts w:ascii="Times New Roman" w:eastAsia="Times New Roman" w:hAnsi="Times New Roman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72462713" w:rsidR="005E0CA7" w:rsidRPr="00DC5CAD" w:rsidRDefault="000113B6" w:rsidP="00B752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DC5CAD">
              <w:rPr>
                <w:rFonts w:ascii="Times New Roman" w:eastAsia="Times New Roman" w:hAnsi="Times New Roman"/>
                <w:b/>
              </w:rPr>
              <w:t>BZP</w:t>
            </w:r>
            <w:proofErr w:type="spellEnd"/>
            <w:r w:rsidRPr="00DC5CAD">
              <w:rPr>
                <w:rFonts w:ascii="Times New Roman" w:eastAsia="Times New Roman" w:hAnsi="Times New Roman"/>
                <w:b/>
              </w:rPr>
              <w:t>/271/</w:t>
            </w:r>
            <w:r w:rsidR="00DC5CAD" w:rsidRPr="00DC5CAD">
              <w:rPr>
                <w:rFonts w:ascii="Times New Roman" w:eastAsia="Times New Roman" w:hAnsi="Times New Roman"/>
                <w:b/>
              </w:rPr>
              <w:t>45</w:t>
            </w:r>
            <w:r w:rsidRPr="00DC5CAD">
              <w:rPr>
                <w:rFonts w:ascii="Times New Roman" w:eastAsia="Times New Roman" w:hAnsi="Times New Roman"/>
                <w:b/>
              </w:rPr>
              <w:t>/201</w:t>
            </w:r>
            <w:r w:rsidR="00316776" w:rsidRPr="00DC5CAD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DC5CAD" w:rsidRDefault="005E0CA7" w:rsidP="00A33F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Tryb:</w:t>
            </w:r>
          </w:p>
        </w:tc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1CD9288A" w:rsidR="005E0CA7" w:rsidRPr="00DC5CAD" w:rsidRDefault="0078694B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Przetarg nieograniczony</w:t>
            </w:r>
          </w:p>
        </w:tc>
      </w:tr>
      <w:tr w:rsidR="005E0CA7" w:rsidRPr="00DC5CAD" w14:paraId="746E79C5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DC5CAD" w:rsidRDefault="005E0CA7" w:rsidP="00A33F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</w:tr>
      <w:tr w:rsidR="00A33FE5" w:rsidRPr="00DC5CAD" w14:paraId="31337353" w14:textId="77777777" w:rsidTr="00316776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DC5CAD" w:rsidRDefault="005E0CA7" w:rsidP="00A33F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i/>
              </w:rPr>
            </w:pPr>
            <w:r w:rsidRPr="00DC5CAD">
              <w:rPr>
                <w:rFonts w:ascii="Times New Roman" w:eastAsia="Times New Roman" w:hAnsi="Times New Roman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0418DAAA" w:rsidR="005E0CA7" w:rsidRPr="00351B9D" w:rsidRDefault="00DC5CAD" w:rsidP="00DC5CA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51B9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„</w:t>
            </w:r>
            <w:r w:rsidRPr="00351B9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Remont </w:t>
            </w:r>
            <w:proofErr w:type="spellStart"/>
            <w:r w:rsidRPr="00351B9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MOKiS</w:t>
            </w:r>
            <w:proofErr w:type="spellEnd"/>
            <w:r w:rsidRPr="00351B9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wraz z rewitalizacją piwnic na potrzeby istniejących pracowni artystycznych”</w:t>
            </w:r>
          </w:p>
        </w:tc>
      </w:tr>
      <w:tr w:rsidR="001E38BE" w:rsidRPr="00DC5CAD" w14:paraId="1B48D73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</w:tr>
      <w:tr w:rsidR="00A33FE5" w:rsidRPr="00DC5CAD" w14:paraId="05A215CC" w14:textId="77777777" w:rsidTr="00316776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A33FE5" w:rsidRPr="00DC5CAD" w14:paraId="5E1B3094" w14:textId="77777777" w:rsidTr="002F31F4">
        <w:trPr>
          <w:trHeight w:val="28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A33FE5" w:rsidRPr="00DC5CAD" w14:paraId="4C4D21AE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A33FE5" w:rsidRPr="00DC5CAD" w14:paraId="04CD3422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A33FE5" w:rsidRPr="00DC5CAD" w14:paraId="7F008BBC" w14:textId="77777777" w:rsidTr="00316776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DC5CAD" w:rsidRDefault="009552E5" w:rsidP="000113B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 xml:space="preserve">E-mail </w:t>
            </w:r>
            <w:r w:rsidRPr="00DC5CAD">
              <w:rPr>
                <w:rFonts w:ascii="Times New Roman" w:eastAsia="Times New Roman" w:hAnsi="Times New Roman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A33FE5" w:rsidRPr="00DC5CAD" w14:paraId="4173B1D7" w14:textId="77777777" w:rsidTr="00316776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 xml:space="preserve">Nazwa rejestru działalności gospodarczej </w:t>
            </w:r>
            <w:r w:rsidRPr="00DC5CAD">
              <w:rPr>
                <w:rFonts w:ascii="Times New Roman" w:eastAsia="Times New Roman" w:hAnsi="Times New Roman"/>
              </w:rPr>
              <w:t>(np. KRS, CEIDG)</w:t>
            </w:r>
            <w:r w:rsidRPr="00DC5CAD">
              <w:rPr>
                <w:rFonts w:ascii="Times New Roman" w:eastAsia="Times New Roman" w:hAnsi="Times New Roman"/>
              </w:rPr>
              <w:br/>
              <w:t xml:space="preserve"> i </w:t>
            </w:r>
            <w:r w:rsidRPr="00DC5CAD">
              <w:rPr>
                <w:rFonts w:ascii="Times New Roman" w:eastAsia="Times New Roman" w:hAnsi="Times New Roman"/>
                <w:bCs/>
              </w:rPr>
              <w:t xml:space="preserve">nr w rejestrze </w:t>
            </w:r>
            <w:r w:rsidRPr="00DC5CAD">
              <w:rPr>
                <w:rFonts w:ascii="Times New Roman" w:eastAsia="Times New Roman" w:hAnsi="Times New Roman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  <w:bookmarkStart w:id="0" w:name="_GoBack"/>
            <w:bookmarkEnd w:id="0"/>
          </w:p>
        </w:tc>
      </w:tr>
      <w:tr w:rsidR="00A33FE5" w:rsidRPr="00DC5CAD" w14:paraId="3BB8B28C" w14:textId="77777777" w:rsidTr="00316776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 xml:space="preserve">Imiona i nazwiska osób uprawnionych do reprezentacji na </w:t>
            </w:r>
            <w:r w:rsidRPr="00DC5CAD">
              <w:rPr>
                <w:rFonts w:ascii="Times New Roman" w:eastAsia="Times New Roman" w:hAnsi="Times New Roman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DC5CAD" w:rsidRDefault="009552E5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1E38BE" w:rsidRPr="00DC5CAD" w14:paraId="068BAAE8" w14:textId="77777777" w:rsidTr="00316776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Nr rachunku bankowego</w:t>
            </w:r>
            <w:r w:rsidR="009552E5" w:rsidRPr="00DC5CAD">
              <w:rPr>
                <w:rFonts w:ascii="Times New Roman" w:eastAsia="Times New Roman" w:hAnsi="Times New Roman"/>
                <w:b/>
              </w:rPr>
              <w:t>:</w:t>
            </w:r>
          </w:p>
        </w:tc>
      </w:tr>
      <w:tr w:rsidR="00A33FE5" w:rsidRPr="00DC5CAD" w14:paraId="21D6F145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C5CAD">
              <w:rPr>
                <w:rFonts w:ascii="Times New Roman" w:eastAsia="Times New Roman" w:hAnsi="Times New Roman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C5CAD">
              <w:rPr>
                <w:rFonts w:ascii="Times New Roman" w:eastAsia="Times New Roman" w:hAnsi="Times New Roman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A33FE5" w:rsidRPr="00DC5CAD" w14:paraId="14FDC418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C5CAD">
              <w:rPr>
                <w:rFonts w:ascii="Times New Roman" w:eastAsia="Times New Roman" w:hAnsi="Times New Roman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C5CAD">
              <w:rPr>
                <w:rFonts w:ascii="Times New Roman" w:eastAsia="Times New Roman" w:hAnsi="Times New Roman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1E38BE" w:rsidRPr="00DC5CAD" w14:paraId="705120C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</w:tr>
      <w:tr w:rsidR="006A292F" w:rsidRPr="00DC5CAD" w14:paraId="061E2FC8" w14:textId="77777777" w:rsidTr="00316776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F251302" w14:textId="6C546733" w:rsidR="006A292F" w:rsidRPr="00DC5CAD" w:rsidRDefault="0078694B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>Oferuje wykonanie przedmiotu zamówienia:</w:t>
            </w:r>
          </w:p>
          <w:p w14:paraId="4FA44769" w14:textId="388713BC" w:rsidR="0078694B" w:rsidRPr="00DC5CAD" w:rsidRDefault="0078694B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 xml:space="preserve">za cenę brutto ……………………………..zł (słownie: ……………………………….), </w:t>
            </w:r>
          </w:p>
          <w:p w14:paraId="562BFDD2" w14:textId="77777777" w:rsidR="0078694B" w:rsidRPr="00DC5CAD" w:rsidRDefault="0078694B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 xml:space="preserve">w tym należny podatek VAT ………………….zł </w:t>
            </w:r>
          </w:p>
          <w:p w14:paraId="7370B53E" w14:textId="77777777" w:rsidR="0078694B" w:rsidRPr="00DC5CAD" w:rsidRDefault="0078694B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  <w:p w14:paraId="6337419D" w14:textId="50A931D0" w:rsidR="004731F7" w:rsidRPr="00DC5CAD" w:rsidRDefault="0078694B" w:rsidP="004731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>Okres gwarancji i rękojmi wynosi: ………………………miesięcy</w:t>
            </w:r>
          </w:p>
          <w:p w14:paraId="2BC6D676" w14:textId="33EDC3E7" w:rsidR="009D00A4" w:rsidRPr="00DC5CAD" w:rsidRDefault="009D00A4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1E38BE" w:rsidRPr="00DC5CAD" w14:paraId="77AE1F71" w14:textId="77777777" w:rsidTr="00316776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</w:tr>
      <w:tr w:rsidR="001E38BE" w:rsidRPr="00DC5CAD" w14:paraId="0A5D6CB5" w14:textId="77777777" w:rsidTr="00316776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1DC8FB0D" w:rsidR="001E38BE" w:rsidRPr="00DC5CAD" w:rsidRDefault="001E38BE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 xml:space="preserve">Oświadczam/y, że zapoznałem się z treścią </w:t>
            </w:r>
            <w:r w:rsidR="0078694B" w:rsidRPr="00DC5CAD">
              <w:rPr>
                <w:rFonts w:ascii="Times New Roman" w:eastAsia="Times New Roman" w:hAnsi="Times New Roman"/>
                <w:bCs/>
              </w:rPr>
              <w:t>specyfikacji</w:t>
            </w:r>
            <w:r w:rsidRPr="00DC5CAD">
              <w:rPr>
                <w:rFonts w:ascii="Times New Roman" w:eastAsia="Times New Roman" w:hAnsi="Times New Roman"/>
                <w:bCs/>
              </w:rPr>
              <w:t xml:space="preserve"> i zaoferowan</w:t>
            </w:r>
            <w:r w:rsidR="000113B6" w:rsidRPr="00DC5CAD">
              <w:rPr>
                <w:rFonts w:ascii="Times New Roman" w:eastAsia="Times New Roman" w:hAnsi="Times New Roman"/>
                <w:bCs/>
              </w:rPr>
              <w:t>y</w:t>
            </w:r>
            <w:r w:rsidRPr="00DC5CAD">
              <w:rPr>
                <w:rFonts w:ascii="Times New Roman" w:eastAsia="Times New Roman" w:hAnsi="Times New Roman"/>
                <w:bCs/>
              </w:rPr>
              <w:t xml:space="preserve"> przez nas </w:t>
            </w:r>
            <w:r w:rsidR="000113B6" w:rsidRPr="00DC5CAD">
              <w:rPr>
                <w:rFonts w:ascii="Times New Roman" w:eastAsia="Times New Roman" w:hAnsi="Times New Roman"/>
                <w:bCs/>
              </w:rPr>
              <w:t>przedmiot zamówienia</w:t>
            </w:r>
            <w:r w:rsidRPr="00DC5CAD">
              <w:rPr>
                <w:rFonts w:ascii="Times New Roman" w:eastAsia="Times New Roman" w:hAnsi="Times New Roman"/>
                <w:bCs/>
              </w:rPr>
              <w:t xml:space="preserve"> spełnia wszystkie wymagania określone przez zamawiającego w załączniku nr </w:t>
            </w:r>
            <w:r w:rsidR="0078694B" w:rsidRPr="00DC5CAD">
              <w:rPr>
                <w:rFonts w:ascii="Times New Roman" w:eastAsia="Times New Roman" w:hAnsi="Times New Roman"/>
                <w:bCs/>
              </w:rPr>
              <w:t>5</w:t>
            </w:r>
            <w:r w:rsidRPr="00DC5CAD">
              <w:rPr>
                <w:rFonts w:ascii="Times New Roman" w:eastAsia="Times New Roman" w:hAnsi="Times New Roman"/>
                <w:bCs/>
              </w:rPr>
              <w:t xml:space="preserve"> do </w:t>
            </w:r>
            <w:r w:rsidR="0078694B" w:rsidRPr="00DC5CAD">
              <w:rPr>
                <w:rFonts w:ascii="Times New Roman" w:eastAsia="Times New Roman" w:hAnsi="Times New Roman"/>
                <w:bCs/>
              </w:rPr>
              <w:t>siwz</w:t>
            </w:r>
            <w:r w:rsidR="006A292F" w:rsidRPr="00DC5CAD">
              <w:rPr>
                <w:rFonts w:ascii="Times New Roman" w:eastAsia="Times New Roman" w:hAnsi="Times New Roman"/>
                <w:bCs/>
              </w:rPr>
              <w:t xml:space="preserve"> (opis przedmiotu zamówienia)</w:t>
            </w:r>
            <w:r w:rsidRPr="00DC5CAD">
              <w:rPr>
                <w:rFonts w:ascii="Times New Roman" w:eastAsia="Times New Roman" w:hAnsi="Times New Roman"/>
                <w:bCs/>
              </w:rPr>
              <w:t xml:space="preserve">. </w:t>
            </w:r>
          </w:p>
        </w:tc>
      </w:tr>
      <w:tr w:rsidR="005E0CA7" w:rsidRPr="00DC5CAD" w14:paraId="14060450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A33FE5" w:rsidRPr="00DC5CAD" w14:paraId="14E5916E" w14:textId="77777777" w:rsidTr="00316776">
        <w:trPr>
          <w:trHeight w:val="551"/>
          <w:jc w:val="center"/>
        </w:trPr>
        <w:tc>
          <w:tcPr>
            <w:tcW w:w="3782" w:type="dxa"/>
            <w:gridSpan w:val="6"/>
            <w:shd w:val="clear" w:color="auto" w:fill="auto"/>
            <w:noWrap/>
            <w:vAlign w:val="center"/>
            <w:hideMark/>
          </w:tcPr>
          <w:p w14:paraId="45E02D14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>Przy realizacji zamówienia planowany jest udział podwykonawców</w:t>
            </w:r>
          </w:p>
        </w:tc>
        <w:tc>
          <w:tcPr>
            <w:tcW w:w="1634" w:type="dxa"/>
            <w:gridSpan w:val="2"/>
            <w:shd w:val="clear" w:color="auto" w:fill="EAF1DD"/>
            <w:vAlign w:val="center"/>
            <w:hideMark/>
          </w:tcPr>
          <w:p w14:paraId="442E4510" w14:textId="77777777" w:rsidR="005E0CA7" w:rsidRPr="00DC5CAD" w:rsidRDefault="005E0CA7" w:rsidP="00A33F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DC5CAD">
              <w:rPr>
                <w:rFonts w:ascii="Times New Roman" w:eastAsia="Times New Roman" w:hAnsi="Times New Roman"/>
                <w:bCs/>
                <w:sz w:val="28"/>
                <w:szCs w:val="28"/>
              </w:rPr>
              <w:t>TAK/NIE*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  <w:hideMark/>
          </w:tcPr>
          <w:p w14:paraId="3E1C46C3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eastAsia="Times New Roman" w:hAnsi="Times New Roman"/>
                <w:bCs/>
              </w:rPr>
              <w:t>zakres zamówienia powierzony podwykonawcy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  <w:hideMark/>
          </w:tcPr>
          <w:p w14:paraId="5DD37969" w14:textId="77777777" w:rsidR="005E0CA7" w:rsidRPr="00DC5CAD" w:rsidRDefault="005E0CA7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C5CAD">
              <w:rPr>
                <w:rFonts w:ascii="Times New Roman" w:eastAsia="Times New Roman" w:hAnsi="Times New Roman"/>
                <w:b/>
              </w:rPr>
              <w:t> </w:t>
            </w:r>
          </w:p>
        </w:tc>
      </w:tr>
      <w:tr w:rsidR="00A33FE5" w:rsidRPr="00DC5CAD" w14:paraId="150EE824" w14:textId="77777777" w:rsidTr="00316776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DC5CAD" w:rsidRDefault="00F604BD" w:rsidP="00A33FE5">
            <w:pPr>
              <w:spacing w:after="0" w:line="240" w:lineRule="auto"/>
              <w:rPr>
                <w:rFonts w:ascii="Times New Roman" w:eastAsia="Times New Roman" w:hAnsi="Times New Roman"/>
                <w:b/>
                <w:u w:val="single"/>
              </w:rPr>
            </w:pPr>
            <w:r w:rsidRPr="00DC5CAD">
              <w:rPr>
                <w:rFonts w:ascii="Times New Roman" w:eastAsia="Times New Roman" w:hAnsi="Times New Roman"/>
                <w:b/>
                <w:u w:val="single"/>
              </w:rPr>
              <w:t>Informacja MŚP</w:t>
            </w:r>
          </w:p>
          <w:p w14:paraId="5F564B54" w14:textId="77777777" w:rsidR="00F604BD" w:rsidRPr="00DC5CAD" w:rsidRDefault="00F604BD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C5CAD">
              <w:rPr>
                <w:rFonts w:ascii="Times New Roman" w:eastAsia="Times New Roman" w:hAnsi="Times New Roman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DC5CAD" w:rsidRDefault="00F604BD" w:rsidP="00A33FE5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422E842A" w14:textId="77777777" w:rsidR="00F604BD" w:rsidRPr="00DC5CAD" w:rsidRDefault="00F604BD" w:rsidP="00A33FE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Mikroprzedsiębiorstwo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: przedsiębiorstwo, które 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zatrudnia mniej niż 10 osób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 i którego roczny obrót lub roczna suma bilansowa 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nie przekracza 2 milionów EUR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DC5CAD">
              <w:rPr>
                <w:rFonts w:ascii="Times New Roman" w:hAnsi="Times New Roman"/>
                <w:sz w:val="16"/>
                <w:szCs w:val="16"/>
              </w:rPr>
              <w:br/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Małe przedsiębiorstwo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: przedsiębiorstwo, które 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zatrudnia mniej niż 50 osób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 i którego roczny obrót lub roczna suma bilansowa 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nie przekracza 10 milionów EUR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>;</w:t>
            </w:r>
            <w:r w:rsidRPr="00DC5CAD">
              <w:rPr>
                <w:rFonts w:ascii="Times New Roman" w:hAnsi="Times New Roman"/>
                <w:sz w:val="16"/>
                <w:szCs w:val="16"/>
              </w:rPr>
              <w:br/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Średnie przedsiębiorstwa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>: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 i które zatrudnia mniej niż 250 osób i których roczny obrót 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nie przekracza 50 milionów EUR</w:t>
            </w:r>
            <w:r w:rsidRPr="00DC5CAD">
              <w:rPr>
                <w:rFonts w:ascii="Times New Roman" w:hAnsi="Times New Roman"/>
                <w:sz w:val="16"/>
                <w:szCs w:val="16"/>
              </w:rPr>
              <w:t xml:space="preserve"> lub roczna suma bilansowa </w:t>
            </w:r>
            <w:r w:rsidRPr="00DC5CAD">
              <w:rPr>
                <w:rFonts w:ascii="Times New Roman" w:hAnsi="Times New Roman"/>
                <w:b/>
                <w:sz w:val="16"/>
                <w:szCs w:val="16"/>
              </w:rPr>
              <w:t>nie przekracza 43 milionów EUR</w:t>
            </w:r>
            <w:r w:rsidRPr="00DC5CAD">
              <w:rPr>
                <w:rFonts w:ascii="Times New Roman" w:eastAsia="Times New Roman" w:hAnsi="Times New Roman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DC5CAD" w:rsidRDefault="00F604BD" w:rsidP="00A33F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5CAD">
              <w:rPr>
                <w:rFonts w:ascii="Times New Roman" w:eastAsia="Times New Roman" w:hAnsi="Times New Roman"/>
                <w:sz w:val="28"/>
                <w:szCs w:val="28"/>
              </w:rPr>
              <w:t>TAK / NIE*</w:t>
            </w:r>
          </w:p>
        </w:tc>
      </w:tr>
    </w:tbl>
    <w:p w14:paraId="0BC849CE" w14:textId="53130A09" w:rsidR="00F604BD" w:rsidRPr="00DC5CAD" w:rsidRDefault="00F604BD" w:rsidP="002F31F4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</w:p>
    <w:sectPr w:rsidR="00F604BD" w:rsidRPr="00DC5CAD" w:rsidSect="006A292F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752C7">
      <w:rPr>
        <w:noProof/>
      </w:rPr>
      <w:t>2</w:t>
    </w:r>
    <w:r>
      <w:fldChar w:fldCharType="end"/>
    </w:r>
  </w:p>
  <w:p w14:paraId="1E6AC0F0" w14:textId="77777777" w:rsidR="009F5958" w:rsidRDefault="00351B9D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EF261" w14:textId="0A9B2E26" w:rsidR="009F5958" w:rsidRDefault="002F31F4" w:rsidP="002F31F4">
    <w:pPr>
      <w:tabs>
        <w:tab w:val="left" w:pos="2400"/>
      </w:tabs>
      <w:spacing w:after="0" w:line="259" w:lineRule="auto"/>
      <w:rPr>
        <w:rFonts w:cs="Calibri"/>
      </w:rPr>
    </w:pPr>
    <w:r>
      <w:rPr>
        <w:rFonts w:cs="Calibri"/>
      </w:rPr>
      <w:tab/>
      <w:t>…………………………………….data i podpis wykonawcy</w:t>
    </w:r>
  </w:p>
  <w:p w14:paraId="7E4623BF" w14:textId="77777777" w:rsidR="002F31F4" w:rsidRDefault="002F31F4" w:rsidP="002F31F4">
    <w:pPr>
      <w:tabs>
        <w:tab w:val="left" w:pos="2400"/>
      </w:tabs>
      <w:spacing w:after="0" w:line="259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8CD88" w14:textId="6D0D92CB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 xml:space="preserve">Załącznik nr 1 do </w:t>
    </w:r>
    <w:proofErr w:type="spellStart"/>
    <w:r w:rsidR="0078694B">
      <w:rPr>
        <w:sz w:val="16"/>
        <w:szCs w:val="16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864"/>
    <w:rsid w:val="000113B6"/>
    <w:rsid w:val="00065A38"/>
    <w:rsid w:val="000B1287"/>
    <w:rsid w:val="00160A44"/>
    <w:rsid w:val="001E38BE"/>
    <w:rsid w:val="00230FCA"/>
    <w:rsid w:val="00254864"/>
    <w:rsid w:val="002F31F4"/>
    <w:rsid w:val="00316776"/>
    <w:rsid w:val="00351B9D"/>
    <w:rsid w:val="00397968"/>
    <w:rsid w:val="004731F7"/>
    <w:rsid w:val="00484D52"/>
    <w:rsid w:val="005E0CA7"/>
    <w:rsid w:val="006A292F"/>
    <w:rsid w:val="006D4454"/>
    <w:rsid w:val="0078694B"/>
    <w:rsid w:val="007E465C"/>
    <w:rsid w:val="00856B83"/>
    <w:rsid w:val="008A6487"/>
    <w:rsid w:val="008D14E9"/>
    <w:rsid w:val="009552E5"/>
    <w:rsid w:val="009C34EE"/>
    <w:rsid w:val="009D00A4"/>
    <w:rsid w:val="00A33FE5"/>
    <w:rsid w:val="00A4487E"/>
    <w:rsid w:val="00B752C7"/>
    <w:rsid w:val="00BE262F"/>
    <w:rsid w:val="00CD1F5B"/>
    <w:rsid w:val="00DC5CAD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E1D1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customStyle="1" w:styleId="Default">
    <w:name w:val="Default"/>
    <w:rsid w:val="009D00A4"/>
    <w:pPr>
      <w:suppressAutoHyphens/>
      <w:autoSpaceDE w:val="0"/>
      <w:autoSpaceDN w:val="0"/>
    </w:pPr>
    <w:rPr>
      <w:rFonts w:ascii="Arial" w:eastAsia="Arial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customStyle="1" w:styleId="Default">
    <w:name w:val="Default"/>
    <w:rsid w:val="009D00A4"/>
    <w:pPr>
      <w:suppressAutoHyphens/>
      <w:autoSpaceDE w:val="0"/>
      <w:autoSpaceDN w:val="0"/>
    </w:pPr>
    <w:rPr>
      <w:rFonts w:ascii="Arial" w:eastAsia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D69D0-A747-4FFF-AAB1-215BEBC38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Katarzyna Borczak</cp:lastModifiedBy>
  <cp:revision>3</cp:revision>
  <dcterms:created xsi:type="dcterms:W3CDTF">2019-08-08T11:27:00Z</dcterms:created>
  <dcterms:modified xsi:type="dcterms:W3CDTF">2019-08-08T11:27:00Z</dcterms:modified>
</cp:coreProperties>
</file>