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C59AB" w:rsidRPr="00DC59A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C59AB" w:rsidRPr="00DC59AB">
        <w:rPr>
          <w:b/>
          <w:sz w:val="24"/>
        </w:rPr>
        <w:t>ZP/DK-30/19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C59AB" w:rsidRPr="00DC59AB">
        <w:rPr>
          <w:b/>
        </w:rPr>
        <w:t>przetarg nieograniczony</w:t>
      </w:r>
      <w:r w:rsidR="00753DC1">
        <w:t xml:space="preserve"> na:</w:t>
      </w:r>
    </w:p>
    <w:p w:rsidR="0000184A" w:rsidRDefault="00DC59A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C59AB">
        <w:rPr>
          <w:b/>
          <w:sz w:val="24"/>
          <w:szCs w:val="24"/>
        </w:rPr>
        <w:t>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C59AB" w:rsidRPr="00DC59A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C59AB" w:rsidRPr="00DC59AB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C59AB" w:rsidRPr="00DC59A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CFA" w:rsidRDefault="00B04CFA">
      <w:r>
        <w:separator/>
      </w:r>
    </w:p>
  </w:endnote>
  <w:endnote w:type="continuationSeparator" w:id="0">
    <w:p w:rsidR="00B04CFA" w:rsidRDefault="00B04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9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9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9AB" w:rsidRDefault="00DC59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CFA" w:rsidRDefault="00B04CFA">
      <w:r>
        <w:separator/>
      </w:r>
    </w:p>
  </w:footnote>
  <w:footnote w:type="continuationSeparator" w:id="0">
    <w:p w:rsidR="00B04CFA" w:rsidRDefault="00B04CF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9AB" w:rsidRDefault="00DC59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9AB" w:rsidRDefault="00DC59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9AB" w:rsidRDefault="00DC59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4CF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4CFA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59A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D6B714-B5E2-4F15-BBF6-1B8B6120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E6CE9-37A2-4491-93A9-88A3408F3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2019-08-02T12:41:00Z</dcterms:created>
  <dcterms:modified xsi:type="dcterms:W3CDTF">2019-08-02T12:41:00Z</dcterms:modified>
</cp:coreProperties>
</file>