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B4713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B4713">
        <w:rPr>
          <w:b/>
          <w:lang w:val="pl-PL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D1AD1" w:rsidRPr="001D1AD1">
        <w:rPr>
          <w:rFonts w:ascii="Times New Roman" w:eastAsia="Times New Roman" w:hAnsi="Times New Roman"/>
          <w:b/>
          <w:sz w:val="24"/>
          <w:szCs w:val="20"/>
          <w:lang w:eastAsia="pl-PL"/>
        </w:rPr>
        <w:t>ZP/24/2019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D1AD1" w:rsidRPr="001D1AD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D1AD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D1AD1">
        <w:rPr>
          <w:rFonts w:ascii="Times New Roman" w:eastAsia="Times New Roman" w:hAnsi="Times New Roman"/>
          <w:b/>
          <w:sz w:val="24"/>
          <w:szCs w:val="24"/>
          <w:lang w:eastAsia="pl-PL"/>
        </w:rPr>
        <w:t>Całodobowe wykonywanie usług w zakresie transportu pacjentów Szpitala Miejskiego Specjalistycznego im. Gabriela Narutowicza w Krakowie wykonywanych karetką reanimacyjno - transportową RT z lekarzem (typ S) III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EE7" w:rsidRDefault="00074EE7" w:rsidP="00025386">
      <w:pPr>
        <w:spacing w:after="0" w:line="240" w:lineRule="auto"/>
      </w:pPr>
      <w:r>
        <w:separator/>
      </w:r>
    </w:p>
  </w:endnote>
  <w:endnote w:type="continuationSeparator" w:id="0">
    <w:p w:rsidR="00074EE7" w:rsidRDefault="00074E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AD1" w:rsidRDefault="001D1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AD1" w:rsidRDefault="001D1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EE7" w:rsidRDefault="00074EE7" w:rsidP="00025386">
      <w:pPr>
        <w:spacing w:after="0" w:line="240" w:lineRule="auto"/>
      </w:pPr>
      <w:r>
        <w:separator/>
      </w:r>
    </w:p>
  </w:footnote>
  <w:footnote w:type="continuationSeparator" w:id="0">
    <w:p w:rsidR="00074EE7" w:rsidRDefault="00074E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AD1" w:rsidRDefault="001D1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AD1" w:rsidRDefault="001D1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AD1" w:rsidRDefault="001D1A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EE7"/>
    <w:rsid w:val="00025386"/>
    <w:rsid w:val="00074EE7"/>
    <w:rsid w:val="001C2314"/>
    <w:rsid w:val="001D1AD1"/>
    <w:rsid w:val="003B4713"/>
    <w:rsid w:val="004E2B1B"/>
    <w:rsid w:val="005624D8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54FDC9"/>
  <w15:chartTrackingRefBased/>
  <w15:docId w15:val="{47BE0AB0-64D7-4B5A-8A0C-FA1C6422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GABRIELA</cp:lastModifiedBy>
  <cp:revision>3</cp:revision>
  <cp:lastPrinted>2019-07-25T11:26:00Z</cp:lastPrinted>
  <dcterms:created xsi:type="dcterms:W3CDTF">2019-07-25T11:26:00Z</dcterms:created>
  <dcterms:modified xsi:type="dcterms:W3CDTF">2019-07-25T11:26:00Z</dcterms:modified>
</cp:coreProperties>
</file>