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402235" w:rsidP="001A443E">
      <w:pPr>
        <w:jc w:val="right"/>
        <w:rPr>
          <w:b/>
          <w:bCs/>
          <w:sz w:val="24"/>
        </w:rPr>
      </w:pPr>
      <w:r w:rsidRPr="00402235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402235">
        <w:rPr>
          <w:sz w:val="24"/>
        </w:rPr>
        <w:t>2019-07-26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402235" w:rsidRPr="00402235" w:rsidRDefault="00402235" w:rsidP="00A80738">
      <w:pPr>
        <w:rPr>
          <w:b/>
          <w:bCs/>
          <w:sz w:val="24"/>
        </w:rPr>
      </w:pPr>
      <w:r w:rsidRPr="00402235">
        <w:rPr>
          <w:b/>
          <w:bCs/>
          <w:sz w:val="24"/>
        </w:rPr>
        <w:t>Szpital Miejski Specjalistyczny</w:t>
      </w:r>
    </w:p>
    <w:p w:rsidR="00402235" w:rsidRPr="00402235" w:rsidRDefault="00402235" w:rsidP="00A80738">
      <w:pPr>
        <w:rPr>
          <w:b/>
          <w:bCs/>
          <w:sz w:val="24"/>
        </w:rPr>
      </w:pPr>
      <w:r w:rsidRPr="00402235">
        <w:rPr>
          <w:b/>
          <w:bCs/>
          <w:sz w:val="24"/>
        </w:rPr>
        <w:t>im. Gabriela Narutowicza w Krakowie</w:t>
      </w:r>
    </w:p>
    <w:p w:rsidR="00A80738" w:rsidRDefault="00402235" w:rsidP="00A80738">
      <w:pPr>
        <w:rPr>
          <w:b/>
          <w:bCs/>
          <w:sz w:val="24"/>
        </w:rPr>
      </w:pPr>
      <w:r w:rsidRPr="00402235">
        <w:rPr>
          <w:b/>
          <w:bCs/>
          <w:sz w:val="24"/>
        </w:rPr>
        <w:t>Dział Zamówień Publicznych i Umów</w:t>
      </w:r>
    </w:p>
    <w:p w:rsidR="00A80738" w:rsidRDefault="00402235" w:rsidP="00A80738">
      <w:pPr>
        <w:rPr>
          <w:b/>
          <w:bCs/>
          <w:sz w:val="24"/>
        </w:rPr>
      </w:pPr>
      <w:r w:rsidRPr="00402235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402235">
        <w:rPr>
          <w:b/>
          <w:bCs/>
          <w:sz w:val="24"/>
        </w:rPr>
        <w:t>35-37</w:t>
      </w:r>
    </w:p>
    <w:p w:rsidR="00A80738" w:rsidRPr="00D73C32" w:rsidRDefault="00402235" w:rsidP="00D73C32">
      <w:pPr>
        <w:rPr>
          <w:b/>
          <w:bCs/>
          <w:sz w:val="24"/>
        </w:rPr>
      </w:pPr>
      <w:r w:rsidRPr="00402235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402235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D73C32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02235" w:rsidRPr="00402235">
        <w:rPr>
          <w:b/>
          <w:sz w:val="24"/>
          <w:szCs w:val="24"/>
        </w:rPr>
        <w:t>ZP/21/2019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02235" w:rsidRPr="00402235">
        <w:rPr>
          <w:b/>
          <w:sz w:val="24"/>
          <w:szCs w:val="24"/>
        </w:rPr>
        <w:t>Zakup i dostawa produktów farmaceutycznych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02235" w:rsidRPr="00402235">
        <w:rPr>
          <w:sz w:val="24"/>
          <w:szCs w:val="24"/>
        </w:rPr>
        <w:t>26/07/2019</w:t>
      </w:r>
      <w:r w:rsidR="00FF4AB1" w:rsidRPr="00FF4AB1">
        <w:rPr>
          <w:sz w:val="24"/>
          <w:szCs w:val="24"/>
        </w:rPr>
        <w:t xml:space="preserve"> o godz. </w:t>
      </w:r>
      <w:r w:rsidR="00402235" w:rsidRPr="00402235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402235" w:rsidRPr="00075CD0" w:rsidTr="003F6DB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2235" w:rsidRPr="00075CD0" w:rsidRDefault="00402235" w:rsidP="003F6DB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02235">
              <w:rPr>
                <w:sz w:val="24"/>
                <w:szCs w:val="24"/>
              </w:rPr>
              <w:t>części 1 zamówienia w wysokości 22 715.64 zł brutto;</w:t>
            </w:r>
          </w:p>
        </w:tc>
      </w:tr>
      <w:tr w:rsidR="00402235" w:rsidRPr="00075CD0" w:rsidTr="003F6DB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2235" w:rsidRPr="00075CD0" w:rsidRDefault="00402235" w:rsidP="003F6DB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02235">
              <w:rPr>
                <w:sz w:val="24"/>
                <w:szCs w:val="24"/>
              </w:rPr>
              <w:t>części 2 zamówienia w wysokości 84 165.48 zł brutto;</w:t>
            </w:r>
          </w:p>
        </w:tc>
      </w:tr>
      <w:tr w:rsidR="00402235" w:rsidRPr="00075CD0" w:rsidTr="003F6DB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2235" w:rsidRPr="00075CD0" w:rsidRDefault="00402235" w:rsidP="003F6DB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02235">
              <w:rPr>
                <w:sz w:val="24"/>
                <w:szCs w:val="24"/>
              </w:rPr>
              <w:t>części 3 zamówienia w wysokości 78 775.63 zł brutto;</w:t>
            </w:r>
          </w:p>
        </w:tc>
      </w:tr>
      <w:tr w:rsidR="00402235" w:rsidRPr="00075CD0" w:rsidTr="003F6DB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2235" w:rsidRPr="00075CD0" w:rsidRDefault="00402235" w:rsidP="003F6DB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02235">
              <w:rPr>
                <w:sz w:val="24"/>
                <w:szCs w:val="24"/>
              </w:rPr>
              <w:t>części 4 zamówienia w wysokości 183 346.42 zł brutto;</w:t>
            </w:r>
          </w:p>
        </w:tc>
      </w:tr>
      <w:tr w:rsidR="00402235" w:rsidRPr="00075CD0" w:rsidTr="003F6DB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2235" w:rsidRPr="00075CD0" w:rsidRDefault="00402235" w:rsidP="003F6DB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02235">
              <w:rPr>
                <w:sz w:val="24"/>
                <w:szCs w:val="24"/>
              </w:rPr>
              <w:t>części 5 zamówienia w wysokości 386 397.35 zł brutto;</w:t>
            </w:r>
          </w:p>
        </w:tc>
      </w:tr>
      <w:tr w:rsidR="00402235" w:rsidRPr="00075CD0" w:rsidTr="003F6DB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2235" w:rsidRPr="00075CD0" w:rsidRDefault="00402235" w:rsidP="003F6DB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02235">
              <w:rPr>
                <w:sz w:val="24"/>
                <w:szCs w:val="24"/>
              </w:rPr>
              <w:t>części 6 zamówienia w wysokości 3 072.38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676"/>
        <w:gridCol w:w="4110"/>
      </w:tblGrid>
      <w:tr w:rsidR="00D73C32" w:rsidRPr="00075CD0" w:rsidTr="00D73C32">
        <w:tc>
          <w:tcPr>
            <w:tcW w:w="901" w:type="dxa"/>
            <w:shd w:val="clear" w:color="auto" w:fill="auto"/>
            <w:vAlign w:val="center"/>
          </w:tcPr>
          <w:p w:rsidR="00D73C32" w:rsidRPr="00075CD0" w:rsidRDefault="00D73C3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D73C32" w:rsidRPr="00075CD0" w:rsidRDefault="00D73C3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D73C32" w:rsidRPr="00075CD0" w:rsidRDefault="00D73C3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676" w:type="dxa"/>
            <w:shd w:val="clear" w:color="auto" w:fill="auto"/>
            <w:vAlign w:val="center"/>
          </w:tcPr>
          <w:p w:rsidR="00D73C32" w:rsidRPr="00075CD0" w:rsidRDefault="00D73C3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73C32" w:rsidRPr="00075CD0" w:rsidRDefault="00D73C32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proofErr w:type="spellStart"/>
            <w:r w:rsidRPr="00402235">
              <w:rPr>
                <w:sz w:val="22"/>
                <w:szCs w:val="22"/>
              </w:rPr>
              <w:t>Neuca</w:t>
            </w:r>
            <w:proofErr w:type="spellEnd"/>
            <w:r w:rsidRPr="00402235">
              <w:rPr>
                <w:sz w:val="22"/>
                <w:szCs w:val="22"/>
              </w:rPr>
              <w:t xml:space="preserve"> SA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Toruń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16 339.32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3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proofErr w:type="spellStart"/>
            <w:r w:rsidRPr="00402235">
              <w:rPr>
                <w:sz w:val="22"/>
                <w:szCs w:val="22"/>
              </w:rPr>
              <w:t>Neuca</w:t>
            </w:r>
            <w:proofErr w:type="spellEnd"/>
            <w:r w:rsidRPr="00402235">
              <w:rPr>
                <w:sz w:val="22"/>
                <w:szCs w:val="22"/>
              </w:rPr>
              <w:t xml:space="preserve"> SA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Szosa Bydgoska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58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87-100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Toruń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73 091.06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3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Centrala Farmaceutyczna CEFARM S. A.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Jana Kazimierza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16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01-248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Warszawa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72 847.94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proofErr w:type="spellStart"/>
            <w:r w:rsidRPr="00402235">
              <w:rPr>
                <w:sz w:val="22"/>
                <w:szCs w:val="22"/>
              </w:rPr>
              <w:t>Delfarma</w:t>
            </w:r>
            <w:proofErr w:type="spellEnd"/>
            <w:r w:rsidRPr="00402235">
              <w:rPr>
                <w:sz w:val="22"/>
                <w:szCs w:val="22"/>
              </w:rPr>
              <w:t xml:space="preserve">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Św. Teresy od Dzieciątka Jezus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111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lastRenderedPageBreak/>
              <w:t>91-222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Łódź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lastRenderedPageBreak/>
              <w:t>16 560.72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Farmacol - Logistyka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Katowice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16 339.32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3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Farmacol - Logistyka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Katowice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71 884.80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Farmacol - Logistyka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Katowice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125 210.77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5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Farmacol - Logistyka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Szopienicka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77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Katowice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378 683.42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2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MIP Pharma Polska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Orzechowa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80-175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Gdańsk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87 326.10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proofErr w:type="spellStart"/>
            <w:r w:rsidRPr="00402235">
              <w:rPr>
                <w:sz w:val="22"/>
                <w:szCs w:val="22"/>
              </w:rPr>
              <w:t>Salus</w:t>
            </w:r>
            <w:proofErr w:type="spellEnd"/>
            <w:r w:rsidRPr="00402235">
              <w:rPr>
                <w:sz w:val="22"/>
                <w:szCs w:val="22"/>
              </w:rPr>
              <w:t xml:space="preserve"> International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Katowice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16 259.62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proofErr w:type="spellStart"/>
            <w:r w:rsidRPr="00402235">
              <w:rPr>
                <w:sz w:val="22"/>
                <w:szCs w:val="22"/>
              </w:rPr>
              <w:t>Salus</w:t>
            </w:r>
            <w:proofErr w:type="spellEnd"/>
            <w:r w:rsidRPr="00402235">
              <w:rPr>
                <w:sz w:val="22"/>
                <w:szCs w:val="22"/>
              </w:rPr>
              <w:t xml:space="preserve"> International Sp. z o.o.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Katowice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127 590.88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402235">
              <w:rPr>
                <w:sz w:val="22"/>
                <w:szCs w:val="22"/>
              </w:rPr>
              <w:t>Urtica</w:t>
            </w:r>
            <w:proofErr w:type="spellEnd"/>
            <w:r w:rsidRPr="00402235">
              <w:rPr>
                <w:sz w:val="22"/>
                <w:szCs w:val="22"/>
              </w:rPr>
              <w:t xml:space="preserve"> Sp. z o.o. oraz PGF SA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Wrocław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16 392.46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2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402235">
              <w:rPr>
                <w:sz w:val="22"/>
                <w:szCs w:val="22"/>
              </w:rPr>
              <w:t>Urtica</w:t>
            </w:r>
            <w:proofErr w:type="spellEnd"/>
            <w:r w:rsidRPr="00402235">
              <w:rPr>
                <w:sz w:val="22"/>
                <w:szCs w:val="22"/>
              </w:rPr>
              <w:t xml:space="preserve"> Sp. z o.o. oraz PGF SA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Wrocław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125 768.16 zł</w:t>
            </w:r>
          </w:p>
        </w:tc>
      </w:tr>
      <w:tr w:rsidR="00D73C32" w:rsidRPr="00075CD0" w:rsidTr="00D73C32">
        <w:tc>
          <w:tcPr>
            <w:tcW w:w="901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4</w:t>
            </w:r>
          </w:p>
        </w:tc>
        <w:tc>
          <w:tcPr>
            <w:tcW w:w="3676" w:type="dxa"/>
            <w:shd w:val="clear" w:color="auto" w:fill="auto"/>
          </w:tcPr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 xml:space="preserve">Konsorcjum firm  </w:t>
            </w:r>
            <w:proofErr w:type="spellStart"/>
            <w:r w:rsidRPr="00402235">
              <w:rPr>
                <w:sz w:val="22"/>
                <w:szCs w:val="22"/>
              </w:rPr>
              <w:t>Urtica</w:t>
            </w:r>
            <w:proofErr w:type="spellEnd"/>
            <w:r w:rsidRPr="00402235">
              <w:rPr>
                <w:sz w:val="22"/>
                <w:szCs w:val="22"/>
              </w:rPr>
              <w:t xml:space="preserve"> Sp. z o.o. oraz PGF SA</w:t>
            </w:r>
          </w:p>
          <w:p w:rsidR="00D73C32" w:rsidRPr="00075CD0" w:rsidRDefault="00D73C32" w:rsidP="003F6DB6">
            <w:pPr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402235">
              <w:rPr>
                <w:sz w:val="22"/>
                <w:szCs w:val="22"/>
              </w:rPr>
              <w:t>Wrocław</w:t>
            </w:r>
          </w:p>
        </w:tc>
        <w:tc>
          <w:tcPr>
            <w:tcW w:w="4110" w:type="dxa"/>
            <w:shd w:val="clear" w:color="auto" w:fill="auto"/>
          </w:tcPr>
          <w:p w:rsidR="00D73C32" w:rsidRPr="00075CD0" w:rsidRDefault="00D73C32" w:rsidP="003F6DB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02235">
              <w:rPr>
                <w:sz w:val="22"/>
                <w:szCs w:val="22"/>
              </w:rPr>
              <w:t>122 795.68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225C26" w:rsidRDefault="00225C26" w:rsidP="00225C26">
      <w:pPr>
        <w:pStyle w:val="Nagwek4"/>
        <w:rPr>
          <w:b/>
          <w:i w:val="0"/>
        </w:rPr>
      </w:pPr>
      <w:r>
        <w:rPr>
          <w:noProof/>
        </w:rPr>
        <w:lastRenderedPageBreak/>
        <w:pict>
          <v:roundrect id="_x0000_s1026" style="position:absolute;left:0;text-align:left;margin-left:-24.1pt;margin-top:-35.75pt;width:181.95pt;height:82.6pt;z-index:251659264" arcsize="10923f" filled="f" strokeweight=".25pt">
            <v:textbox style="mso-next-textbox:#_x0000_s1026" inset="1pt,1pt,1pt,1pt">
              <w:txbxContent>
                <w:p w:rsidR="00225C26" w:rsidRDefault="00225C26" w:rsidP="00225C26"/>
                <w:p w:rsidR="00225C26" w:rsidRDefault="00225C26" w:rsidP="00225C26">
                  <w:pPr>
                    <w:rPr>
                      <w:sz w:val="12"/>
                    </w:rPr>
                  </w:pPr>
                </w:p>
                <w:p w:rsidR="00225C26" w:rsidRDefault="00225C26" w:rsidP="00225C26">
                  <w:pPr>
                    <w:rPr>
                      <w:sz w:val="12"/>
                    </w:rPr>
                  </w:pPr>
                </w:p>
                <w:p w:rsidR="00225C26" w:rsidRDefault="00225C26" w:rsidP="00225C26">
                  <w:pPr>
                    <w:rPr>
                      <w:sz w:val="12"/>
                    </w:rPr>
                  </w:pPr>
                </w:p>
                <w:p w:rsidR="00225C26" w:rsidRDefault="00225C26" w:rsidP="00225C26">
                  <w:pPr>
                    <w:rPr>
                      <w:sz w:val="12"/>
                    </w:rPr>
                  </w:pPr>
                </w:p>
                <w:p w:rsidR="00225C26" w:rsidRDefault="00225C26" w:rsidP="00225C2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25C26" w:rsidRDefault="00225C26" w:rsidP="00225C2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25C26" w:rsidRDefault="00225C26" w:rsidP="00225C26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225C26" w:rsidRDefault="00225C26" w:rsidP="00225C2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25C26" w:rsidRDefault="00225C26" w:rsidP="00225C26"/>
              </w:txbxContent>
            </v:textbox>
          </v:roundrect>
        </w:pict>
      </w:r>
      <w:r>
        <w:rPr>
          <w:b/>
          <w:i w:val="0"/>
        </w:rPr>
        <w:t>Załącznik nr 7</w:t>
      </w:r>
    </w:p>
    <w:p w:rsidR="00225C26" w:rsidRDefault="00225C26" w:rsidP="00225C2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25C26" w:rsidRDefault="00225C26" w:rsidP="00225C2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25C26" w:rsidRPr="008B3C7B" w:rsidRDefault="00225C26" w:rsidP="00225C26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225C26" w:rsidRPr="0000184A" w:rsidRDefault="00225C26" w:rsidP="00225C2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9D5F9F">
        <w:rPr>
          <w:b/>
          <w:sz w:val="24"/>
        </w:rPr>
        <w:t>ZP/21/2019</w:t>
      </w:r>
    </w:p>
    <w:p w:rsidR="00225C26" w:rsidRDefault="00225C26" w:rsidP="00225C26">
      <w:pPr>
        <w:pStyle w:val="Nagwek3"/>
        <w:ind w:left="0"/>
        <w:jc w:val="left"/>
        <w:rPr>
          <w:sz w:val="28"/>
        </w:rPr>
      </w:pPr>
    </w:p>
    <w:p w:rsidR="00225C26" w:rsidRDefault="00225C26" w:rsidP="00225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225C26" w:rsidRDefault="00225C26" w:rsidP="00225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przynależności do tej samej grupy kapitałowej</w:t>
      </w:r>
    </w:p>
    <w:p w:rsidR="00225C26" w:rsidRDefault="00225C26" w:rsidP="00225C26">
      <w:pPr>
        <w:jc w:val="center"/>
        <w:rPr>
          <w:b/>
          <w:sz w:val="28"/>
          <w:szCs w:val="28"/>
        </w:rPr>
      </w:pPr>
    </w:p>
    <w:p w:rsidR="00225C26" w:rsidRDefault="00225C26" w:rsidP="00225C2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225C26" w:rsidRPr="00030691" w:rsidRDefault="00225C26" w:rsidP="00225C26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225C26" w:rsidRPr="0000184A" w:rsidRDefault="00225C26" w:rsidP="00225C2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225C26" w:rsidRPr="0000184A" w:rsidRDefault="00225C26" w:rsidP="00225C26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>
        <w:t xml:space="preserve"> trybie </w:t>
      </w:r>
      <w:r w:rsidRPr="009D5F9F">
        <w:rPr>
          <w:b/>
        </w:rPr>
        <w:t>przetarg nieograniczony</w:t>
      </w:r>
      <w:r>
        <w:t xml:space="preserve"> na:</w:t>
      </w:r>
    </w:p>
    <w:p w:rsidR="00225C26" w:rsidRDefault="00225C26" w:rsidP="00225C26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5F9F">
        <w:rPr>
          <w:b/>
          <w:sz w:val="24"/>
          <w:szCs w:val="24"/>
        </w:rPr>
        <w:t>Zakup i dostawa produktów farmaceutycznych II</w:t>
      </w:r>
    </w:p>
    <w:p w:rsidR="00225C26" w:rsidRPr="0000184A" w:rsidRDefault="00225C26" w:rsidP="00225C2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225C26" w:rsidRDefault="00225C26" w:rsidP="00225C2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 w:rsidRPr="009D5F9F">
        <w:rPr>
          <w:sz w:val="24"/>
          <w:szCs w:val="24"/>
        </w:rPr>
        <w:t>(</w:t>
      </w:r>
      <w:proofErr w:type="spellStart"/>
      <w:r w:rsidRPr="009D5F9F">
        <w:rPr>
          <w:sz w:val="24"/>
          <w:szCs w:val="24"/>
        </w:rPr>
        <w:t>t.j</w:t>
      </w:r>
      <w:proofErr w:type="spellEnd"/>
      <w:r w:rsidRPr="009D5F9F">
        <w:rPr>
          <w:sz w:val="24"/>
          <w:szCs w:val="24"/>
        </w:rPr>
        <w:t xml:space="preserve">. Dz. U. z  2018 r. poz. 1986 z </w:t>
      </w:r>
      <w:proofErr w:type="spellStart"/>
      <w:r w:rsidRPr="009D5F9F">
        <w:rPr>
          <w:sz w:val="24"/>
          <w:szCs w:val="24"/>
        </w:rPr>
        <w:t>późn</w:t>
      </w:r>
      <w:proofErr w:type="spellEnd"/>
      <w:r w:rsidRPr="009D5F9F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:rsidR="00225C26" w:rsidRDefault="00225C26" w:rsidP="00225C2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225C26" w:rsidRPr="006D68D8" w:rsidRDefault="00225C26" w:rsidP="00225C2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225C26" w:rsidRPr="0000184A" w:rsidRDefault="00225C26" w:rsidP="00225C2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225C26" w:rsidRPr="0000184A" w:rsidRDefault="00225C26" w:rsidP="00225C2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9D5F9F">
        <w:rPr>
          <w:sz w:val="24"/>
          <w:szCs w:val="24"/>
        </w:rPr>
        <w:t>(</w:t>
      </w:r>
      <w:proofErr w:type="spellStart"/>
      <w:r w:rsidRPr="009D5F9F">
        <w:rPr>
          <w:sz w:val="24"/>
          <w:szCs w:val="24"/>
        </w:rPr>
        <w:t>t.j</w:t>
      </w:r>
      <w:proofErr w:type="spellEnd"/>
      <w:r w:rsidRPr="009D5F9F">
        <w:rPr>
          <w:sz w:val="24"/>
          <w:szCs w:val="24"/>
        </w:rPr>
        <w:t xml:space="preserve">. Dz. U. z  2018 r. poz. 1986 z </w:t>
      </w:r>
      <w:proofErr w:type="spellStart"/>
      <w:r w:rsidRPr="009D5F9F">
        <w:rPr>
          <w:sz w:val="24"/>
          <w:szCs w:val="24"/>
        </w:rPr>
        <w:t>późn</w:t>
      </w:r>
      <w:proofErr w:type="spellEnd"/>
      <w:r w:rsidRPr="009D5F9F">
        <w:rPr>
          <w:sz w:val="24"/>
          <w:szCs w:val="24"/>
        </w:rPr>
        <w:t>. zm.)</w:t>
      </w:r>
      <w:r>
        <w:rPr>
          <w:sz w:val="24"/>
          <w:szCs w:val="24"/>
        </w:rPr>
        <w:t>:</w:t>
      </w:r>
    </w:p>
    <w:p w:rsidR="00225C26" w:rsidRDefault="00225C26" w:rsidP="00225C2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1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9D5F9F">
        <w:rPr>
          <w:sz w:val="24"/>
          <w:szCs w:val="24"/>
        </w:rPr>
        <w:t>(</w:t>
      </w:r>
      <w:proofErr w:type="spellStart"/>
      <w:r w:rsidRPr="009D5F9F">
        <w:rPr>
          <w:sz w:val="24"/>
          <w:szCs w:val="24"/>
        </w:rPr>
        <w:t>t.j</w:t>
      </w:r>
      <w:proofErr w:type="spellEnd"/>
      <w:r w:rsidRPr="009D5F9F">
        <w:rPr>
          <w:sz w:val="24"/>
          <w:szCs w:val="24"/>
        </w:rPr>
        <w:t xml:space="preserve">. Dz. U. z  2018 r. poz. 1986 z </w:t>
      </w:r>
      <w:proofErr w:type="spellStart"/>
      <w:r w:rsidRPr="009D5F9F">
        <w:rPr>
          <w:sz w:val="24"/>
          <w:szCs w:val="24"/>
        </w:rPr>
        <w:t>późn</w:t>
      </w:r>
      <w:proofErr w:type="spellEnd"/>
      <w:r w:rsidRPr="009D5F9F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:rsidR="00225C26" w:rsidRPr="003E5D20" w:rsidRDefault="00225C26" w:rsidP="00225C2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25C26" w:rsidRPr="0000184A" w:rsidTr="003F6DB6">
        <w:tc>
          <w:tcPr>
            <w:tcW w:w="54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225C26" w:rsidRPr="0000184A" w:rsidTr="003F6DB6">
        <w:tc>
          <w:tcPr>
            <w:tcW w:w="54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225C26" w:rsidRPr="0000184A" w:rsidTr="003F6DB6">
        <w:tc>
          <w:tcPr>
            <w:tcW w:w="54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225C26" w:rsidRPr="0000184A" w:rsidTr="003F6DB6">
        <w:tc>
          <w:tcPr>
            <w:tcW w:w="54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225C26" w:rsidRPr="0000184A" w:rsidRDefault="00225C26" w:rsidP="003F6DB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225C26" w:rsidRPr="0000184A" w:rsidRDefault="00225C26" w:rsidP="00225C2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225C26" w:rsidRPr="0000184A" w:rsidRDefault="00225C26" w:rsidP="00225C26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225C26" w:rsidRPr="0000184A" w:rsidRDefault="00225C26" w:rsidP="00225C26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225C26" w:rsidRPr="0000184A" w:rsidRDefault="00225C26" w:rsidP="00225C2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225C26" w:rsidRPr="009A4A2C" w:rsidRDefault="00225C26" w:rsidP="00225C26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0D30" w:rsidRDefault="003B0D30">
      <w:r>
        <w:separator/>
      </w:r>
    </w:p>
  </w:endnote>
  <w:endnote w:type="continuationSeparator" w:id="0">
    <w:p w:rsidR="003B0D30" w:rsidRDefault="003B0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225C2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0D30" w:rsidRDefault="003B0D30">
      <w:r>
        <w:separator/>
      </w:r>
    </w:p>
  </w:footnote>
  <w:footnote w:type="continuationSeparator" w:id="0">
    <w:p w:rsidR="003B0D30" w:rsidRDefault="003B0D30">
      <w:r>
        <w:continuationSeparator/>
      </w:r>
    </w:p>
  </w:footnote>
  <w:footnote w:id="1">
    <w:p w:rsidR="00225C26" w:rsidRDefault="00225C26" w:rsidP="00225C26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235" w:rsidRDefault="004022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235" w:rsidRDefault="004022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235" w:rsidRDefault="004022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D30"/>
    <w:rsid w:val="0001764B"/>
    <w:rsid w:val="0003529D"/>
    <w:rsid w:val="00040C07"/>
    <w:rsid w:val="00075CD0"/>
    <w:rsid w:val="001A443E"/>
    <w:rsid w:val="001E77BE"/>
    <w:rsid w:val="00225C26"/>
    <w:rsid w:val="003B044E"/>
    <w:rsid w:val="003B0D30"/>
    <w:rsid w:val="00402235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D73C32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6E092E-C7DD-40C2-9430-AFAD4F6A0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qFormat/>
    <w:rsid w:val="00225C2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25C26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rsid w:val="00225C26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225C26"/>
    <w:rPr>
      <w:i/>
      <w:sz w:val="24"/>
    </w:rPr>
  </w:style>
  <w:style w:type="character" w:customStyle="1" w:styleId="NagwekZnak">
    <w:name w:val="Nagłówek Znak"/>
    <w:link w:val="Nagwek"/>
    <w:rsid w:val="00225C26"/>
  </w:style>
  <w:style w:type="character" w:customStyle="1" w:styleId="TekstpodstawowywcityZnak">
    <w:name w:val="Tekst podstawowy wcięty Znak"/>
    <w:link w:val="Tekstpodstawowywcity"/>
    <w:rsid w:val="00225C26"/>
    <w:rPr>
      <w:sz w:val="24"/>
    </w:rPr>
  </w:style>
  <w:style w:type="paragraph" w:styleId="Tekstprzypisudolnego">
    <w:name w:val="footnote text"/>
    <w:basedOn w:val="Normalny"/>
    <w:link w:val="TekstprzypisudolnegoZnak"/>
    <w:rsid w:val="00225C26"/>
  </w:style>
  <w:style w:type="character" w:customStyle="1" w:styleId="TekstprzypisudolnegoZnak">
    <w:name w:val="Tekst przypisu dolnego Znak"/>
    <w:basedOn w:val="Domylnaczcionkaakapitu"/>
    <w:link w:val="Tekstprzypisudolnego"/>
    <w:rsid w:val="00225C26"/>
  </w:style>
  <w:style w:type="character" w:styleId="Odwoanieprzypisudolnego">
    <w:name w:val="footnote reference"/>
    <w:rsid w:val="00225C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</dc:creator>
  <cp:keywords/>
  <dc:description/>
  <cp:lastModifiedBy>GABRIELA</cp:lastModifiedBy>
  <cp:revision>4</cp:revision>
  <dcterms:created xsi:type="dcterms:W3CDTF">2019-07-26T10:39:00Z</dcterms:created>
  <dcterms:modified xsi:type="dcterms:W3CDTF">2019-07-26T10:41:00Z</dcterms:modified>
</cp:coreProperties>
</file>