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359DF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1359DF" w:rsidRDefault="00A56A6F" w:rsidP="001359D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E7BB9" w:rsidRPr="00CE7BB9">
        <w:rPr>
          <w:rFonts w:ascii="Times New Roman" w:eastAsia="Times New Roman" w:hAnsi="Times New Roman"/>
          <w:b/>
          <w:sz w:val="24"/>
          <w:szCs w:val="20"/>
          <w:lang w:eastAsia="pl-PL"/>
        </w:rPr>
        <w:t>K-2.381/19/2019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E7BB9" w:rsidRPr="00CE7BB9">
        <w:rPr>
          <w:rFonts w:ascii="Times New Roman" w:hAnsi="Times New Roman"/>
          <w:sz w:val="24"/>
          <w:szCs w:val="24"/>
        </w:rPr>
        <w:t>(</w:t>
      </w:r>
      <w:proofErr w:type="spellStart"/>
      <w:r w:rsidR="00CE7BB9" w:rsidRPr="00CE7BB9">
        <w:rPr>
          <w:rFonts w:ascii="Times New Roman" w:hAnsi="Times New Roman"/>
          <w:sz w:val="24"/>
          <w:szCs w:val="24"/>
        </w:rPr>
        <w:t>t.j</w:t>
      </w:r>
      <w:proofErr w:type="spellEnd"/>
      <w:r w:rsidR="00CE7BB9" w:rsidRPr="00CE7BB9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CE7BB9" w:rsidRPr="00CE7BB9">
        <w:rPr>
          <w:rFonts w:ascii="Times New Roman" w:hAnsi="Times New Roman"/>
          <w:sz w:val="24"/>
          <w:szCs w:val="24"/>
        </w:rPr>
        <w:t>późn</w:t>
      </w:r>
      <w:proofErr w:type="spellEnd"/>
      <w:r w:rsidR="00CE7BB9" w:rsidRPr="00CE7BB9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E7BB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7BB9">
        <w:rPr>
          <w:rFonts w:ascii="Times New Roman" w:eastAsia="Times New Roman" w:hAnsi="Times New Roman"/>
          <w:b/>
          <w:sz w:val="24"/>
          <w:szCs w:val="24"/>
          <w:lang w:eastAsia="pl-PL"/>
        </w:rPr>
        <w:t>Utrzymanie zieleni, czystości i porządku na terenach Akademii Wychowania Fizycznego w Krakowie.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5A8" w:rsidRDefault="003745A8" w:rsidP="00025386">
      <w:pPr>
        <w:spacing w:after="0" w:line="240" w:lineRule="auto"/>
      </w:pPr>
      <w:r>
        <w:separator/>
      </w:r>
    </w:p>
  </w:endnote>
  <w:endnote w:type="continuationSeparator" w:id="0">
    <w:p w:rsidR="003745A8" w:rsidRDefault="003745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B9" w:rsidRDefault="00CE7B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59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59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B9" w:rsidRDefault="00CE7B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5A8" w:rsidRDefault="003745A8" w:rsidP="00025386">
      <w:pPr>
        <w:spacing w:after="0" w:line="240" w:lineRule="auto"/>
      </w:pPr>
      <w:r>
        <w:separator/>
      </w:r>
    </w:p>
  </w:footnote>
  <w:footnote w:type="continuationSeparator" w:id="0">
    <w:p w:rsidR="003745A8" w:rsidRDefault="003745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B9" w:rsidRDefault="00CE7B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B9" w:rsidRDefault="00CE7B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B9" w:rsidRDefault="00CE7B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5A8"/>
    <w:rsid w:val="00025386"/>
    <w:rsid w:val="000423B9"/>
    <w:rsid w:val="00084786"/>
    <w:rsid w:val="001359DF"/>
    <w:rsid w:val="001C2314"/>
    <w:rsid w:val="003745A8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E7BB9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070F7B"/>
  <w15:chartTrackingRefBased/>
  <w15:docId w15:val="{0BFAF3CB-FD4B-4AEA-8CC3-692FFE26B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2019-07-19T10:26:00Z</dcterms:created>
  <dcterms:modified xsi:type="dcterms:W3CDTF">2019-07-19T10:27:00Z</dcterms:modified>
</cp:coreProperties>
</file>