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E4B5F" w:rsidRPr="006E4B5F" w:rsidRDefault="006E4B5F" w:rsidP="008D2AB8">
      <w:pPr>
        <w:ind w:right="-110"/>
        <w:rPr>
          <w:b/>
        </w:rPr>
      </w:pPr>
      <w:r w:rsidRPr="006E4B5F">
        <w:rPr>
          <w:b/>
        </w:rPr>
        <w:t>Akademia Górniczo - Hutnicza</w:t>
      </w:r>
    </w:p>
    <w:p w:rsidR="006E4B5F" w:rsidRPr="006E4B5F" w:rsidRDefault="006E4B5F" w:rsidP="008D2AB8">
      <w:pPr>
        <w:ind w:right="-110"/>
        <w:rPr>
          <w:b/>
        </w:rPr>
      </w:pPr>
      <w:r w:rsidRPr="006E4B5F">
        <w:rPr>
          <w:b/>
        </w:rPr>
        <w:t>im. Stanisława Staszica w Krakowie</w:t>
      </w:r>
    </w:p>
    <w:p w:rsidR="008D2AB8" w:rsidRDefault="006E4B5F" w:rsidP="008D2AB8">
      <w:pPr>
        <w:ind w:right="-110"/>
        <w:rPr>
          <w:b/>
        </w:rPr>
      </w:pPr>
      <w:r w:rsidRPr="006E4B5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E4B5F" w:rsidP="008D2AB8">
      <w:pPr>
        <w:ind w:right="-110"/>
        <w:rPr>
          <w:b/>
        </w:rPr>
      </w:pPr>
      <w:r w:rsidRPr="006E4B5F">
        <w:rPr>
          <w:b/>
        </w:rPr>
        <w:t>Al. Mickiewicza</w:t>
      </w:r>
      <w:r w:rsidR="008D2AB8">
        <w:rPr>
          <w:b/>
        </w:rPr>
        <w:t xml:space="preserve"> </w:t>
      </w:r>
      <w:r w:rsidRPr="006E4B5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E4B5F" w:rsidP="008D2AB8">
      <w:pPr>
        <w:rPr>
          <w:b/>
        </w:rPr>
      </w:pPr>
      <w:r w:rsidRPr="006E4B5F">
        <w:rPr>
          <w:b/>
        </w:rPr>
        <w:t>30-059</w:t>
      </w:r>
      <w:r w:rsidR="008D2AB8">
        <w:rPr>
          <w:b/>
        </w:rPr>
        <w:t xml:space="preserve"> </w:t>
      </w:r>
      <w:r w:rsidRPr="006E4B5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242D7">
        <w:rPr>
          <w:b/>
        </w:rPr>
        <w:t>d</w:t>
      </w:r>
      <w:r w:rsidR="006E4B5F" w:rsidRPr="006E4B5F">
        <w:rPr>
          <w:b/>
        </w:rPr>
        <w:t>ostawa jednostek serwerowych wraz z przestrzenią dyskową, osprzętem sieciowym oraz oprogramowaniem - KC-zp.272-466/19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843"/>
        <w:gridCol w:w="2692"/>
        <w:gridCol w:w="850"/>
        <w:gridCol w:w="851"/>
        <w:gridCol w:w="992"/>
        <w:gridCol w:w="709"/>
        <w:gridCol w:w="992"/>
      </w:tblGrid>
      <w:tr w:rsidR="002265DD" w:rsidTr="002265DD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Cena jednostkowa netto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Podatek vat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brutto</w:t>
            </w:r>
          </w:p>
        </w:tc>
      </w:tr>
      <w:tr w:rsidR="002265DD" w:rsidTr="002265DD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265DD" w:rsidTr="002265DD">
        <w:trPr>
          <w:trHeight w:val="922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Przełącznik sieciowy typu Storage </w:t>
            </w:r>
            <w:proofErr w:type="spellStart"/>
            <w:r>
              <w:rPr>
                <w:b/>
                <w:sz w:val="18"/>
                <w:szCs w:val="18"/>
              </w:rPr>
              <w:t>Area</w:t>
            </w:r>
            <w:proofErr w:type="spellEnd"/>
            <w:r>
              <w:rPr>
                <w:b/>
                <w:sz w:val="18"/>
                <w:szCs w:val="18"/>
              </w:rPr>
              <w:t xml:space="preserve"> Network</w:t>
            </w:r>
          </w:p>
          <w:p w:rsidR="002265DD" w:rsidRDefault="002265DD" w:rsidP="007777C1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bookmarkStart w:id="0" w:name="__DdeLink__254_1213666632"/>
            <w:r>
              <w:rPr>
                <w:sz w:val="18"/>
                <w:szCs w:val="18"/>
              </w:rPr>
              <w:t>Należy wpisać producenta i model przełącznika sieciowego</w:t>
            </w:r>
          </w:p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………………………………………………</w:t>
            </w:r>
          </w:p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bookmarkEnd w:id="0"/>
            <w:r>
              <w:rPr>
                <w:sz w:val="18"/>
                <w:szCs w:val="18"/>
              </w:rPr>
              <w:t>oraz</w:t>
            </w:r>
          </w:p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producenta i model wkładek </w:t>
            </w:r>
            <w:proofErr w:type="spellStart"/>
            <w:r>
              <w:rPr>
                <w:sz w:val="18"/>
                <w:szCs w:val="18"/>
              </w:rPr>
              <w:t>fiber</w:t>
            </w:r>
            <w:proofErr w:type="spellEnd"/>
            <w:r>
              <w:rPr>
                <w:sz w:val="18"/>
                <w:szCs w:val="18"/>
              </w:rPr>
              <w:t xml:space="preserve"> channel</w:t>
            </w:r>
          </w:p>
          <w:p w:rsidR="002265DD" w:rsidRDefault="002265DD" w:rsidP="007777C1">
            <w:pPr>
              <w:ind w:right="71"/>
            </w:pPr>
            <w:r>
              <w:t>…………………………………….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  <w:tr w:rsidR="002265DD" w:rsidTr="002265DD">
        <w:trPr>
          <w:trHeight w:val="69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Serwer aplikacyjny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Należy wpisać:</w:t>
            </w:r>
            <w:r>
              <w:rPr>
                <w:sz w:val="18"/>
                <w:szCs w:val="18"/>
              </w:rPr>
              <w:t xml:space="preserve"> </w:t>
            </w:r>
          </w:p>
          <w:p w:rsidR="002265DD" w:rsidRDefault="002265DD" w:rsidP="007777C1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</w:t>
            </w:r>
            <w:r>
              <w:rPr>
                <w:b/>
                <w:sz w:val="18"/>
                <w:szCs w:val="18"/>
              </w:rPr>
              <w:br/>
              <w:t>serwera :</w:t>
            </w:r>
          </w:p>
          <w:p w:rsidR="002265DD" w:rsidRDefault="002265DD" w:rsidP="00777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</w:t>
            </w:r>
          </w:p>
          <w:p w:rsidR="002265DD" w:rsidRDefault="002265DD" w:rsidP="007777C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oraz</w:t>
            </w:r>
          </w:p>
          <w:p w:rsidR="002265DD" w:rsidRDefault="002265DD" w:rsidP="007777C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 podzespołów serwera: </w:t>
            </w:r>
          </w:p>
          <w:p w:rsidR="002265DD" w:rsidRDefault="002265DD" w:rsidP="00777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procesor………………………..., </w:t>
            </w:r>
          </w:p>
          <w:p w:rsidR="002265DD" w:rsidRDefault="002265DD" w:rsidP="00777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operacyjna ……………….</w:t>
            </w:r>
          </w:p>
          <w:p w:rsidR="002265DD" w:rsidRDefault="002265DD" w:rsidP="007777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płyta główna …………………….</w:t>
            </w:r>
          </w:p>
          <w:p w:rsidR="002265DD" w:rsidRDefault="002265DD" w:rsidP="007777C1">
            <w:pPr>
              <w:ind w:right="71"/>
            </w:pPr>
            <w:r>
              <w:rPr>
                <w:sz w:val="18"/>
                <w:szCs w:val="18"/>
              </w:rPr>
              <w:t xml:space="preserve">zasilacz…………………..…,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  <w:tr w:rsidR="002265DD" w:rsidTr="002265DD">
        <w:trPr>
          <w:trHeight w:val="766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Rozbudowa serwera przechowywania danych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Należy wpisać producenta i model półki i dysków</w:t>
            </w:r>
          </w:p>
          <w:p w:rsidR="002265DD" w:rsidRDefault="002265DD" w:rsidP="007777C1">
            <w:pPr>
              <w:ind w:right="71"/>
            </w:pPr>
            <w:r>
              <w:t>……………………………………………………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  <w:tr w:rsidR="002265DD" w:rsidTr="002265DD">
        <w:trPr>
          <w:trHeight w:val="69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Licencje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Należy wpisać nazwę licencji</w:t>
            </w:r>
          </w:p>
          <w:p w:rsidR="002265DD" w:rsidRDefault="002265DD" w:rsidP="007777C1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……………………………………………………………………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  <w:tr w:rsidR="002265DD" w:rsidTr="00095B0A">
        <w:trPr>
          <w:trHeight w:val="69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6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2265DD">
            <w:pPr>
              <w:widowControl w:val="0"/>
              <w:spacing w:line="264" w:lineRule="auto"/>
              <w:ind w:right="1"/>
              <w:jc w:val="both"/>
            </w:pPr>
            <w:r w:rsidRPr="002265DD">
              <w:rPr>
                <w:b/>
                <w:sz w:val="18"/>
                <w:szCs w:val="18"/>
              </w:rPr>
              <w:t>RAZEM</w:t>
            </w:r>
            <w:r w:rsidRPr="00FB1B4F">
              <w:t xml:space="preserve"> </w:t>
            </w:r>
          </w:p>
          <w:p w:rsidR="002265DD" w:rsidRPr="00FB1B4F" w:rsidRDefault="002265DD" w:rsidP="002265DD">
            <w:pPr>
              <w:widowControl w:val="0"/>
              <w:spacing w:line="264" w:lineRule="auto"/>
              <w:ind w:right="1"/>
              <w:jc w:val="both"/>
            </w:pPr>
            <w:r w:rsidRPr="002265DD">
              <w:rPr>
                <w:sz w:val="20"/>
                <w:szCs w:val="20"/>
              </w:rPr>
              <w:t>Słownie brutto</w:t>
            </w:r>
            <w:r w:rsidR="00274EED">
              <w:rPr>
                <w:sz w:val="20"/>
                <w:szCs w:val="20"/>
              </w:rPr>
              <w:t xml:space="preserve">: </w:t>
            </w:r>
            <w:r w:rsidRPr="00FB1B4F">
              <w:t>................................................................</w:t>
            </w:r>
          </w:p>
          <w:p w:rsidR="002265DD" w:rsidRPr="002265DD" w:rsidRDefault="002265DD" w:rsidP="002265DD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DD" w:rsidRDefault="002265DD" w:rsidP="007777C1">
            <w:pPr>
              <w:jc w:val="center"/>
              <w:rPr>
                <w:sz w:val="18"/>
                <w:szCs w:val="18"/>
              </w:rPr>
            </w:pPr>
          </w:p>
        </w:tc>
      </w:tr>
    </w:tbl>
    <w:p w:rsidR="006242D7" w:rsidRDefault="006242D7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Termin realizacji umowy: </w:t>
      </w:r>
      <w:r w:rsidRPr="00FB1B4F">
        <w:t>……</w:t>
      </w:r>
      <w:r w:rsidR="006310E8">
        <w:t xml:space="preserve"> dni od daty otrzymania zamówienia potwierdzonego przez </w:t>
      </w:r>
      <w:proofErr w:type="spellStart"/>
      <w:r w:rsidR="006310E8">
        <w:t>MNiSzW</w:t>
      </w:r>
      <w:proofErr w:type="spellEnd"/>
      <w:r w:rsidR="006310E8">
        <w:t xml:space="preserve"> </w:t>
      </w:r>
      <w:r w:rsidRPr="00172612">
        <w:rPr>
          <w:i/>
          <w:highlight w:val="yellow"/>
        </w:rPr>
        <w:t>(kryterium oceny ofert)</w:t>
      </w:r>
    </w:p>
    <w:p w:rsidR="00DB5BFF" w:rsidRPr="00172612" w:rsidRDefault="00172612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Pamięć operacyjna w serwerach aplikacyjnych: 256 GB/384GB </w:t>
      </w:r>
      <w:r w:rsidRPr="00172612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6310E8">
        <w:t xml:space="preserve"> miesięcy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  <w:bookmarkStart w:id="1" w:name="_GoBack"/>
      <w:bookmarkEnd w:id="1"/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310E8">
        <w:rPr>
          <w:color w:val="000000"/>
          <w:sz w:val="22"/>
          <w:szCs w:val="22"/>
          <w:lang w:eastAsia="ar-SA"/>
        </w:rPr>
        <w:t>Oświadczamy, że jesteśmy związani niniejszą ofertą przez okres 60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 xml:space="preserve">do zawarcia umowy zgodnej z niniejszą ofertą, na warunkach określonych w Specyfikacji Istotnych </w:t>
      </w:r>
      <w:r w:rsidRPr="006310E8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6310E8">
        <w:rPr>
          <w:color w:val="000000"/>
          <w:sz w:val="22"/>
          <w:szCs w:val="22"/>
        </w:rPr>
        <w:t xml:space="preserve"> i nie wnosimy do nich żadnych zastrzeżeń.</w:t>
      </w:r>
    </w:p>
    <w:p w:rsidR="006310E8" w:rsidRDefault="006310E8" w:rsidP="006310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 xml:space="preserve">. zm.) 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>na urządzenia do transmisji danych cyfrowych i serwery</w:t>
      </w:r>
      <w:r>
        <w:rPr>
          <w:color w:val="000000"/>
          <w:sz w:val="22"/>
          <w:szCs w:val="22"/>
          <w:lang w:eastAsia="ar-SA"/>
        </w:rPr>
        <w:t xml:space="preserve">  w zakresie objętym zwolnieniem – zgodnie z art. 83 ust. 1 pkt 26 przywołanej ustawy. </w:t>
      </w:r>
    </w:p>
    <w:p w:rsidR="00540A8B" w:rsidRDefault="00540A8B" w:rsidP="006310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Oświadczamy, że oferowane urządzenia oraz oprogramowania pochodzą z oficjalnego kanału dystrybucyjnego producenta i są przeznaczone do użytkowania na terenie UE.</w:t>
      </w:r>
    </w:p>
    <w:p w:rsidR="00540A8B" w:rsidRDefault="00540A8B" w:rsidP="006310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Oświadczamy, że oferowane serwery pomiędzy sobą są kompatybilne oraz każdy z komponentów jest kompatybilny z pozostałymi w serwerze. </w:t>
      </w:r>
    </w:p>
    <w:p w:rsidR="00FE545C" w:rsidRPr="006310E8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310E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6310E8" w:rsidRDefault="00FE545C" w:rsidP="00FE545C">
      <w:pPr>
        <w:ind w:left="360"/>
        <w:jc w:val="both"/>
        <w:rPr>
          <w:i/>
          <w:sz w:val="22"/>
          <w:szCs w:val="22"/>
        </w:rPr>
      </w:pPr>
      <w:r w:rsidRPr="006310E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6310E8" w:rsidRDefault="00FE545C" w:rsidP="00FE545C">
      <w:pPr>
        <w:ind w:left="360"/>
        <w:jc w:val="both"/>
        <w:rPr>
          <w:i/>
          <w:sz w:val="22"/>
          <w:szCs w:val="22"/>
        </w:rPr>
      </w:pPr>
      <w:r w:rsidRPr="006310E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6310E8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310E8">
        <w:rPr>
          <w:sz w:val="22"/>
          <w:szCs w:val="22"/>
        </w:rPr>
        <w:t>Wadium w kwocie................................PLN zostało wniesione w dniu.................................... w formie......................................................................</w:t>
      </w:r>
    </w:p>
    <w:p w:rsidR="00FE545C" w:rsidRPr="006310E8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310E8">
        <w:rPr>
          <w:sz w:val="22"/>
          <w:szCs w:val="22"/>
        </w:rPr>
        <w:lastRenderedPageBreak/>
        <w:t>po zakończeniu postępowania wadium należy zwrócić.</w:t>
      </w:r>
      <w:r w:rsidRPr="006310E8">
        <w:rPr>
          <w:rStyle w:val="Odwoanieprzypisudolnego"/>
          <w:sz w:val="22"/>
          <w:szCs w:val="22"/>
        </w:rPr>
        <w:footnoteReference w:id="1"/>
      </w:r>
    </w:p>
    <w:p w:rsidR="00FE545C" w:rsidRPr="006310E8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310E8">
        <w:rPr>
          <w:sz w:val="22"/>
          <w:szCs w:val="22"/>
        </w:rPr>
        <w:t>Bank: ........................................................................</w:t>
      </w:r>
    </w:p>
    <w:p w:rsidR="00FE545C" w:rsidRPr="006310E8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310E8">
        <w:rPr>
          <w:sz w:val="22"/>
          <w:szCs w:val="22"/>
        </w:rPr>
        <w:t>Nr konta ....................................................................</w:t>
      </w:r>
    </w:p>
    <w:p w:rsidR="00FE545C" w:rsidRPr="006310E8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6310E8">
        <w:rPr>
          <w:sz w:val="22"/>
          <w:szCs w:val="22"/>
        </w:rPr>
        <w:t>Inne ...........................................................................</w:t>
      </w:r>
    </w:p>
    <w:p w:rsidR="00FE545C" w:rsidRPr="006310E8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310E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6310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310E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6310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310E8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6310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310E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310E8">
              <w:rPr>
                <w:sz w:val="18"/>
                <w:szCs w:val="22"/>
              </w:rPr>
              <w:t>Nazwa podwykonawcy</w:t>
            </w:r>
            <w:r w:rsidRPr="006310E8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81221B" w:rsidRDefault="0081221B" w:rsidP="0081221B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81221B">
      <w:pPr>
        <w:jc w:val="both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50C" w:rsidRDefault="0026150C">
      <w:r>
        <w:separator/>
      </w:r>
    </w:p>
  </w:endnote>
  <w:endnote w:type="continuationSeparator" w:id="0">
    <w:p w:rsidR="0026150C" w:rsidRDefault="0026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50C" w:rsidRDefault="0026150C">
      <w:r>
        <w:separator/>
      </w:r>
    </w:p>
  </w:footnote>
  <w:footnote w:type="continuationSeparator" w:id="0">
    <w:p w:rsidR="0026150C" w:rsidRDefault="0026150C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50C"/>
    <w:rsid w:val="00012286"/>
    <w:rsid w:val="00071CCC"/>
    <w:rsid w:val="000B731D"/>
    <w:rsid w:val="000D6134"/>
    <w:rsid w:val="000E09C7"/>
    <w:rsid w:val="000F6589"/>
    <w:rsid w:val="00102E31"/>
    <w:rsid w:val="00106636"/>
    <w:rsid w:val="00116EC6"/>
    <w:rsid w:val="00172612"/>
    <w:rsid w:val="001801DD"/>
    <w:rsid w:val="001D4612"/>
    <w:rsid w:val="00207E98"/>
    <w:rsid w:val="002265DD"/>
    <w:rsid w:val="0026150C"/>
    <w:rsid w:val="002723B0"/>
    <w:rsid w:val="00274EED"/>
    <w:rsid w:val="00315A4A"/>
    <w:rsid w:val="004B7300"/>
    <w:rsid w:val="004C6753"/>
    <w:rsid w:val="00540A8B"/>
    <w:rsid w:val="00595C87"/>
    <w:rsid w:val="005D2C65"/>
    <w:rsid w:val="005E6D94"/>
    <w:rsid w:val="006050B7"/>
    <w:rsid w:val="006242D7"/>
    <w:rsid w:val="006310E8"/>
    <w:rsid w:val="0063384F"/>
    <w:rsid w:val="00643C6F"/>
    <w:rsid w:val="00646202"/>
    <w:rsid w:val="0065290F"/>
    <w:rsid w:val="006815F6"/>
    <w:rsid w:val="006E4B5F"/>
    <w:rsid w:val="007748F0"/>
    <w:rsid w:val="007777C1"/>
    <w:rsid w:val="007A4321"/>
    <w:rsid w:val="007D4AB9"/>
    <w:rsid w:val="008105CB"/>
    <w:rsid w:val="0081221B"/>
    <w:rsid w:val="00833933"/>
    <w:rsid w:val="00853083"/>
    <w:rsid w:val="008B2F0C"/>
    <w:rsid w:val="008B4928"/>
    <w:rsid w:val="008D2AB8"/>
    <w:rsid w:val="008F1C66"/>
    <w:rsid w:val="00970FE4"/>
    <w:rsid w:val="009A2D9C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5BFF"/>
    <w:rsid w:val="00DC1500"/>
    <w:rsid w:val="00E44371"/>
    <w:rsid w:val="00E949B0"/>
    <w:rsid w:val="00F00591"/>
    <w:rsid w:val="00F51688"/>
    <w:rsid w:val="00F53146"/>
    <w:rsid w:val="00F91018"/>
    <w:rsid w:val="00F934FE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02993"/>
  <w15:chartTrackingRefBased/>
  <w15:docId w15:val="{4C4DA4A5-5F7C-497A-88A4-7378A1A93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3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FF1C2-F2F6-49BC-8625-59397E320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3</Pages>
  <Words>673</Words>
  <Characters>5598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10</cp:revision>
  <cp:lastPrinted>1899-12-31T23:00:00Z</cp:lastPrinted>
  <dcterms:created xsi:type="dcterms:W3CDTF">2019-07-09T11:35:00Z</dcterms:created>
  <dcterms:modified xsi:type="dcterms:W3CDTF">2019-07-17T08:20:00Z</dcterms:modified>
</cp:coreProperties>
</file>