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F21DE">
        <w:rPr>
          <w:b/>
          <w:i w:val="0"/>
          <w:sz w:val="22"/>
          <w:szCs w:val="22"/>
        </w:rPr>
        <w:t>6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A7DEE" w:rsidRPr="001A7DEE">
        <w:rPr>
          <w:rFonts w:ascii="Times New Roman" w:hAnsi="Times New Roman"/>
          <w:b/>
        </w:rPr>
        <w:t>NA/P/211/2019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7DEE" w:rsidRPr="001A7DE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7DEE" w:rsidRPr="001A7DE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A7DEE" w:rsidRPr="001A7DE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A7DEE" w:rsidRPr="001A7DE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A7DEE" w:rsidRPr="001A7DE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A7DEE" w:rsidRPr="001A7DEE">
        <w:rPr>
          <w:rFonts w:ascii="Times New Roman" w:hAnsi="Times New Roman"/>
        </w:rPr>
        <w:t>(</w:t>
      </w:r>
      <w:proofErr w:type="spellStart"/>
      <w:r w:rsidR="001A7DEE" w:rsidRPr="001A7DEE">
        <w:rPr>
          <w:rFonts w:ascii="Times New Roman" w:hAnsi="Times New Roman"/>
        </w:rPr>
        <w:t>t.j</w:t>
      </w:r>
      <w:proofErr w:type="spellEnd"/>
      <w:r w:rsidR="001A7DEE" w:rsidRPr="001A7DEE">
        <w:rPr>
          <w:rFonts w:ascii="Times New Roman" w:hAnsi="Times New Roman"/>
        </w:rPr>
        <w:t xml:space="preserve">. Dz. U. z  2018 r. poz. 1986 z </w:t>
      </w:r>
      <w:proofErr w:type="spellStart"/>
      <w:r w:rsidR="001A7DEE" w:rsidRPr="001A7DEE">
        <w:rPr>
          <w:rFonts w:ascii="Times New Roman" w:hAnsi="Times New Roman"/>
        </w:rPr>
        <w:t>późn</w:t>
      </w:r>
      <w:proofErr w:type="spellEnd"/>
      <w:r w:rsidR="001A7DEE" w:rsidRPr="001A7DEE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A7DEE" w:rsidRPr="001A7DEE">
        <w:rPr>
          <w:rFonts w:ascii="Times New Roman" w:hAnsi="Times New Roman"/>
          <w:b/>
        </w:rPr>
        <w:t>Świadczenie usług prania i czyszczenia na potrzeby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A7DEE" w:rsidRPr="001A7DE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</w:t>
      </w:r>
      <w:r w:rsidRPr="00051EE0">
        <w:rPr>
          <w:rFonts w:ascii="Times New Roman" w:hAnsi="Times New Roman"/>
          <w:u w:val="single"/>
        </w:rPr>
        <w:t>nie podlegam</w:t>
      </w:r>
      <w:r w:rsidRPr="00023477">
        <w:rPr>
          <w:rFonts w:ascii="Times New Roman" w:hAnsi="Times New Roman"/>
        </w:rPr>
        <w:t xml:space="preserve">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A7DEE" w:rsidRPr="00997D0F" w:rsidRDefault="001A7DEE" w:rsidP="001A7DE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A7DEE" w:rsidRPr="00023477" w:rsidRDefault="001A7DEE" w:rsidP="001A7DE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</w:t>
      </w:r>
      <w:r w:rsidRPr="00051EE0">
        <w:rPr>
          <w:rFonts w:ascii="Times New Roman" w:hAnsi="Times New Roman"/>
          <w:u w:val="single"/>
        </w:rPr>
        <w:t>nie podlegam</w:t>
      </w:r>
      <w:r w:rsidRPr="00023477">
        <w:rPr>
          <w:rFonts w:ascii="Times New Roman" w:hAnsi="Times New Roman"/>
        </w:rPr>
        <w:t xml:space="preserve">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1A7DEE" w:rsidRDefault="001A7DEE" w:rsidP="001A7DE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51EE0" w:rsidRPr="00997D0F" w:rsidRDefault="00051EE0" w:rsidP="001A7DE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A7DEE" w:rsidRPr="000247FF" w:rsidRDefault="001A7DEE" w:rsidP="001A7DE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1A7DEE" w:rsidRPr="000247FF" w:rsidRDefault="001A7DEE" w:rsidP="00051EE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1A7DEE" w:rsidRPr="00292198" w:rsidRDefault="001A7DEE" w:rsidP="00051EE0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1A7DEE" w:rsidRPr="000247FF" w:rsidRDefault="001A7DEE" w:rsidP="00051EE0">
      <w:pPr>
        <w:spacing w:after="0" w:line="276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1A7DEE" w:rsidRDefault="001A7DEE" w:rsidP="00051EE0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414" w:rsidRDefault="00E77414" w:rsidP="0038231F">
      <w:pPr>
        <w:spacing w:after="0" w:line="240" w:lineRule="auto"/>
      </w:pPr>
      <w:r>
        <w:separator/>
      </w:r>
    </w:p>
  </w:endnote>
  <w:endnote w:type="continuationSeparator" w:id="0">
    <w:p w:rsidR="00E77414" w:rsidRDefault="00E774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EE" w:rsidRDefault="001A7DE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129F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129FE">
      <w:rPr>
        <w:b/>
        <w:bCs/>
        <w:sz w:val="24"/>
        <w:szCs w:val="24"/>
      </w:rPr>
      <w:fldChar w:fldCharType="separate"/>
    </w:r>
    <w:r w:rsidR="00051EE0">
      <w:rPr>
        <w:b/>
        <w:bCs/>
        <w:noProof/>
      </w:rPr>
      <w:t>4</w:t>
    </w:r>
    <w:r w:rsidR="009129FE">
      <w:rPr>
        <w:b/>
        <w:bCs/>
        <w:sz w:val="24"/>
        <w:szCs w:val="24"/>
      </w:rPr>
      <w:fldChar w:fldCharType="end"/>
    </w:r>
    <w:r>
      <w:t xml:space="preserve"> z </w:t>
    </w:r>
    <w:r w:rsidR="009129F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129FE">
      <w:rPr>
        <w:b/>
        <w:bCs/>
        <w:sz w:val="24"/>
        <w:szCs w:val="24"/>
      </w:rPr>
      <w:fldChar w:fldCharType="separate"/>
    </w:r>
    <w:r w:rsidR="00051EE0">
      <w:rPr>
        <w:b/>
        <w:bCs/>
        <w:noProof/>
      </w:rPr>
      <w:t>4</w:t>
    </w:r>
    <w:r w:rsidR="009129F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EE" w:rsidRDefault="001A7D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414" w:rsidRDefault="00E77414" w:rsidP="0038231F">
      <w:pPr>
        <w:spacing w:after="0" w:line="240" w:lineRule="auto"/>
      </w:pPr>
      <w:r>
        <w:separator/>
      </w:r>
    </w:p>
  </w:footnote>
  <w:footnote w:type="continuationSeparator" w:id="0">
    <w:p w:rsidR="00E77414" w:rsidRDefault="00E774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EE" w:rsidRDefault="001A7D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EE" w:rsidRDefault="001A7D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DEE" w:rsidRDefault="001A7D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7DEE"/>
    <w:rsid w:val="00023477"/>
    <w:rsid w:val="000247FF"/>
    <w:rsid w:val="00025C8D"/>
    <w:rsid w:val="000303EE"/>
    <w:rsid w:val="00051EE0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7DEE"/>
    <w:rsid w:val="001C6945"/>
    <w:rsid w:val="001F027E"/>
    <w:rsid w:val="001F21D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29F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7414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29F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8AD66-B5FE-4D1E-8577-704D2BA4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2019-07-19T10:29:00Z</cp:lastPrinted>
  <dcterms:created xsi:type="dcterms:W3CDTF">2019-07-19T10:29:00Z</dcterms:created>
  <dcterms:modified xsi:type="dcterms:W3CDTF">2019-07-19T10:29:00Z</dcterms:modified>
</cp:coreProperties>
</file>