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430A9F" w:rsidRDefault="00FE56F5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B50CBA" w:rsidRPr="00B50CBA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B50CBA" w:rsidRPr="00B50CBA">
        <w:rPr>
          <w:rFonts w:ascii="Times New Roman" w:hAnsi="Times New Roman"/>
          <w:b/>
          <w:sz w:val="24"/>
          <w:szCs w:val="24"/>
        </w:rPr>
        <w:t>usługi transportowe w kraju dla studentów WMN na zajęcia technologiczne w roku akademickim 2019/2020 oraz 2020/2021 - KC-zp.272-439/19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  <w:bookmarkStart w:id="0" w:name="_GoBack"/>
      <w:bookmarkEnd w:id="0"/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783D" w:rsidRDefault="00BD783D">
      <w:pPr>
        <w:spacing w:after="0" w:line="240" w:lineRule="auto"/>
      </w:pPr>
      <w:r>
        <w:separator/>
      </w:r>
    </w:p>
  </w:endnote>
  <w:endnote w:type="continuationSeparator" w:id="0">
    <w:p w:rsidR="00BD783D" w:rsidRDefault="00BD7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FE56F5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FE56F5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E56F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FE56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783D" w:rsidRDefault="00BD783D">
      <w:pPr>
        <w:spacing w:after="0" w:line="240" w:lineRule="auto"/>
      </w:pPr>
      <w:r>
        <w:separator/>
      </w:r>
    </w:p>
  </w:footnote>
  <w:footnote w:type="continuationSeparator" w:id="0">
    <w:p w:rsidR="00BD783D" w:rsidRDefault="00BD78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FE56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FE56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FE56F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BD783D"/>
    <w:rsid w:val="000563B7"/>
    <w:rsid w:val="000E6C60"/>
    <w:rsid w:val="001F4E82"/>
    <w:rsid w:val="003D1274"/>
    <w:rsid w:val="00430A9F"/>
    <w:rsid w:val="005E5BD1"/>
    <w:rsid w:val="00623F70"/>
    <w:rsid w:val="00927537"/>
    <w:rsid w:val="00B50CBA"/>
    <w:rsid w:val="00BC579B"/>
    <w:rsid w:val="00BD783D"/>
    <w:rsid w:val="00D137A1"/>
    <w:rsid w:val="00D70839"/>
    <w:rsid w:val="00E67EFE"/>
    <w:rsid w:val="00F85EA7"/>
    <w:rsid w:val="00FE5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AE45BBF0-DCCB-439C-8B05-94EA0D98D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994</Characters>
  <Application>Microsoft Office Word</Application>
  <DocSecurity>0</DocSecurity>
  <Lines>8</Lines>
  <Paragraphs>2</Paragraphs>
  <ScaleCrop>false</ScaleCrop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2019-07-15T11:41:00Z</dcterms:created>
  <dcterms:modified xsi:type="dcterms:W3CDTF">2019-07-15T11:41:00Z</dcterms:modified>
</cp:coreProperties>
</file>