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2E6" w:rsidRDefault="008412E6" w:rsidP="008412E6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8412E6" w:rsidRDefault="008412E6" w:rsidP="008412E6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8412E6" w:rsidRDefault="008412E6" w:rsidP="008412E6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8412E6" w:rsidRDefault="008412E6" w:rsidP="008412E6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8412E6" w:rsidRDefault="008412E6" w:rsidP="008412E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412E6" w:rsidRDefault="008412E6" w:rsidP="008412E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8412E6" w:rsidRDefault="008412E6" w:rsidP="008412E6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8412E6" w:rsidRDefault="008412E6" w:rsidP="008412E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8412E6" w:rsidRDefault="008412E6" w:rsidP="008412E6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8412E6" w:rsidRDefault="008412E6" w:rsidP="008412E6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8412E6" w:rsidRDefault="008412E6" w:rsidP="008412E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8412E6" w:rsidRDefault="008412E6" w:rsidP="008412E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8412E6" w:rsidRDefault="008412E6" w:rsidP="004B7D10">
      <w:pPr>
        <w:suppressAutoHyphens/>
        <w:spacing w:after="0" w:line="240" w:lineRule="auto"/>
        <w:ind w:left="-46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81298" w:rsidRPr="00981298">
        <w:rPr>
          <w:rFonts w:ascii="Arial" w:hAnsi="Arial" w:cs="Arial"/>
          <w:b/>
        </w:rPr>
        <w:t xml:space="preserve">OGŁOSZENIE SPOŁECZNE - usługa zakwaterowania w dn. 07-08.09.2019 r. w Kłodzku podczas studyjnego wyjazdu w ramach Szkoły Letniej </w:t>
      </w:r>
      <w:proofErr w:type="spellStart"/>
      <w:r w:rsidR="00981298" w:rsidRPr="00981298">
        <w:rPr>
          <w:rFonts w:ascii="Arial" w:hAnsi="Arial" w:cs="Arial"/>
          <w:b/>
        </w:rPr>
        <w:t>RawD</w:t>
      </w:r>
      <w:proofErr w:type="spellEnd"/>
      <w:r w:rsidR="00981298" w:rsidRPr="00981298">
        <w:rPr>
          <w:rFonts w:ascii="Arial" w:hAnsi="Arial" w:cs="Arial"/>
          <w:b/>
        </w:rPr>
        <w:t xml:space="preserve"> Trip, finansowanej w ramach środków unijnych (</w:t>
      </w:r>
      <w:proofErr w:type="spellStart"/>
      <w:r w:rsidR="00981298" w:rsidRPr="00981298">
        <w:rPr>
          <w:rFonts w:ascii="Arial" w:hAnsi="Arial" w:cs="Arial"/>
          <w:b/>
        </w:rPr>
        <w:t>EiT</w:t>
      </w:r>
      <w:proofErr w:type="spellEnd"/>
      <w:r w:rsidR="00981298" w:rsidRPr="00981298">
        <w:rPr>
          <w:rFonts w:ascii="Arial" w:hAnsi="Arial" w:cs="Arial"/>
          <w:b/>
        </w:rPr>
        <w:t xml:space="preserve"> Raw Materials </w:t>
      </w:r>
      <w:proofErr w:type="spellStart"/>
      <w:r w:rsidR="00981298" w:rsidRPr="00981298">
        <w:rPr>
          <w:rFonts w:ascii="Arial" w:hAnsi="Arial" w:cs="Arial"/>
          <w:b/>
        </w:rPr>
        <w:t>Academy</w:t>
      </w:r>
      <w:proofErr w:type="spellEnd"/>
      <w:r w:rsidR="00981298" w:rsidRPr="00981298">
        <w:rPr>
          <w:rFonts w:ascii="Arial" w:hAnsi="Arial" w:cs="Arial"/>
          <w:b/>
        </w:rPr>
        <w:t xml:space="preserve">, </w:t>
      </w:r>
      <w:proofErr w:type="spellStart"/>
      <w:r w:rsidR="00981298" w:rsidRPr="00981298">
        <w:rPr>
          <w:rFonts w:ascii="Arial" w:hAnsi="Arial" w:cs="Arial"/>
          <w:b/>
        </w:rPr>
        <w:t>Esee</w:t>
      </w:r>
      <w:proofErr w:type="spellEnd"/>
      <w:r w:rsidR="00981298" w:rsidRPr="00981298">
        <w:rPr>
          <w:rFonts w:ascii="Arial" w:hAnsi="Arial" w:cs="Arial"/>
          <w:b/>
        </w:rPr>
        <w:t xml:space="preserve"> </w:t>
      </w:r>
      <w:proofErr w:type="spellStart"/>
      <w:r w:rsidR="00981298" w:rsidRPr="00981298">
        <w:rPr>
          <w:rFonts w:ascii="Arial" w:hAnsi="Arial" w:cs="Arial"/>
          <w:b/>
        </w:rPr>
        <w:t>Education</w:t>
      </w:r>
      <w:proofErr w:type="spellEnd"/>
      <w:r w:rsidR="00981298" w:rsidRPr="00981298">
        <w:rPr>
          <w:rFonts w:ascii="Arial" w:hAnsi="Arial" w:cs="Arial"/>
          <w:b/>
        </w:rPr>
        <w:t xml:space="preserve"> </w:t>
      </w:r>
      <w:proofErr w:type="spellStart"/>
      <w:r w:rsidR="00981298" w:rsidRPr="00981298">
        <w:rPr>
          <w:rFonts w:ascii="Arial" w:hAnsi="Arial" w:cs="Arial"/>
          <w:b/>
        </w:rPr>
        <w:t>initiatives</w:t>
      </w:r>
      <w:proofErr w:type="spellEnd"/>
      <w:r w:rsidR="00981298" w:rsidRPr="00981298">
        <w:rPr>
          <w:rFonts w:ascii="Arial" w:hAnsi="Arial" w:cs="Arial"/>
          <w:b/>
        </w:rPr>
        <w:t xml:space="preserve"> (Project Agreement no 10009) - KC-zp.272-459/19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412E6" w:rsidRDefault="008412E6" w:rsidP="008412E6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8412E6" w:rsidRDefault="008412E6" w:rsidP="008412E6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8412E6" w:rsidRDefault="008412E6" w:rsidP="008412E6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8412E6" w:rsidRDefault="008412E6" w:rsidP="008412E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8412E6" w:rsidRDefault="008412E6" w:rsidP="008412E6">
      <w:pPr>
        <w:spacing w:after="0" w:line="360" w:lineRule="auto"/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412E6" w:rsidRDefault="008412E6" w:rsidP="008412E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412E6" w:rsidRDefault="008412E6" w:rsidP="008412E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8412E6" w:rsidRDefault="008412E6" w:rsidP="008412E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8412E6" w:rsidRDefault="008412E6" w:rsidP="008412E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8412E6" w:rsidRDefault="008412E6" w:rsidP="008412E6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8412E6" w:rsidRDefault="008412E6" w:rsidP="008412E6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5174D5">
        <w:rPr>
          <w:rFonts w:ascii="Times New Roman" w:hAnsi="Times New Roman"/>
          <w:highlight w:val="lightGray"/>
        </w:rPr>
      </w:r>
      <w:r w:rsidR="005174D5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5174D5">
        <w:rPr>
          <w:rFonts w:ascii="Times New Roman" w:hAnsi="Times New Roman"/>
          <w:highlight w:val="lightGray"/>
        </w:rPr>
      </w:r>
      <w:r w:rsidR="005174D5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10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5103B9" w:rsidRPr="009475A8" w:rsidRDefault="005103B9" w:rsidP="009475A8"/>
    <w:sectPr w:rsidR="005103B9" w:rsidRPr="009475A8" w:rsidSect="009475A8">
      <w:headerReference w:type="default" r:id="rId11"/>
      <w:footerReference w:type="default" r:id="rId12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0C0" w:rsidRDefault="006270C0" w:rsidP="0038231F">
      <w:pPr>
        <w:spacing w:after="0" w:line="240" w:lineRule="auto"/>
      </w:pPr>
      <w:r>
        <w:separator/>
      </w:r>
    </w:p>
  </w:endnote>
  <w:endnote w:type="continuationSeparator" w:id="0">
    <w:p w:rsidR="006270C0" w:rsidRDefault="006270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174D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174D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0C0" w:rsidRDefault="006270C0" w:rsidP="0038231F">
      <w:pPr>
        <w:spacing w:after="0" w:line="240" w:lineRule="auto"/>
      </w:pPr>
      <w:r>
        <w:separator/>
      </w:r>
    </w:p>
  </w:footnote>
  <w:footnote w:type="continuationSeparator" w:id="0">
    <w:p w:rsidR="006270C0" w:rsidRDefault="006270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52" w:rsidRDefault="005174D5">
    <w:pPr>
      <w:pStyle w:val="Nagwek"/>
    </w:pPr>
    <w:r>
      <w:rPr>
        <w:b/>
        <w:noProof/>
      </w:rPr>
      <w:drawing>
        <wp:inline distT="0" distB="0" distL="0" distR="0" wp14:anchorId="263164EB" wp14:editId="4FF949DC">
          <wp:extent cx="5524500" cy="714330"/>
          <wp:effectExtent l="0" t="0" r="0" b="0"/>
          <wp:docPr id="2" name="Obraz 2" descr="C:\Users\SYLWIA~1.DZP\AppData\Local\Temp\Gener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YLWIA~1.DZP\AppData\Local\Temp\Gener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7587" cy="7160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E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6A07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7D10"/>
    <w:rsid w:val="004C4854"/>
    <w:rsid w:val="004D7E48"/>
    <w:rsid w:val="004F23F7"/>
    <w:rsid w:val="004F40EF"/>
    <w:rsid w:val="005103B9"/>
    <w:rsid w:val="005174D5"/>
    <w:rsid w:val="00520174"/>
    <w:rsid w:val="005565E9"/>
    <w:rsid w:val="005641F0"/>
    <w:rsid w:val="005C39CA"/>
    <w:rsid w:val="005E176A"/>
    <w:rsid w:val="005E6931"/>
    <w:rsid w:val="006270C0"/>
    <w:rsid w:val="00634311"/>
    <w:rsid w:val="00641874"/>
    <w:rsid w:val="006676AE"/>
    <w:rsid w:val="006A3A1F"/>
    <w:rsid w:val="006A52B6"/>
    <w:rsid w:val="006E3E1F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12E6"/>
    <w:rsid w:val="00842991"/>
    <w:rsid w:val="00844C3E"/>
    <w:rsid w:val="008757E1"/>
    <w:rsid w:val="00892E48"/>
    <w:rsid w:val="008C5709"/>
    <w:rsid w:val="008C6DF8"/>
    <w:rsid w:val="008D0487"/>
    <w:rsid w:val="008D5EBC"/>
    <w:rsid w:val="008E48FB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1298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1C5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2E6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412E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2E6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412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9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prod.ceidg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ms.ms.gov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707E1-ABFE-4C09-A4BD-8376E95FC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2019-07-10T10:57:00Z</cp:lastPrinted>
  <dcterms:created xsi:type="dcterms:W3CDTF">2019-07-10T10:57:00Z</dcterms:created>
  <dcterms:modified xsi:type="dcterms:W3CDTF">2019-07-10T10:57:00Z</dcterms:modified>
</cp:coreProperties>
</file>