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614EB" w:rsidRPr="003614E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614EB" w:rsidRPr="003614EB">
        <w:rPr>
          <w:rFonts w:ascii="Times New Roman" w:hAnsi="Times New Roman"/>
          <w:b/>
        </w:rPr>
        <w:t>ZP/RB-13/19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14EB" w:rsidRPr="003614E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14EB" w:rsidRPr="003614E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614EB" w:rsidRPr="003614E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14EB" w:rsidRPr="003614E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614EB" w:rsidRPr="003614E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614EB" w:rsidRPr="003614EB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614EB" w:rsidRPr="003614EB">
        <w:rPr>
          <w:rFonts w:ascii="Times New Roman" w:hAnsi="Times New Roman"/>
          <w:b/>
        </w:rPr>
        <w:t>Przebudowa pomieszczeń i ciągu komunikacyjnego na potrzeby pomieszczeń Biura Dziekana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614EB" w:rsidRPr="003614E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681" w:rsidRDefault="004C1681" w:rsidP="0038231F">
      <w:pPr>
        <w:spacing w:after="0" w:line="240" w:lineRule="auto"/>
      </w:pPr>
      <w:r>
        <w:separator/>
      </w:r>
    </w:p>
  </w:endnote>
  <w:endnote w:type="continuationSeparator" w:id="0">
    <w:p w:rsidR="004C1681" w:rsidRDefault="004C16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EB" w:rsidRDefault="003614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7F6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7F6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EB" w:rsidRDefault="003614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681" w:rsidRDefault="004C1681" w:rsidP="0038231F">
      <w:pPr>
        <w:spacing w:after="0" w:line="240" w:lineRule="auto"/>
      </w:pPr>
      <w:r>
        <w:separator/>
      </w:r>
    </w:p>
  </w:footnote>
  <w:footnote w:type="continuationSeparator" w:id="0">
    <w:p w:rsidR="004C1681" w:rsidRDefault="004C16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EB" w:rsidRDefault="003614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EB" w:rsidRDefault="003614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14EB" w:rsidRDefault="003614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168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67F6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14EB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1681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66CC81-AA19-4FF6-86C2-090B79CA8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8A994-6F34-453D-8669-CA0A92781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2019-07-10T06:17:00Z</dcterms:created>
  <dcterms:modified xsi:type="dcterms:W3CDTF">2019-07-10T06:17:00Z</dcterms:modified>
</cp:coreProperties>
</file>