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21380" w:rsidRPr="00721380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21380" w:rsidRPr="00721380">
        <w:rPr>
          <w:rFonts w:ascii="Arial" w:eastAsia="Times New Roman" w:hAnsi="Arial" w:cs="Arial"/>
          <w:b/>
          <w:sz w:val="20"/>
          <w:szCs w:val="20"/>
          <w:lang w:eastAsia="pl-PL"/>
        </w:rPr>
        <w:t>Dostawa ekspresu do kawy - KC-zp.272-451/19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7D3" w:rsidRDefault="006757D3" w:rsidP="0038231F">
      <w:pPr>
        <w:spacing w:after="0" w:line="240" w:lineRule="auto"/>
      </w:pPr>
      <w:r>
        <w:separator/>
      </w:r>
    </w:p>
  </w:endnote>
  <w:endnote w:type="continuationSeparator" w:id="0">
    <w:p w:rsidR="006757D3" w:rsidRDefault="006757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80" w:rsidRDefault="007213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5799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5799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80" w:rsidRDefault="007213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7D3" w:rsidRDefault="006757D3" w:rsidP="0038231F">
      <w:pPr>
        <w:spacing w:after="0" w:line="240" w:lineRule="auto"/>
      </w:pPr>
      <w:r>
        <w:separator/>
      </w:r>
    </w:p>
  </w:footnote>
  <w:footnote w:type="continuationSeparator" w:id="0">
    <w:p w:rsidR="006757D3" w:rsidRDefault="006757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80" w:rsidRDefault="007213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80" w:rsidRDefault="007213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380" w:rsidRDefault="007213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7D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799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7D3"/>
    <w:rsid w:val="006A3A1F"/>
    <w:rsid w:val="006A52B6"/>
    <w:rsid w:val="006F0034"/>
    <w:rsid w:val="006F3D32"/>
    <w:rsid w:val="007118F0"/>
    <w:rsid w:val="0072138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62F1C-7C45-4723-91CA-D0EAC10DE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3</cp:revision>
  <cp:lastPrinted>2019-07-08T08:51:00Z</cp:lastPrinted>
  <dcterms:created xsi:type="dcterms:W3CDTF">2019-07-08T08:40:00Z</dcterms:created>
  <dcterms:modified xsi:type="dcterms:W3CDTF">2019-07-08T08:51:00Z</dcterms:modified>
</cp:coreProperties>
</file>