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8030F5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13335" t="8255" r="9525" b="952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9E3338" w:rsidRPr="009E3338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E3338" w:rsidRPr="009E3338">
        <w:rPr>
          <w:b/>
          <w:sz w:val="24"/>
        </w:rPr>
        <w:t>KC-zp.272-3</w:t>
      </w:r>
      <w:r w:rsidR="00180279">
        <w:rPr>
          <w:b/>
          <w:sz w:val="24"/>
        </w:rPr>
        <w:t>32</w:t>
      </w:r>
      <w:r w:rsidR="009E3338" w:rsidRPr="009E3338">
        <w:rPr>
          <w:b/>
          <w:sz w:val="24"/>
        </w:rPr>
        <w:t>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180279" w:rsidRPr="00180279" w:rsidRDefault="007D36CE" w:rsidP="00180279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</w:t>
      </w:r>
      <w:bookmarkStart w:id="0" w:name="_GoBack"/>
      <w:bookmarkEnd w:id="0"/>
      <w:r w:rsidR="00753DC1">
        <w:rPr>
          <w:szCs w:val="24"/>
        </w:rPr>
        <w:t>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E3338" w:rsidRPr="009E3338">
        <w:rPr>
          <w:b/>
        </w:rPr>
        <w:t xml:space="preserve">przetarg </w:t>
      </w:r>
      <w:r w:rsidR="009E3338" w:rsidRPr="00A61BFA">
        <w:rPr>
          <w:b/>
        </w:rPr>
        <w:t>nieograniczony</w:t>
      </w:r>
      <w:r w:rsidR="00753DC1" w:rsidRPr="00A61BFA">
        <w:t xml:space="preserve"> </w:t>
      </w:r>
      <w:r w:rsidR="00101474" w:rsidRPr="00A61BFA">
        <w:t xml:space="preserve">/w trybie opisanym w art. 138o ust. 3 </w:t>
      </w:r>
      <w:r w:rsidR="00753DC1" w:rsidRPr="00A61BFA">
        <w:t>na:</w:t>
      </w:r>
      <w:r w:rsidR="00180279">
        <w:t xml:space="preserve"> </w:t>
      </w:r>
      <w:r w:rsidR="00180279">
        <w:rPr>
          <w:b/>
        </w:rPr>
        <w:t>zakup i dostawę  notebooka przeznaczonego do zastosowań biznesowego - KC-zp.272-332/19</w:t>
      </w:r>
    </w:p>
    <w:p w:rsidR="006D68D8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15288">
        <w:rPr>
          <w:sz w:val="24"/>
          <w:szCs w:val="24"/>
        </w:rPr>
        <w:t>(Dz. U. z 2018 r. poz. 1986 ze zm.).</w:t>
      </w: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15288">
        <w:rPr>
          <w:sz w:val="24"/>
          <w:szCs w:val="24"/>
        </w:rPr>
        <w:t>Dz. U. z 2018 r. poz. 1986 ze zm.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15288">
        <w:rPr>
          <w:sz w:val="24"/>
          <w:szCs w:val="24"/>
        </w:rPr>
        <w:t>Dz. U. z 2018 r. poz. 1986 ze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461C" w:rsidRDefault="0090461C">
      <w:r>
        <w:separator/>
      </w:r>
    </w:p>
  </w:endnote>
  <w:endnote w:type="continuationSeparator" w:id="0">
    <w:p w:rsidR="0090461C" w:rsidRDefault="00904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8030F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44222B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61BF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61BF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3338" w:rsidRDefault="009E33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461C" w:rsidRDefault="0090461C">
      <w:r>
        <w:separator/>
      </w:r>
    </w:p>
  </w:footnote>
  <w:footnote w:type="continuationSeparator" w:id="0">
    <w:p w:rsidR="0090461C" w:rsidRDefault="0090461C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3338" w:rsidRDefault="009E33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3338" w:rsidRDefault="009E33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3338" w:rsidRDefault="009E33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2925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80279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0F5"/>
    <w:rsid w:val="008032C1"/>
    <w:rsid w:val="008460DE"/>
    <w:rsid w:val="00882E9F"/>
    <w:rsid w:val="008843C0"/>
    <w:rsid w:val="008A0D67"/>
    <w:rsid w:val="008B3C7B"/>
    <w:rsid w:val="008D4CAF"/>
    <w:rsid w:val="008E370F"/>
    <w:rsid w:val="0090461C"/>
    <w:rsid w:val="00952336"/>
    <w:rsid w:val="009A21D7"/>
    <w:rsid w:val="009A4A2C"/>
    <w:rsid w:val="009E3338"/>
    <w:rsid w:val="00A24942"/>
    <w:rsid w:val="00A311C9"/>
    <w:rsid w:val="00A46EFE"/>
    <w:rsid w:val="00A61BFA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C2925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3D69073"/>
  <w15:docId w15:val="{783D83EB-649D-41CC-A502-72108ABB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87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5E5508-A8CF-4BBE-ACD3-51CFA58F1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187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cp:lastModifiedBy>Katarzyna Breguła</cp:lastModifiedBy>
  <cp:revision>3</cp:revision>
  <cp:lastPrinted>2010-01-07T09:39:00Z</cp:lastPrinted>
  <dcterms:created xsi:type="dcterms:W3CDTF">2019-07-08T08:49:00Z</dcterms:created>
  <dcterms:modified xsi:type="dcterms:W3CDTF">2019-07-08T08:51:00Z</dcterms:modified>
</cp:coreProperties>
</file>