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05/07/2019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S128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- - Dostawy - Ogłoszenie o zamówieniu - Procedura otwarta </w:t>
      </w:r>
    </w:p>
    <w:p w:rsidR="00150E88" w:rsidRDefault="00150E88" w:rsidP="00150E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150E88" w:rsidRDefault="00150E88" w:rsidP="00150E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150E88" w:rsidRDefault="00150E88" w:rsidP="00150E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150E88" w:rsidRDefault="00150E88" w:rsidP="00150E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150E88" w:rsidRDefault="00150E88" w:rsidP="00150E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150E88" w:rsidRDefault="00150E88" w:rsidP="00150E8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128-312506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 Basis: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150E88" w:rsidRDefault="00150E88" w:rsidP="00150E8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Sylwia Lempart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</w:t>
        </w:r>
      </w:hyperlink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150E88" w:rsidRDefault="00150E88" w:rsidP="00150E8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laptopów dla WGGiOŚ i WEAIIIB - KC-zp.272-403/19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KC-zp.272-403/19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laptopów dla WGGiOŚ i WEAIIIB - KC-zp.272-403/19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komputera przenośnego typu laptop - 1 szt. dla WGGiOŚ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komputera przenośnego typu laptop wraz z systemem operacyjnym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 Cena 60 %, Okres udzielonej gwarancji 40 %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komputera przenośnego - laptop - 1 szt. dla WEAIIIB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30213100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komputera przenośnego - laptop - 1 szt.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7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60 %, Okres udzielonej gwarancji 30 %, termin realizacji 10 %</w:t>
      </w:r>
    </w:p>
    <w:p w:rsidR="00150E88" w:rsidRDefault="00150E88" w:rsidP="00150E8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którzy: nie podlegają wykluczeniu na podstawie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art. 24 ust. 5 pkt 1 ustawy Pzp.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 oświadczenia wykonawcy o braku wydania wobec niego prawomocnego wyroku sądu lub ostatecznej decyzji administracyjnej o zaleganiu z uiszczaniem podatków, opłat lub składek na ubezpieczenia społeczne lub zdrowotne albo -w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4) oświadczenia wykonawcy o braku orzeczenia wobec niego tytułem środka zapobiegawczego zakazu ubiegania się o zamówienia publiczne.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Jeżeli wykonawca ma siedzibę lub miejsce zamieszkania poza terytorium Rzeczypospolitej Polskiej, zamiast dokumentów, o których mowa w ust. 7.4.1.1-2) składa odpowiednio: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Wykaz i krótki opis kryteriów kwalifikacji: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150E88" w:rsidRDefault="00150E88" w:rsidP="00150E8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06/08/2019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06/08/2019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paw. C2/C3,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pok. 400, POLSKA</w:t>
      </w:r>
    </w:p>
    <w:p w:rsidR="00150E88" w:rsidRDefault="00150E88" w:rsidP="00150E88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1). Oferta musi być zabezpieczona wadium w wysokości: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Dla zadania 1 - 2 200,00 PLN (słownie: dwa tysiące dwieście złotych, 00/100)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Dla zadania 2 - 2 200,00 PLN (słownie: dwa tysiące dwieście złotych, 00/100)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pieniądzu: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Poręczenie kasy jest zawsze poręczeniem pieniężnym,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w formie innej niż niepieniężna powinno zostać wniesione w formie elektronicznej (oryginał dokumentu opatrzony kwalifikowanym podpisem elektronicznym osoby upoważnionej do jego wniesienia).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2). Zamawiający żąda aby Wykonawca złożył wraz z ofertą: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Formularz ofertowy - zgodnie z załącznikiem nr 1 do SIWZ;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opis techniczny oferowanych urządzeń wraz ze wskazaniem wszystkich parametrów technicznych, w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Zakresie umożliwiającym ocenę spełniania wymagań Zamawiającego określonych w SIWZ;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dokument, z którego wynika prawo do podpisania oferty oraz innych dokumentów składanych wraz z ofertą;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dowód wniesienia wadium;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w formie innej niż niepieniężna powinno zostać wniesione w formie elektronicznej (oryginał dokumentu opatrzony kwalifikowanym podpisem elektronicznym osoby upoważnionej do jego wniesienia).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2). Zamawiający żąda aby Wykonawca złożył wraz z ofertą: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- zgodnie z załącznikiem nr 1 do SIWZ;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opis techniczny oferowanych urządzeń wraz ze wskazaniem wszystkich parametrów technicznych, w zakresie umożliwiającym ocenę spełniania wymagań Zamawiającego określonych w SIWZ;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dokument, z którego wynika prawo do podpisania oferty oraz innych dokumentów składanych wraz z ofertą;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dowód wniesienia wadium.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3) W przypadku wspólnego ubiegania się o zamówienie przez wykonawców oświadczenie o przynależności lub braku przynależności do tej samej grupy kapitałowej składa każdy z wykonawców.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4)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https://eProPublico.pl/</w:t>
        </w:r>
      </w:hyperlink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5) Ofertę i oświadczenie JEDZ, sporządza się, pod rygorem nieważności, w postaci elektronicznej i opatruje się kwalifikowanym podpisem elektronicznym.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6) Pełnomocnictwo musi być złożone w postaci elektronicznej, podpisane przy użyciu kwalifikowanego podpisu elektronicznego lub elektronicznej kopii notarialnie poświadczonej.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7) Dokumenty lub oświadczenia, o których mowa w rozporządzeniu w sprawie rodzajów dokumentów, jakich może żądać zamawiający od wykonawcy w...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Składanie odwołań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Dokładne informacje na temat terminów składania odwołań: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1.1. Środki ochrony prawnej przysługują Wykonawcom i uczestnikom konkursu, a także innym podmiotom, jeżeli mają lub mieli interes w uzyskani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t>u danego zamówienia oraz ponieśli lub mogą ponieść szkodę w wyniku naruszenia przez zamawiającego przepisów ustawy.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1.2. Środki ochrony prawnej wobec ogłoszenia o zamówieniu oraz Specyfikacji Istotnych Warunków Zamówienia przysługują również organizacjom wpisanym na listę prowadzoną przez Prezesa Urzędu Zamówień Publicznych.</w:t>
      </w:r>
    </w:p>
    <w:p w:rsidR="00150E88" w:rsidRDefault="00150E88" w:rsidP="00150E88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1.3. Sposób korzystania oraz rozpatrywania środków ochrony prawnej regulują przepisy ustawy Prawo zamówień publicznych Dział VI, art. 179-art. 198 g ustawy Pzp.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Źródło, gdzie można uzyskać informacje na temat składania odwołań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50E88" w:rsidRDefault="00150E88" w:rsidP="00150E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01/07/2019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98F" w:rsidRDefault="005B398F">
      <w:r>
        <w:separator/>
      </w:r>
    </w:p>
  </w:endnote>
  <w:endnote w:type="continuationSeparator" w:id="0">
    <w:p w:rsidR="005B398F" w:rsidRDefault="005B3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0E8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0E88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A74" w:rsidRDefault="00980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98F" w:rsidRDefault="005B398F">
      <w:r>
        <w:separator/>
      </w:r>
    </w:p>
  </w:footnote>
  <w:footnote w:type="continuationSeparator" w:id="0">
    <w:p w:rsidR="005B398F" w:rsidRDefault="005B3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A74" w:rsidRDefault="00980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A74" w:rsidRDefault="00980A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60376F6"/>
    <w:multiLevelType w:val="multilevel"/>
    <w:tmpl w:val="1B38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98F"/>
    <w:rsid w:val="000C4A85"/>
    <w:rsid w:val="001306AD"/>
    <w:rsid w:val="00150E88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B398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80A74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150E88"/>
  </w:style>
  <w:style w:type="character" w:customStyle="1" w:styleId="oj">
    <w:name w:val="oj"/>
    <w:rsid w:val="00150E88"/>
  </w:style>
  <w:style w:type="character" w:customStyle="1" w:styleId="heading">
    <w:name w:val="heading"/>
    <w:rsid w:val="00150E88"/>
  </w:style>
  <w:style w:type="character" w:styleId="Hipercze">
    <w:name w:val="Hyperlink"/>
    <w:uiPriority w:val="99"/>
    <w:semiHidden/>
    <w:unhideWhenUsed/>
    <w:rsid w:val="00150E8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50E8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50E88"/>
    <w:pPr>
      <w:spacing w:before="100" w:beforeAutospacing="1" w:after="100" w:afterAutospacing="1"/>
    </w:pPr>
  </w:style>
  <w:style w:type="character" w:customStyle="1" w:styleId="nomark">
    <w:name w:val="nomark"/>
    <w:rsid w:val="00150E88"/>
  </w:style>
  <w:style w:type="character" w:customStyle="1" w:styleId="timark">
    <w:name w:val="timark"/>
    <w:rsid w:val="00150E88"/>
  </w:style>
  <w:style w:type="character" w:customStyle="1" w:styleId="nutscode">
    <w:name w:val="nutscode"/>
    <w:rsid w:val="00150E88"/>
  </w:style>
  <w:style w:type="character" w:customStyle="1" w:styleId="cpvcode">
    <w:name w:val="cpvcode"/>
    <w:rsid w:val="00150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2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313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07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16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03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160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80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5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719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257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197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78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2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6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6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81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30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3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811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0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965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46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728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034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1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2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594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28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1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73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06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63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719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830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10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74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81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694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950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93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5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658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09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516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0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01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262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320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0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67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78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76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31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38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062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9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7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60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973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2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85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11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76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423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853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755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45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495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2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565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27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42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383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4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71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126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86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563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71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6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079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3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4294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8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3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66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18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25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46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96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95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57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117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9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07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1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00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73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81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71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60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37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83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82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14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7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5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372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57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01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059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3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561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3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5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699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86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15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72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24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3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954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67935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099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20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747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40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14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536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67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275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198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8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75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11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183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803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2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761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24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2506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12506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2506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12506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2506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1601</Words>
  <Characters>11671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2019-07-05T08:22:00Z</cp:lastPrinted>
  <dcterms:created xsi:type="dcterms:W3CDTF">2019-07-05T08:22:00Z</dcterms:created>
  <dcterms:modified xsi:type="dcterms:W3CDTF">2019-07-05T08:22:00Z</dcterms:modified>
</cp:coreProperties>
</file>