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46F33" w:rsidRPr="00F46F33">
        <w:rPr>
          <w:b/>
        </w:rPr>
        <w:t>usługi transportowe w kraju dla studentó</w:t>
      </w:r>
      <w:r w:rsidR="00F46F33">
        <w:rPr>
          <w:b/>
        </w:rPr>
        <w:t>w</w:t>
      </w:r>
      <w:r w:rsidR="00F46F33" w:rsidRPr="00F46F33">
        <w:rPr>
          <w:b/>
        </w:rPr>
        <w:t xml:space="preserve"> WMN na zajęcia technologiczne w roku akademickim 2019/2020 oraz 2020/2021 - KC-zp.272-439/19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2B2004">
        <w:rPr>
          <w:rFonts w:ascii="Arial" w:eastAsia="Times New Roman" w:hAnsi="Arial" w:cs="Arial"/>
          <w:sz w:val="21"/>
          <w:szCs w:val="21"/>
          <w:lang w:eastAsia="pl-PL"/>
        </w:rPr>
        <w:t>AGH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2004" w:rsidRPr="00486677" w:rsidRDefault="002B2004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6F6B16">
        <w:rPr>
          <w:rFonts w:ascii="Times New Roman" w:hAnsi="Times New Roman"/>
          <w:highlight w:val="lightGray"/>
        </w:rPr>
      </w:r>
      <w:r w:rsidR="006F6B16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6F6B16">
        <w:rPr>
          <w:rFonts w:ascii="Times New Roman" w:hAnsi="Times New Roman"/>
          <w:highlight w:val="lightGray"/>
        </w:rPr>
      </w:r>
      <w:r w:rsidR="006F6B16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D6C" w:rsidRDefault="00C73D6C" w:rsidP="0038231F">
      <w:pPr>
        <w:spacing w:after="0" w:line="240" w:lineRule="auto"/>
      </w:pPr>
      <w:r>
        <w:separator/>
      </w:r>
    </w:p>
  </w:endnote>
  <w:endnote w:type="continuationSeparator" w:id="0">
    <w:p w:rsidR="00C73D6C" w:rsidRDefault="00C73D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6B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6B1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D6C" w:rsidRDefault="00C73D6C" w:rsidP="0038231F">
      <w:pPr>
        <w:spacing w:after="0" w:line="240" w:lineRule="auto"/>
      </w:pPr>
      <w:r>
        <w:separator/>
      </w:r>
    </w:p>
  </w:footnote>
  <w:footnote w:type="continuationSeparator" w:id="0">
    <w:p w:rsidR="00C73D6C" w:rsidRDefault="00C73D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004"/>
    <w:rsid w:val="002B2AD9"/>
    <w:rsid w:val="002C1C7B"/>
    <w:rsid w:val="002C4948"/>
    <w:rsid w:val="002E641A"/>
    <w:rsid w:val="00313417"/>
    <w:rsid w:val="00313911"/>
    <w:rsid w:val="00324149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23213"/>
    <w:rsid w:val="005641F0"/>
    <w:rsid w:val="00596C39"/>
    <w:rsid w:val="005C39CA"/>
    <w:rsid w:val="005D24CD"/>
    <w:rsid w:val="005E176A"/>
    <w:rsid w:val="00607EB5"/>
    <w:rsid w:val="00634311"/>
    <w:rsid w:val="00641874"/>
    <w:rsid w:val="006676AE"/>
    <w:rsid w:val="00685624"/>
    <w:rsid w:val="00693871"/>
    <w:rsid w:val="006A3A1F"/>
    <w:rsid w:val="006A52B6"/>
    <w:rsid w:val="006F0034"/>
    <w:rsid w:val="006F3D32"/>
    <w:rsid w:val="006F6B16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80B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22B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C2A"/>
    <w:rsid w:val="00AA22E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3D6C"/>
    <w:rsid w:val="00C81012"/>
    <w:rsid w:val="00C8671D"/>
    <w:rsid w:val="00CD0851"/>
    <w:rsid w:val="00D23F3D"/>
    <w:rsid w:val="00D25E22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46F33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3B9B2-B228-4B5E-B24A-FBD295F8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2019-07-02T09:35:00Z</cp:lastPrinted>
  <dcterms:created xsi:type="dcterms:W3CDTF">2019-07-02T09:35:00Z</dcterms:created>
  <dcterms:modified xsi:type="dcterms:W3CDTF">2019-07-02T09:35:00Z</dcterms:modified>
</cp:coreProperties>
</file>