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ADC" w:rsidRPr="00900E3E" w:rsidRDefault="004331CF" w:rsidP="00E51ADC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E51ADC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E51ADC"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E51ADC" w:rsidRPr="00E51ADC" w:rsidRDefault="00E51ADC" w:rsidP="00E51ADC">
      <w:pPr>
        <w:spacing w:line="360" w:lineRule="auto"/>
        <w:jc w:val="right"/>
        <w:rPr>
          <w:b/>
          <w:sz w:val="22"/>
          <w:szCs w:val="22"/>
        </w:rPr>
      </w:pPr>
      <w:r w:rsidRPr="001A7804">
        <w:rPr>
          <w:b/>
          <w:sz w:val="22"/>
          <w:szCs w:val="22"/>
        </w:rPr>
        <w:t>Załącznik nr 1</w:t>
      </w:r>
    </w:p>
    <w:p w:rsidR="00E51ADC" w:rsidRPr="00061342" w:rsidRDefault="00E51ADC" w:rsidP="00E51ADC">
      <w:pPr>
        <w:tabs>
          <w:tab w:val="left" w:pos="694"/>
          <w:tab w:val="right" w:pos="9000"/>
        </w:tabs>
        <w:jc w:val="center"/>
        <w:rPr>
          <w:b/>
        </w:rPr>
      </w:pPr>
      <w:r w:rsidRPr="00061342">
        <w:rPr>
          <w:b/>
        </w:rPr>
        <w:t>FORMULARZ OFERTY</w:t>
      </w:r>
    </w:p>
    <w:p w:rsidR="00E51ADC" w:rsidRPr="001A7804" w:rsidRDefault="00E51ADC" w:rsidP="00E51AD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51ADC" w:rsidRPr="003E3635" w:rsidRDefault="00E51ADC" w:rsidP="00E51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NAZWA WYKONAWCY:…………………..………………………………………………</w:t>
      </w:r>
    </w:p>
    <w:p w:rsidR="00E51ADC" w:rsidRPr="003E3635" w:rsidRDefault="00E51ADC" w:rsidP="00E51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FORMA PROWADZONEJ DZIAŁALNOŚCI: ......................................................................</w:t>
      </w:r>
    </w:p>
    <w:p w:rsidR="00E51ADC" w:rsidRPr="003E3635" w:rsidRDefault="00E51ADC" w:rsidP="00E51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ADRES:……………………………………………………………………………………….</w:t>
      </w:r>
    </w:p>
    <w:p w:rsidR="00E51ADC" w:rsidRPr="003E3635" w:rsidRDefault="00E51ADC" w:rsidP="00E51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POWIAT:…………………………………WOJEWÓDZTWO …………………………….</w:t>
      </w:r>
    </w:p>
    <w:p w:rsidR="00E51ADC" w:rsidRPr="004331CF" w:rsidRDefault="00E51ADC" w:rsidP="00E51ADC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4331CF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E51ADC" w:rsidRPr="003E3635" w:rsidRDefault="00E51ADC" w:rsidP="00E51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331CF">
        <w:rPr>
          <w:sz w:val="22"/>
          <w:szCs w:val="22"/>
          <w:lang w:val="en-US"/>
        </w:rPr>
        <w:t xml:space="preserve">NIP…………………………………. </w:t>
      </w:r>
      <w:r w:rsidRPr="003E3635">
        <w:rPr>
          <w:sz w:val="22"/>
          <w:szCs w:val="22"/>
        </w:rPr>
        <w:t>REGON:………………………………………………</w:t>
      </w:r>
    </w:p>
    <w:p w:rsidR="00E51ADC" w:rsidRPr="003E3635" w:rsidRDefault="00E51ADC" w:rsidP="00E51A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BANK/ NR KONTA ………………………………………………………………………….</w:t>
      </w:r>
    </w:p>
    <w:p w:rsidR="00E51ADC" w:rsidRPr="003E3635" w:rsidRDefault="00E51ADC" w:rsidP="00E51ADC">
      <w:pPr>
        <w:spacing w:line="360" w:lineRule="auto"/>
        <w:rPr>
          <w:sz w:val="22"/>
          <w:szCs w:val="22"/>
        </w:rPr>
      </w:pPr>
      <w:r w:rsidRPr="003E3635">
        <w:rPr>
          <w:sz w:val="22"/>
          <w:szCs w:val="22"/>
        </w:rPr>
        <w:t>Do: Nazwa i siedziba Zamawiającego:</w:t>
      </w:r>
    </w:p>
    <w:p w:rsidR="00E51ADC" w:rsidRPr="003E3635" w:rsidRDefault="00E51ADC" w:rsidP="00E51ADC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Akademia Górniczo – Hutnicza im. Stanisława Staszica w Krakowie, Dział Zamówień Publicznych, Al. Mickiewicza 30, 30-059 Kraków</w:t>
      </w:r>
    </w:p>
    <w:p w:rsidR="00E51ADC" w:rsidRPr="003E3635" w:rsidRDefault="00E51ADC" w:rsidP="00E51ADC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Przystępując do postępowania o udzielenie zamówienia publicznego, którego przedmiotem jest:</w:t>
      </w:r>
    </w:p>
    <w:p w:rsidR="00E51ADC" w:rsidRPr="003E3635" w:rsidRDefault="00E51ADC" w:rsidP="00E51ADC">
      <w:pPr>
        <w:widowControl w:val="0"/>
        <w:ind w:right="1"/>
        <w:jc w:val="both"/>
        <w:rPr>
          <w:sz w:val="22"/>
          <w:szCs w:val="22"/>
        </w:rPr>
      </w:pPr>
      <w:bookmarkStart w:id="0" w:name="_GoBack"/>
      <w:r w:rsidRPr="00224C11">
        <w:rPr>
          <w:rFonts w:eastAsia="Tahoma"/>
          <w:b/>
          <w:sz w:val="22"/>
          <w:szCs w:val="22"/>
          <w:lang w:eastAsia="x-none"/>
        </w:rPr>
        <w:t xml:space="preserve">Usługa zorganizowania i przeprowadzenia szkolenia zawodowego </w:t>
      </w:r>
      <w:r w:rsidR="004331CF" w:rsidRPr="004331CF">
        <w:rPr>
          <w:rFonts w:eastAsia="Tahoma"/>
          <w:b/>
          <w:sz w:val="22"/>
          <w:szCs w:val="22"/>
          <w:lang w:eastAsia="x-none"/>
        </w:rPr>
        <w:t>przygotowującego do egzaminu kwalifikacyjnego oraz zorganizowania egzaminu kwalifikacyjnego z eksploatacji urządzeń elektroenergetycznych (grupa G1)</w:t>
      </w:r>
      <w:r w:rsidRPr="00224C11">
        <w:rPr>
          <w:rFonts w:eastAsia="Tahoma"/>
          <w:b/>
          <w:sz w:val="22"/>
          <w:szCs w:val="22"/>
          <w:lang w:eastAsia="x-none"/>
        </w:rPr>
        <w:t>, w ramach projektu POWR.03.05.00-00-Z307/17-00 - Kc-zp.272-352/19</w:t>
      </w:r>
      <w:bookmarkEnd w:id="0"/>
      <w:r w:rsidRPr="003E3635">
        <w:rPr>
          <w:b/>
          <w:sz w:val="22"/>
          <w:szCs w:val="22"/>
        </w:rPr>
        <w:t xml:space="preserve">, </w:t>
      </w:r>
      <w:r w:rsidRPr="003E3635">
        <w:rPr>
          <w:sz w:val="22"/>
          <w:szCs w:val="22"/>
        </w:rPr>
        <w:t>oferuję realizację przedmiotu zamówienia zgodnie z zasadami określonymi w ogłoszeniu o  zamówieniu.</w:t>
      </w:r>
    </w:p>
    <w:p w:rsidR="00E51ADC" w:rsidRPr="003E3635" w:rsidRDefault="00E51ADC" w:rsidP="00E51ADC">
      <w:pPr>
        <w:widowControl w:val="0"/>
        <w:ind w:right="1"/>
        <w:jc w:val="both"/>
        <w:rPr>
          <w:b/>
          <w:sz w:val="22"/>
          <w:szCs w:val="22"/>
        </w:rPr>
      </w:pPr>
    </w:p>
    <w:p w:rsidR="00E51ADC" w:rsidRPr="003E3635" w:rsidRDefault="00E51ADC" w:rsidP="00E51ADC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Cena brutto za całość przedmiotu zamówienia</w:t>
      </w:r>
      <w:r w:rsidR="009E3682">
        <w:rPr>
          <w:b/>
          <w:sz w:val="22"/>
          <w:szCs w:val="22"/>
        </w:rPr>
        <w:t xml:space="preserve"> tj. szkolenie i egzamin 30 osób:</w:t>
      </w:r>
      <w:r w:rsidRPr="003E3635">
        <w:rPr>
          <w:b/>
          <w:sz w:val="22"/>
          <w:szCs w:val="22"/>
        </w:rPr>
        <w:t xml:space="preserve">  ……………………….. PLN</w:t>
      </w:r>
    </w:p>
    <w:p w:rsidR="009E3682" w:rsidRPr="009E3682" w:rsidRDefault="00E51ADC" w:rsidP="009E3682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Słownie cena brutto ………………………………………………………</w:t>
      </w:r>
    </w:p>
    <w:p w:rsidR="009E3682" w:rsidRPr="009E3682" w:rsidRDefault="009E3682" w:rsidP="00E51ADC">
      <w:pPr>
        <w:widowControl w:val="0"/>
        <w:rPr>
          <w:b/>
          <w:sz w:val="22"/>
          <w:szCs w:val="22"/>
        </w:rPr>
      </w:pPr>
      <w:r w:rsidRPr="009E3682">
        <w:rPr>
          <w:b/>
          <w:sz w:val="22"/>
          <w:szCs w:val="22"/>
        </w:rPr>
        <w:t>Cena brutto za jedną osobę: …………………………PLN</w:t>
      </w:r>
    </w:p>
    <w:p w:rsidR="00E51ADC" w:rsidRPr="003E3635" w:rsidRDefault="00E51ADC" w:rsidP="00E51ADC">
      <w:pPr>
        <w:widowControl w:val="0"/>
        <w:rPr>
          <w:b/>
          <w:sz w:val="22"/>
          <w:szCs w:val="22"/>
          <w:u w:val="single"/>
        </w:rPr>
      </w:pPr>
      <w:r w:rsidRPr="003E3635">
        <w:rPr>
          <w:b/>
          <w:sz w:val="22"/>
          <w:szCs w:val="22"/>
          <w:u w:val="single"/>
        </w:rPr>
        <w:t>w tym:</w:t>
      </w:r>
    </w:p>
    <w:p w:rsidR="00E51ADC" w:rsidRPr="003E3635" w:rsidRDefault="00E51ADC" w:rsidP="00E51AD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Cena brutto za szkolenie</w:t>
      </w:r>
      <w:r w:rsidRPr="003E3635">
        <w:rPr>
          <w:b/>
          <w:sz w:val="22"/>
          <w:szCs w:val="22"/>
        </w:rPr>
        <w:t xml:space="preserve"> dla 1 osoby …………………………PLN</w:t>
      </w:r>
    </w:p>
    <w:p w:rsidR="00E51ADC" w:rsidRPr="003E3635" w:rsidRDefault="00E51ADC" w:rsidP="00E51ADC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Cena brutto za egzamin dla 1 osoby …………………………PLN</w:t>
      </w:r>
    </w:p>
    <w:p w:rsidR="00E51ADC" w:rsidRPr="003E3635" w:rsidRDefault="00E51ADC" w:rsidP="00E51ADC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Powyższe ceny zawierają właściwą stawkę podatku VAT.</w:t>
      </w:r>
    </w:p>
    <w:p w:rsidR="00E51ADC" w:rsidRPr="003E3635" w:rsidRDefault="00E51ADC" w:rsidP="00E51ADC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</w:p>
    <w:p w:rsidR="00E51ADC" w:rsidRPr="003E3635" w:rsidRDefault="00E51ADC" w:rsidP="00E51ADC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 w:rsidRPr="003E3635">
        <w:rPr>
          <w:b/>
          <w:sz w:val="22"/>
          <w:szCs w:val="22"/>
        </w:rPr>
        <w:t>Możliwość organizacji egzaminów zamkniętych wyłącznie dla grupy Zamawiającego</w:t>
      </w:r>
      <w:r w:rsidRPr="003E3635">
        <w:rPr>
          <w:rFonts w:eastAsia="Andale Sans UI"/>
          <w:b/>
          <w:sz w:val="22"/>
          <w:szCs w:val="22"/>
        </w:rPr>
        <w:t xml:space="preserve"> (Kryterium oceny ofert): </w:t>
      </w:r>
      <w:r w:rsidRPr="003E3635">
        <w:rPr>
          <w:rFonts w:eastAsia="Andale Sans UI"/>
          <w:sz w:val="22"/>
          <w:szCs w:val="22"/>
        </w:rPr>
        <w:t xml:space="preserve">TAK / NIE </w:t>
      </w:r>
      <w:r w:rsidRPr="003E3635">
        <w:rPr>
          <w:sz w:val="22"/>
          <w:szCs w:val="22"/>
        </w:rPr>
        <w:t>*</w:t>
      </w:r>
    </w:p>
    <w:p w:rsidR="00E51ADC" w:rsidRPr="003E3635" w:rsidRDefault="00E51ADC" w:rsidP="00E51ADC">
      <w:pPr>
        <w:tabs>
          <w:tab w:val="left" w:pos="5040"/>
        </w:tabs>
        <w:rPr>
          <w:b/>
          <w:sz w:val="22"/>
          <w:szCs w:val="22"/>
          <w:u w:val="single"/>
        </w:rPr>
      </w:pPr>
      <w:r w:rsidRPr="003E3635">
        <w:rPr>
          <w:sz w:val="22"/>
          <w:szCs w:val="22"/>
        </w:rPr>
        <w:tab/>
      </w:r>
    </w:p>
    <w:p w:rsidR="00E51ADC" w:rsidRPr="003E3635" w:rsidRDefault="00E51ADC" w:rsidP="00E51ADC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 </w:t>
      </w:r>
      <w:r w:rsidRPr="00224C11">
        <w:rPr>
          <w:b/>
          <w:sz w:val="22"/>
          <w:szCs w:val="22"/>
        </w:rPr>
        <w:t>od daty podpisania umowy do 20.12.2019 r.</w:t>
      </w:r>
    </w:p>
    <w:p w:rsidR="00E51ADC" w:rsidRDefault="00E51ADC" w:rsidP="00E51ADC">
      <w:pPr>
        <w:widowControl w:val="0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 xml:space="preserve">Termin płatności: </w:t>
      </w:r>
      <w:r w:rsidRPr="009E5C11">
        <w:rPr>
          <w:sz w:val="22"/>
          <w:szCs w:val="22"/>
        </w:rPr>
        <w:t xml:space="preserve">Płatność nastąpi po przeprowadzeniu </w:t>
      </w:r>
      <w:r>
        <w:rPr>
          <w:sz w:val="22"/>
          <w:szCs w:val="22"/>
        </w:rPr>
        <w:t xml:space="preserve">szkolenia i </w:t>
      </w:r>
      <w:r w:rsidRPr="009E5C11">
        <w:rPr>
          <w:sz w:val="22"/>
          <w:szCs w:val="22"/>
        </w:rPr>
        <w:t>egzaminu, za faktyczną ilość osób, w terminie do 21 dni od daty otrzymania przez Zamawiającego poprawnie wystawionej przez Wykonawcę faktury VAT.</w:t>
      </w:r>
    </w:p>
    <w:p w:rsidR="00E51ADC" w:rsidRPr="003E3635" w:rsidRDefault="00E51ADC" w:rsidP="00E51ADC">
      <w:pPr>
        <w:widowControl w:val="0"/>
        <w:jc w:val="both"/>
        <w:rPr>
          <w:rFonts w:eastAsia="Calibri"/>
          <w:sz w:val="22"/>
          <w:szCs w:val="22"/>
        </w:rPr>
      </w:pPr>
      <w:r w:rsidRPr="003E3635">
        <w:rPr>
          <w:rFonts w:eastAsia="Calibri"/>
          <w:b/>
          <w:color w:val="000000"/>
          <w:sz w:val="22"/>
          <w:szCs w:val="22"/>
          <w:u w:val="single"/>
        </w:rPr>
        <w:t>Oświadczam, że</w:t>
      </w:r>
      <w:r w:rsidRPr="003E3635">
        <w:rPr>
          <w:rFonts w:eastAsia="Calibri"/>
          <w:color w:val="000000"/>
          <w:sz w:val="22"/>
          <w:szCs w:val="22"/>
        </w:rPr>
        <w:t xml:space="preserve"> wypełniłem obowiązki informacyjne przewidziane w art. 13 lub art. 14 RODO</w:t>
      </w:r>
      <w:r w:rsidRPr="003E3635">
        <w:rPr>
          <w:rFonts w:eastAsia="Calibri"/>
          <w:sz w:val="22"/>
          <w:szCs w:val="22"/>
          <w:vertAlign w:val="superscript"/>
        </w:rPr>
        <w:t>1</w:t>
      </w:r>
      <w:r w:rsidRPr="003E3635">
        <w:rPr>
          <w:rFonts w:eastAsia="Calibri"/>
          <w:color w:val="000000"/>
          <w:sz w:val="22"/>
          <w:szCs w:val="22"/>
        </w:rPr>
        <w:t xml:space="preserve"> wobec osób fizycznych, </w:t>
      </w:r>
      <w:r w:rsidRPr="003E3635">
        <w:rPr>
          <w:rFonts w:eastAsia="Calibri"/>
          <w:sz w:val="22"/>
          <w:szCs w:val="22"/>
        </w:rPr>
        <w:t>od których dane osobowe bezpośrednio lub pośrednio pozyskałem</w:t>
      </w:r>
      <w:r w:rsidRPr="003E3635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E3635">
        <w:rPr>
          <w:rFonts w:eastAsia="Calibri"/>
          <w:sz w:val="22"/>
          <w:szCs w:val="22"/>
          <w:vertAlign w:val="superscript"/>
        </w:rPr>
        <w:t>2</w:t>
      </w:r>
    </w:p>
    <w:p w:rsidR="00E51ADC" w:rsidRPr="00E51ADC" w:rsidRDefault="00E51ADC" w:rsidP="00E51ADC">
      <w:pPr>
        <w:spacing w:after="120"/>
        <w:jc w:val="both"/>
        <w:rPr>
          <w:b/>
          <w:sz w:val="22"/>
          <w:szCs w:val="22"/>
        </w:rPr>
      </w:pPr>
      <w:r w:rsidRPr="003E3635">
        <w:rPr>
          <w:sz w:val="22"/>
          <w:szCs w:val="22"/>
        </w:rPr>
        <w:t xml:space="preserve">Oświadczamy, że zgodnie z ustawą z dnia 6 marca 2018 r. Prawo przedsiębiorców należymy do małych lub średnich przedsiębiorców: </w:t>
      </w:r>
      <w:r w:rsidRPr="003E3635">
        <w:rPr>
          <w:b/>
          <w:sz w:val="22"/>
          <w:szCs w:val="22"/>
        </w:rPr>
        <w:t>TAK/NIE*</w:t>
      </w:r>
    </w:p>
    <w:p w:rsidR="00E51ADC" w:rsidRPr="001A7804" w:rsidRDefault="00E51ADC" w:rsidP="00E51ADC">
      <w:pPr>
        <w:jc w:val="both"/>
        <w:rPr>
          <w:sz w:val="18"/>
          <w:szCs w:val="18"/>
        </w:rPr>
      </w:pPr>
      <w:r w:rsidRPr="001A7804">
        <w:rPr>
          <w:sz w:val="18"/>
          <w:szCs w:val="18"/>
        </w:rPr>
        <w:t>Miejscowość, ……………………., dnia …………………………… r.</w:t>
      </w:r>
    </w:p>
    <w:p w:rsidR="00E51ADC" w:rsidRPr="001A7804" w:rsidRDefault="00E51ADC" w:rsidP="00E51ADC">
      <w:pPr>
        <w:tabs>
          <w:tab w:val="left" w:pos="5040"/>
        </w:tabs>
      </w:pPr>
    </w:p>
    <w:p w:rsidR="00E51ADC" w:rsidRPr="001A7804" w:rsidRDefault="00E51ADC" w:rsidP="00E51ADC">
      <w:pPr>
        <w:tabs>
          <w:tab w:val="left" w:pos="5040"/>
        </w:tabs>
        <w:ind w:left="708"/>
      </w:pPr>
      <w:r w:rsidRPr="001A7804">
        <w:tab/>
        <w:t>………………………………………….</w:t>
      </w:r>
    </w:p>
    <w:p w:rsidR="00E51ADC" w:rsidRPr="001A7804" w:rsidRDefault="00E51ADC" w:rsidP="00E51ADC">
      <w:pPr>
        <w:tabs>
          <w:tab w:val="left" w:pos="5040"/>
        </w:tabs>
        <w:ind w:left="708"/>
        <w:rPr>
          <w:sz w:val="20"/>
          <w:szCs w:val="20"/>
        </w:rPr>
      </w:pPr>
      <w:r w:rsidRPr="001A7804">
        <w:tab/>
      </w:r>
      <w:r w:rsidRPr="001A7804">
        <w:rPr>
          <w:sz w:val="20"/>
          <w:szCs w:val="20"/>
        </w:rPr>
        <w:t>podpis osoby/osób upoważnionej/upoważnionych</w:t>
      </w:r>
    </w:p>
    <w:p w:rsidR="00E51ADC" w:rsidRPr="003E3635" w:rsidRDefault="00E51ADC" w:rsidP="00E51ADC">
      <w:pPr>
        <w:tabs>
          <w:tab w:val="left" w:pos="5040"/>
        </w:tabs>
        <w:ind w:left="708"/>
        <w:rPr>
          <w:sz w:val="20"/>
          <w:szCs w:val="20"/>
        </w:rPr>
      </w:pPr>
      <w:r w:rsidRPr="001A7804">
        <w:rPr>
          <w:sz w:val="20"/>
          <w:szCs w:val="20"/>
        </w:rPr>
        <w:tab/>
        <w:t>do reprezentowania Wykonawcy</w:t>
      </w:r>
    </w:p>
    <w:p w:rsidR="00E51ADC" w:rsidRPr="001A7804" w:rsidRDefault="00E51ADC" w:rsidP="00E51ADC">
      <w:pPr>
        <w:tabs>
          <w:tab w:val="left" w:pos="426"/>
        </w:tabs>
        <w:jc w:val="both"/>
        <w:rPr>
          <w:sz w:val="16"/>
          <w:szCs w:val="16"/>
        </w:rPr>
      </w:pPr>
    </w:p>
    <w:p w:rsidR="00E51ADC" w:rsidRDefault="00E51ADC" w:rsidP="00E51ADC">
      <w:pPr>
        <w:rPr>
          <w:sz w:val="16"/>
          <w:szCs w:val="16"/>
        </w:rPr>
      </w:pPr>
      <w:r w:rsidRPr="001A7804">
        <w:rPr>
          <w:sz w:val="16"/>
          <w:szCs w:val="16"/>
        </w:rPr>
        <w:t>*niepotrzebne skreślić</w:t>
      </w:r>
    </w:p>
    <w:p w:rsidR="00E51ADC" w:rsidRPr="001A7804" w:rsidRDefault="00E51ADC" w:rsidP="00E51ADC">
      <w:pPr>
        <w:rPr>
          <w:sz w:val="16"/>
          <w:szCs w:val="16"/>
        </w:rPr>
      </w:pPr>
    </w:p>
    <w:p w:rsidR="00E51ADC" w:rsidRPr="001A7804" w:rsidRDefault="00E51ADC" w:rsidP="00E51ADC">
      <w:pPr>
        <w:rPr>
          <w:b/>
          <w:sz w:val="22"/>
          <w:szCs w:val="22"/>
          <w:u w:val="single"/>
        </w:rPr>
      </w:pPr>
      <w:r w:rsidRPr="001A7804">
        <w:rPr>
          <w:b/>
          <w:sz w:val="22"/>
          <w:szCs w:val="22"/>
          <w:u w:val="single"/>
        </w:rPr>
        <w:t>Jednocześnie oświadczamy, że:</w:t>
      </w:r>
    </w:p>
    <w:p w:rsidR="00E51ADC" w:rsidRPr="001A7804" w:rsidRDefault="00E51ADC" w:rsidP="00E51A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A780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E51ADC" w:rsidRPr="00FD1B49" w:rsidRDefault="00E51ADC" w:rsidP="00E51A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</w:t>
      </w:r>
      <w:r w:rsidR="009E3682">
        <w:rPr>
          <w:b/>
          <w:sz w:val="22"/>
          <w:szCs w:val="22"/>
        </w:rPr>
        <w:t>egzamin będzie przeprowadzany przez</w:t>
      </w:r>
      <w:r w:rsidRPr="00224C11">
        <w:rPr>
          <w:b/>
          <w:sz w:val="22"/>
          <w:szCs w:val="22"/>
        </w:rPr>
        <w:t xml:space="preserve"> komisj</w:t>
      </w:r>
      <w:r w:rsidR="009E3682">
        <w:rPr>
          <w:b/>
          <w:sz w:val="22"/>
          <w:szCs w:val="22"/>
        </w:rPr>
        <w:t xml:space="preserve">ę </w:t>
      </w:r>
      <w:r w:rsidRPr="00224C11">
        <w:rPr>
          <w:b/>
          <w:sz w:val="22"/>
          <w:szCs w:val="22"/>
        </w:rPr>
        <w:t>kwalifikacyjną</w:t>
      </w:r>
      <w:r w:rsidRPr="00224C11">
        <w:rPr>
          <w:sz w:val="22"/>
          <w:szCs w:val="22"/>
        </w:rPr>
        <w:t xml:space="preserve"> spełniającą warunki rozporządzenia Ministra Gospodarki, Pracy i Polityki Społecznej z dnia 28 kwietnia 2003 r. w sprawie szczegółowych zasad stwierdzania posiadania kwalifikacji przez osoby zajmujące się eksploatacją urządzeń, instalacji i sieci (Dz. U. N</w:t>
      </w:r>
      <w:r w:rsidR="009E3682">
        <w:rPr>
          <w:sz w:val="22"/>
          <w:szCs w:val="22"/>
        </w:rPr>
        <w:t xml:space="preserve">r 89, poz. 828 i Nr 129 z </w:t>
      </w:r>
      <w:proofErr w:type="spellStart"/>
      <w:r w:rsidR="009E3682">
        <w:rPr>
          <w:sz w:val="22"/>
          <w:szCs w:val="22"/>
        </w:rPr>
        <w:t>późn</w:t>
      </w:r>
      <w:proofErr w:type="spellEnd"/>
      <w:r w:rsidR="009E3682">
        <w:rPr>
          <w:sz w:val="22"/>
          <w:szCs w:val="22"/>
        </w:rPr>
        <w:t>. zm.</w:t>
      </w:r>
      <w:r w:rsidRPr="00224C11">
        <w:rPr>
          <w:sz w:val="22"/>
          <w:szCs w:val="22"/>
        </w:rPr>
        <w:t>).</w:t>
      </w:r>
    </w:p>
    <w:p w:rsidR="00E51ADC" w:rsidRPr="001A7804" w:rsidRDefault="00E51ADC" w:rsidP="00E51A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1A780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1A7804">
        <w:rPr>
          <w:sz w:val="22"/>
          <w:szCs w:val="22"/>
          <w:lang w:eastAsia="ar-SA"/>
        </w:rPr>
        <w:t>zamawiającego</w:t>
      </w:r>
      <w:r w:rsidRPr="001A7804">
        <w:rPr>
          <w:sz w:val="22"/>
          <w:szCs w:val="22"/>
        </w:rPr>
        <w:t xml:space="preserve"> i nie wnosimy do nich żadnych zastrzeżeń.</w:t>
      </w:r>
    </w:p>
    <w:p w:rsidR="00E51ADC" w:rsidRPr="001A7804" w:rsidRDefault="00E51ADC" w:rsidP="00E51A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E51ADC" w:rsidRPr="001A7804" w:rsidTr="006D246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 xml:space="preserve">Opis części zamówienia, którą wykonawca </w:t>
            </w:r>
          </w:p>
          <w:p w:rsidR="00E51ADC" w:rsidRPr="001A7804" w:rsidRDefault="00E51ADC" w:rsidP="006D24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Nazwa podwykonawcy</w:t>
            </w:r>
          </w:p>
          <w:p w:rsidR="00E51ADC" w:rsidRPr="001A7804" w:rsidRDefault="00E51ADC" w:rsidP="006D246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A7804">
              <w:rPr>
                <w:sz w:val="22"/>
                <w:szCs w:val="22"/>
              </w:rPr>
              <w:t>(o ile jest znana)</w:t>
            </w:r>
          </w:p>
        </w:tc>
      </w:tr>
      <w:tr w:rsidR="00E51ADC" w:rsidRPr="001A7804" w:rsidTr="006D246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51ADC" w:rsidRPr="001A7804" w:rsidTr="006D246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ADC" w:rsidRPr="001A7804" w:rsidRDefault="00E51ADC" w:rsidP="006D246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51ADC" w:rsidRPr="001A7804" w:rsidRDefault="00E51ADC" w:rsidP="00E51ADC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Upoważnionymi do reprezentowania naszej firmy są następujące osoby:</w:t>
      </w:r>
    </w:p>
    <w:p w:rsidR="00E51ADC" w:rsidRPr="001A7804" w:rsidRDefault="00E51ADC" w:rsidP="00E51ADC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1A780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Wzór podpisu</w:t>
      </w:r>
    </w:p>
    <w:p w:rsidR="00E51ADC" w:rsidRPr="001A7804" w:rsidRDefault="00E51ADC" w:rsidP="00E51AD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E51ADC" w:rsidRPr="001A7804" w:rsidRDefault="00E51ADC" w:rsidP="00E51A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80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804">
        <w:rPr>
          <w:sz w:val="18"/>
          <w:szCs w:val="18"/>
        </w:rPr>
        <w:tab/>
      </w:r>
      <w:r w:rsidRPr="001A7804">
        <w:rPr>
          <w:sz w:val="18"/>
          <w:szCs w:val="18"/>
        </w:rPr>
        <w:tab/>
        <w:t xml:space="preserve"> ........................................</w:t>
      </w:r>
    </w:p>
    <w:p w:rsidR="00E51ADC" w:rsidRPr="001A7804" w:rsidRDefault="00E51ADC" w:rsidP="00E51A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51ADC" w:rsidRPr="001A7804" w:rsidRDefault="00E51ADC" w:rsidP="00E51A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1A780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1A7804">
        <w:rPr>
          <w:sz w:val="18"/>
          <w:szCs w:val="18"/>
        </w:rPr>
        <w:tab/>
      </w:r>
      <w:r w:rsidRPr="001A7804">
        <w:rPr>
          <w:sz w:val="18"/>
          <w:szCs w:val="18"/>
        </w:rPr>
        <w:tab/>
        <w:t xml:space="preserve"> ........................................</w:t>
      </w:r>
    </w:p>
    <w:p w:rsidR="00E51ADC" w:rsidRPr="001A7804" w:rsidRDefault="00E51ADC" w:rsidP="00E51A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51ADC" w:rsidRPr="001A7804" w:rsidRDefault="00E51ADC" w:rsidP="00E51ADC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upoważnienie dla powyżej wskazanych osób wynika z następującego (</w:t>
      </w:r>
      <w:proofErr w:type="spellStart"/>
      <w:r w:rsidRPr="001A7804">
        <w:rPr>
          <w:sz w:val="22"/>
          <w:szCs w:val="22"/>
        </w:rPr>
        <w:t>ych</w:t>
      </w:r>
      <w:proofErr w:type="spellEnd"/>
      <w:r w:rsidRPr="001A7804">
        <w:rPr>
          <w:sz w:val="22"/>
          <w:szCs w:val="22"/>
        </w:rPr>
        <w:t>) dokumentu(ów)</w:t>
      </w:r>
    </w:p>
    <w:p w:rsidR="00E51ADC" w:rsidRPr="001A7804" w:rsidRDefault="00E51ADC" w:rsidP="00E51ADC">
      <w:p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E51ADC" w:rsidRPr="001A7804" w:rsidRDefault="00E51ADC" w:rsidP="00E51ADC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załącznikami do niniejszej oferty są:</w:t>
      </w:r>
    </w:p>
    <w:p w:rsidR="00E51ADC" w:rsidRPr="001A7804" w:rsidRDefault="00E51ADC" w:rsidP="00E51A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………………………………………………………………………………………….</w:t>
      </w:r>
    </w:p>
    <w:p w:rsidR="00E51ADC" w:rsidRPr="001A7804" w:rsidRDefault="00E51ADC" w:rsidP="00E51A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……………………………………………..……………………………………………</w:t>
      </w:r>
    </w:p>
    <w:p w:rsidR="00E51ADC" w:rsidRPr="001A7804" w:rsidRDefault="00E51ADC" w:rsidP="00E51A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51ADC" w:rsidRPr="001A7804" w:rsidRDefault="00E51ADC" w:rsidP="00E51A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A7804">
        <w:rPr>
          <w:sz w:val="22"/>
          <w:szCs w:val="22"/>
        </w:rPr>
        <w:t>………………………………………………………………………………………….</w:t>
      </w:r>
    </w:p>
    <w:p w:rsidR="00E51ADC" w:rsidRPr="001A7804" w:rsidRDefault="00E51ADC" w:rsidP="00E51ADC">
      <w:pPr>
        <w:numPr>
          <w:ilvl w:val="0"/>
          <w:numId w:val="1"/>
        </w:numPr>
        <w:jc w:val="both"/>
        <w:rPr>
          <w:sz w:val="22"/>
          <w:szCs w:val="22"/>
        </w:rPr>
      </w:pPr>
      <w:r w:rsidRPr="001A7804">
        <w:rPr>
          <w:sz w:val="22"/>
          <w:szCs w:val="22"/>
        </w:rPr>
        <w:t>oferta zawiera ………………… kolejno ponumerowanych stron.</w:t>
      </w:r>
    </w:p>
    <w:p w:rsidR="00E51ADC" w:rsidRPr="001A7804" w:rsidRDefault="00E51ADC" w:rsidP="00E51ADC">
      <w:pPr>
        <w:jc w:val="both"/>
        <w:rPr>
          <w:sz w:val="18"/>
          <w:szCs w:val="18"/>
        </w:rPr>
      </w:pPr>
    </w:p>
    <w:p w:rsidR="00E51ADC" w:rsidRPr="001A7804" w:rsidRDefault="00E51ADC" w:rsidP="00E51ADC">
      <w:pPr>
        <w:jc w:val="both"/>
        <w:rPr>
          <w:sz w:val="18"/>
          <w:szCs w:val="18"/>
        </w:rPr>
      </w:pPr>
      <w:r w:rsidRPr="001A7804">
        <w:rPr>
          <w:sz w:val="18"/>
          <w:szCs w:val="18"/>
        </w:rPr>
        <w:t>Miejscowość, ……………………., dnia …………………………… r.</w:t>
      </w:r>
    </w:p>
    <w:p w:rsidR="00E51ADC" w:rsidRPr="001A7804" w:rsidRDefault="00E51ADC" w:rsidP="00E51ADC">
      <w:pPr>
        <w:jc w:val="both"/>
        <w:rPr>
          <w:sz w:val="18"/>
          <w:szCs w:val="18"/>
        </w:rPr>
      </w:pPr>
    </w:p>
    <w:p w:rsidR="00E51ADC" w:rsidRPr="001A7804" w:rsidRDefault="00E51ADC" w:rsidP="00E51ADC">
      <w:pPr>
        <w:jc w:val="both"/>
        <w:rPr>
          <w:sz w:val="18"/>
          <w:szCs w:val="18"/>
        </w:rPr>
      </w:pPr>
    </w:p>
    <w:p w:rsidR="00E51ADC" w:rsidRPr="001A7804" w:rsidRDefault="00E51ADC" w:rsidP="00E51ADC">
      <w:pPr>
        <w:tabs>
          <w:tab w:val="left" w:pos="5040"/>
        </w:tabs>
        <w:ind w:left="708"/>
      </w:pPr>
      <w:r w:rsidRPr="001A7804">
        <w:tab/>
        <w:t>………………………………………….</w:t>
      </w:r>
    </w:p>
    <w:p w:rsidR="00E51ADC" w:rsidRPr="001A7804" w:rsidRDefault="00E51ADC" w:rsidP="00E51ADC">
      <w:pPr>
        <w:tabs>
          <w:tab w:val="left" w:pos="5040"/>
        </w:tabs>
        <w:ind w:left="708"/>
        <w:rPr>
          <w:sz w:val="20"/>
          <w:szCs w:val="20"/>
        </w:rPr>
      </w:pPr>
      <w:r w:rsidRPr="001A7804">
        <w:tab/>
      </w:r>
      <w:r w:rsidRPr="001A7804">
        <w:rPr>
          <w:sz w:val="20"/>
          <w:szCs w:val="20"/>
        </w:rPr>
        <w:t>podpis osoby/osób upoważnionej/upoważnionych</w:t>
      </w:r>
    </w:p>
    <w:p w:rsidR="00E51ADC" w:rsidRPr="001A7804" w:rsidRDefault="00E51ADC" w:rsidP="00E51ADC">
      <w:pPr>
        <w:jc w:val="right"/>
      </w:pPr>
      <w:r w:rsidRPr="001A7804">
        <w:rPr>
          <w:sz w:val="20"/>
          <w:szCs w:val="20"/>
        </w:rPr>
        <w:t>do reprezentowania Wykonawcy</w:t>
      </w:r>
    </w:p>
    <w:p w:rsidR="00E51ADC" w:rsidRPr="001A7804" w:rsidRDefault="00E51ADC" w:rsidP="00E51ADC">
      <w:pPr>
        <w:rPr>
          <w:sz w:val="22"/>
          <w:szCs w:val="22"/>
        </w:rPr>
      </w:pPr>
    </w:p>
    <w:p w:rsidR="00E51ADC" w:rsidRPr="00CB2252" w:rsidRDefault="00E51ADC" w:rsidP="00E51ADC">
      <w:pPr>
        <w:rPr>
          <w:b/>
          <w:sz w:val="22"/>
          <w:szCs w:val="22"/>
          <w:u w:val="single"/>
        </w:rPr>
      </w:pPr>
      <w:r w:rsidRPr="001A7804">
        <w:rPr>
          <w:sz w:val="22"/>
          <w:szCs w:val="22"/>
        </w:rPr>
        <w:t>**Jeżeli dotyczy</w:t>
      </w:r>
    </w:p>
    <w:p w:rsidR="00E51ADC" w:rsidRPr="002F5A75" w:rsidRDefault="00E51ADC" w:rsidP="00E51ADC"/>
    <w:p w:rsidR="00E51ADC" w:rsidRPr="00655B67" w:rsidRDefault="00E51ADC" w:rsidP="00E51ADC"/>
    <w:p w:rsidR="00E51ADC" w:rsidRPr="004110BA" w:rsidRDefault="00E51ADC" w:rsidP="00E51ADC"/>
    <w:p w:rsidR="00E51ADC" w:rsidRPr="003E3635" w:rsidRDefault="00E51ADC" w:rsidP="00E51ADC"/>
    <w:p w:rsidR="00FE545C" w:rsidRPr="00E51ADC" w:rsidRDefault="00FE545C" w:rsidP="00E51ADC"/>
    <w:sectPr w:rsidR="00FE545C" w:rsidRPr="00E51AD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5D" w:rsidRDefault="007B2D5D">
      <w:r>
        <w:separator/>
      </w:r>
    </w:p>
  </w:endnote>
  <w:endnote w:type="continuationSeparator" w:id="0">
    <w:p w:rsidR="007B2D5D" w:rsidRDefault="007B2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CE4" w:rsidRDefault="00A44C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CE4" w:rsidRDefault="00A44C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5D" w:rsidRDefault="007B2D5D">
      <w:r>
        <w:separator/>
      </w:r>
    </w:p>
  </w:footnote>
  <w:footnote w:type="continuationSeparator" w:id="0">
    <w:p w:rsidR="007B2D5D" w:rsidRDefault="007B2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CE4" w:rsidRDefault="00A44C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CE4" w:rsidRDefault="00A44C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D5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331C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2D5D"/>
    <w:rsid w:val="00833933"/>
    <w:rsid w:val="00853083"/>
    <w:rsid w:val="008B2F0C"/>
    <w:rsid w:val="008B4928"/>
    <w:rsid w:val="008D2AB8"/>
    <w:rsid w:val="008F1C66"/>
    <w:rsid w:val="00970FE4"/>
    <w:rsid w:val="009E3682"/>
    <w:rsid w:val="00A0022B"/>
    <w:rsid w:val="00A346FE"/>
    <w:rsid w:val="00A44CE4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1ADC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AD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E51ADC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D3C7F-7C03-4064-9411-011858C71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2019-07-04T12:04:00Z</dcterms:created>
  <dcterms:modified xsi:type="dcterms:W3CDTF">2019-07-04T12:04:00Z</dcterms:modified>
</cp:coreProperties>
</file>