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661" w:rsidRPr="001D50D0" w:rsidRDefault="002120F2" w:rsidP="00D30661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i/>
          <w:noProof/>
          <w:sz w:val="24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D30661"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t xml:space="preserve">         </w:t>
      </w:r>
      <w:r>
        <w:rPr>
          <w:rFonts w:ascii="Times New Roman" w:eastAsia="Times New Roman" w:hAnsi="Times New Roman"/>
          <w:b/>
          <w:i/>
          <w:noProof/>
          <w:sz w:val="24"/>
          <w:szCs w:val="20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D30661"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t xml:space="preserve">   </w:t>
      </w:r>
      <w:r>
        <w:rPr>
          <w:rFonts w:ascii="Times New Roman" w:eastAsia="Times New Roman" w:hAnsi="Times New Roman"/>
          <w:b/>
          <w:i/>
          <w:noProof/>
          <w:sz w:val="24"/>
          <w:szCs w:val="20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D30661" w:rsidRPr="001D50D0" w:rsidRDefault="00D30661" w:rsidP="00D3066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1D50D0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D30661" w:rsidRPr="001D50D0" w:rsidRDefault="00D30661" w:rsidP="00D30661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D50D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D30661" w:rsidRPr="001D50D0" w:rsidRDefault="00D30661" w:rsidP="00D30661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Akademia Górniczo-Hutnicza</w:t>
      </w:r>
    </w:p>
    <w:p w:rsidR="00D30661" w:rsidRPr="001D50D0" w:rsidRDefault="00D30661" w:rsidP="00D30661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D30661" w:rsidRPr="001D50D0" w:rsidRDefault="00D30661" w:rsidP="00D30661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Al. Mickiewicza 30, </w:t>
      </w:r>
      <w:r w:rsidRPr="001D50D0">
        <w:rPr>
          <w:rFonts w:ascii="Times New Roman" w:hAnsi="Times New Roman"/>
          <w:sz w:val="24"/>
          <w:szCs w:val="24"/>
        </w:rPr>
        <w:br/>
        <w:t>30-059 Kraków</w:t>
      </w: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>Wykonawca:</w:t>
      </w:r>
    </w:p>
    <w:p w:rsidR="00D30661" w:rsidRPr="001D50D0" w:rsidRDefault="00D30661" w:rsidP="00D30661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D30661" w:rsidRPr="001D50D0" w:rsidRDefault="00D30661" w:rsidP="00D30661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1D50D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D30661" w:rsidRPr="001D50D0" w:rsidRDefault="00D30661" w:rsidP="00D30661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D30661" w:rsidRPr="001D50D0" w:rsidRDefault="00D30661" w:rsidP="00D30661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D50D0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D30661" w:rsidRPr="001D50D0" w:rsidRDefault="00D30661" w:rsidP="00D3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D30661" w:rsidRPr="001D50D0" w:rsidRDefault="00D30661" w:rsidP="00D306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1D50D0">
        <w:rPr>
          <w:rFonts w:ascii="Times New Roman" w:hAnsi="Times New Roman"/>
          <w:b/>
          <w:sz w:val="24"/>
          <w:szCs w:val="24"/>
          <w:u w:val="single"/>
        </w:rPr>
        <w:br/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Na potrzeby postępowania o udzielenie zamówienia publicznego pn.:  </w:t>
      </w:r>
      <w:r w:rsidR="002120F2" w:rsidRPr="002120F2">
        <w:rPr>
          <w:rFonts w:ascii="Times New Roman" w:hAnsi="Times New Roman"/>
          <w:b/>
          <w:sz w:val="24"/>
          <w:szCs w:val="24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bookmarkStart w:id="0" w:name="_GoBack"/>
      <w:bookmarkEnd w:id="0"/>
      <w:r w:rsidRPr="001D50D0">
        <w:rPr>
          <w:rFonts w:ascii="Times New Roman" w:hAnsi="Times New Roman"/>
          <w:b/>
          <w:sz w:val="24"/>
          <w:szCs w:val="24"/>
        </w:rPr>
        <w:t xml:space="preserve">, </w:t>
      </w:r>
      <w:r w:rsidRPr="00FF2488">
        <w:rPr>
          <w:rFonts w:ascii="Times New Roman" w:hAnsi="Times New Roman"/>
          <w:sz w:val="24"/>
          <w:szCs w:val="24"/>
        </w:rPr>
        <w:t>prowadzonego przez</w:t>
      </w:r>
      <w:r w:rsidRPr="001D50D0">
        <w:rPr>
          <w:rFonts w:ascii="Times New Roman" w:hAnsi="Times New Roman"/>
          <w:b/>
          <w:sz w:val="24"/>
          <w:szCs w:val="24"/>
        </w:rPr>
        <w:t xml:space="preserve"> Akademi</w:t>
      </w:r>
      <w:r>
        <w:rPr>
          <w:rFonts w:ascii="Times New Roman" w:hAnsi="Times New Roman"/>
          <w:b/>
          <w:sz w:val="24"/>
          <w:szCs w:val="24"/>
        </w:rPr>
        <w:t>ę Górniczo - Hutniczą</w:t>
      </w:r>
      <w:r w:rsidRPr="001D50D0">
        <w:rPr>
          <w:rFonts w:ascii="Times New Roman" w:hAnsi="Times New Roman"/>
          <w:b/>
          <w:sz w:val="24"/>
          <w:szCs w:val="24"/>
        </w:rPr>
        <w:t xml:space="preserve"> im. Stanisława Staszica w Krakowie</w:t>
      </w:r>
      <w:r w:rsidRPr="001D50D0">
        <w:rPr>
          <w:rFonts w:ascii="Times New Roman" w:hAnsi="Times New Roman"/>
          <w:sz w:val="24"/>
          <w:szCs w:val="24"/>
        </w:rPr>
        <w:t>, oświadczam, co następuje: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30661" w:rsidRPr="001D50D0" w:rsidRDefault="00D30661" w:rsidP="00D30661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1-3.   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…………….……. </w:t>
      </w:r>
      <w:r w:rsidRPr="001D50D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D50D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D30661" w:rsidRPr="001D50D0" w:rsidRDefault="00D30661" w:rsidP="00D3066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(podpis)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lastRenderedPageBreak/>
        <w:t>INFORMACJA W ZWIĄZKU Z POLEGANIEM NA ZASOBACH INNYCH PODMIOTÓW</w:t>
      </w:r>
      <w:r w:rsidRPr="001D50D0">
        <w:rPr>
          <w:rFonts w:ascii="Times New Roman" w:hAnsi="Times New Roman"/>
          <w:sz w:val="24"/>
          <w:szCs w:val="24"/>
        </w:rPr>
        <w:t xml:space="preserve">: </w:t>
      </w: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V. ppkt 3</w:t>
      </w:r>
      <w:r w:rsidRPr="001D50D0">
        <w:rPr>
          <w:rFonts w:ascii="Times New Roman" w:hAnsi="Times New Roman"/>
          <w:i/>
          <w:sz w:val="24"/>
          <w:szCs w:val="24"/>
        </w:rPr>
        <w:t>,</w:t>
      </w:r>
      <w:r w:rsidRPr="001D50D0">
        <w:rPr>
          <w:rFonts w:ascii="Times New Roman" w:hAnsi="Times New Roman"/>
          <w:sz w:val="24"/>
          <w:szCs w:val="24"/>
        </w:rPr>
        <w:t xml:space="preserve"> polegam na zasobach następującego/ych podmiotu/ów: ………………………………………………………….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1D50D0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…………….……. </w:t>
      </w:r>
      <w:r w:rsidRPr="001D50D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D50D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D30661" w:rsidRPr="001D50D0" w:rsidRDefault="00D30661" w:rsidP="00D3066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(podpis)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50D0">
        <w:rPr>
          <w:rFonts w:ascii="Times New Roman" w:hAnsi="Times New Roman"/>
          <w:b/>
          <w:i/>
          <w:sz w:val="24"/>
          <w:szCs w:val="24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D30661" w:rsidRPr="001D50D0" w:rsidRDefault="00D30661" w:rsidP="00D3066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D30661" w:rsidRPr="001D50D0" w:rsidRDefault="00D30661" w:rsidP="00D30661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1D50D0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…………….……. </w:t>
      </w:r>
      <w:r w:rsidRPr="001D50D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D50D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D30661" w:rsidRPr="001D50D0" w:rsidRDefault="00D30661" w:rsidP="00D3066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(podpis)</w:t>
      </w:r>
    </w:p>
    <w:p w:rsidR="00D30661" w:rsidRPr="001D50D0" w:rsidRDefault="00D30661" w:rsidP="00D306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0661" w:rsidRPr="001D50D0" w:rsidRDefault="00D30661" w:rsidP="00D306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0661" w:rsidRPr="00434290" w:rsidRDefault="00D30661" w:rsidP="00D30661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74D" w:rsidRDefault="008D274D" w:rsidP="0038231F">
      <w:pPr>
        <w:spacing w:after="0" w:line="240" w:lineRule="auto"/>
      </w:pPr>
      <w:r>
        <w:separator/>
      </w:r>
    </w:p>
  </w:endnote>
  <w:endnote w:type="continuationSeparator" w:id="0">
    <w:p w:rsidR="008D274D" w:rsidRDefault="008D27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2B" w:rsidRDefault="009C2E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20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20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2B" w:rsidRDefault="009C2E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74D" w:rsidRDefault="008D274D" w:rsidP="0038231F">
      <w:pPr>
        <w:spacing w:after="0" w:line="240" w:lineRule="auto"/>
      </w:pPr>
      <w:r>
        <w:separator/>
      </w:r>
    </w:p>
  </w:footnote>
  <w:footnote w:type="continuationSeparator" w:id="0">
    <w:p w:rsidR="008D274D" w:rsidRDefault="008D27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2B" w:rsidRDefault="009C2E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C2E2B">
      <w:rPr>
        <w:rFonts w:ascii="Times New Roman" w:hAnsi="Times New Roman"/>
        <w:sz w:val="20"/>
        <w:szCs w:val="20"/>
      </w:rPr>
      <w:t>Kc-zp.272-352/19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2B" w:rsidRDefault="009C2E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74D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20F2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274D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2E2B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0661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66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F91B8-0F0E-4683-8371-893E9E2DA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2019-07-04T12:06:00Z</dcterms:created>
  <dcterms:modified xsi:type="dcterms:W3CDTF">2019-07-04T12:06:00Z</dcterms:modified>
</cp:coreProperties>
</file>