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430A9F" w:rsidRDefault="008D77A9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33639F" w:rsidRPr="0033639F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33639F" w:rsidRPr="0033639F">
        <w:rPr>
          <w:rFonts w:ascii="Times New Roman" w:hAnsi="Times New Roman"/>
          <w:b/>
          <w:sz w:val="24"/>
          <w:szCs w:val="24"/>
        </w:rPr>
        <w:t>dostawa sprzętu  studyjnego na potrzeby Studia Muzycznego Kotłownia AGH- KC-zp.272-414/19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  <w:bookmarkStart w:id="0" w:name="_GoBack"/>
      <w:bookmarkEnd w:id="0"/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0834" w:rsidRDefault="00950834">
      <w:pPr>
        <w:spacing w:after="0" w:line="240" w:lineRule="auto"/>
      </w:pPr>
      <w:r>
        <w:separator/>
      </w:r>
    </w:p>
  </w:endnote>
  <w:endnote w:type="continuationSeparator" w:id="0">
    <w:p w:rsidR="00950834" w:rsidRDefault="00950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8D77A9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8D77A9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D77A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8D77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0834" w:rsidRDefault="00950834">
      <w:pPr>
        <w:spacing w:after="0" w:line="240" w:lineRule="auto"/>
      </w:pPr>
      <w:r>
        <w:separator/>
      </w:r>
    </w:p>
  </w:footnote>
  <w:footnote w:type="continuationSeparator" w:id="0">
    <w:p w:rsidR="00950834" w:rsidRDefault="009508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8D77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8D77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8D77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950834"/>
    <w:rsid w:val="000563B7"/>
    <w:rsid w:val="000E6C60"/>
    <w:rsid w:val="001F4E82"/>
    <w:rsid w:val="0033639F"/>
    <w:rsid w:val="003D1274"/>
    <w:rsid w:val="00430A9F"/>
    <w:rsid w:val="005E5BD1"/>
    <w:rsid w:val="00623F70"/>
    <w:rsid w:val="008D77A9"/>
    <w:rsid w:val="00927537"/>
    <w:rsid w:val="00950834"/>
    <w:rsid w:val="00BA4EE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B0DEE647-DFBE-47A5-9B0D-80CDBDACB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783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955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4</cp:revision>
  <dcterms:created xsi:type="dcterms:W3CDTF">2019-06-19T09:03:00Z</dcterms:created>
  <dcterms:modified xsi:type="dcterms:W3CDTF">2019-06-19T09:07:00Z</dcterms:modified>
</cp:coreProperties>
</file>