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E00" w:rsidRDefault="00B40E00" w:rsidP="00B40E00">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B40E00" w:rsidRDefault="00B40E00" w:rsidP="00B40E00">
      <w:pPr>
        <w:spacing w:after="0" w:line="240" w:lineRule="auto"/>
        <w:jc w:val="center"/>
        <w:outlineLvl w:val="0"/>
        <w:rPr>
          <w:rFonts w:ascii="Times New Roman" w:eastAsia="Times New Roman" w:hAnsi="Times New Roman"/>
          <w:b/>
          <w:sz w:val="20"/>
          <w:szCs w:val="20"/>
          <w:lang w:eastAsia="pl-PL"/>
        </w:rPr>
      </w:pPr>
    </w:p>
    <w:p w:rsidR="00B40E00" w:rsidRDefault="00B40E00" w:rsidP="00B40E00">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tcPr>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p>
          <w:p w:rsidR="00B40E00" w:rsidRDefault="00B40E00" w:rsidP="00B34307">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r w:rsidR="00EB777B">
              <w:rPr>
                <w:rFonts w:ascii="Times New Roman" w:eastAsia="Times New Roman" w:hAnsi="Times New Roman"/>
                <w:b/>
                <w:sz w:val="20"/>
                <w:szCs w:val="20"/>
                <w:lang w:eastAsia="pl-PL"/>
              </w:rPr>
              <w:t>S123</w:t>
            </w:r>
            <w:bookmarkStart w:id="0" w:name="_GoBack"/>
            <w:bookmarkEnd w:id="0"/>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00EB777B">
              <w:rPr>
                <w:rFonts w:ascii="Times New Roman" w:eastAsia="Times New Roman" w:hAnsi="Times New Roman"/>
                <w:sz w:val="20"/>
                <w:szCs w:val="20"/>
                <w:lang w:eastAsia="pl-PL"/>
              </w:rPr>
              <w:t>2019/S 123-299770</w:t>
            </w:r>
          </w:p>
          <w:p w:rsidR="00B40E00" w:rsidRDefault="00B40E00" w:rsidP="00B34307">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B40E00" w:rsidRDefault="00B40E00" w:rsidP="00B40E00">
      <w:pPr>
        <w:spacing w:after="0" w:line="240" w:lineRule="auto"/>
        <w:rPr>
          <w:rFonts w:ascii="Times New Roman" w:eastAsia="Times New Roman" w:hAnsi="Times New Roman"/>
          <w:sz w:val="20"/>
          <w:szCs w:val="20"/>
          <w:lang w:eastAsia="pl-PL"/>
        </w:rPr>
      </w:pPr>
    </w:p>
    <w:p w:rsidR="00B40E00" w:rsidRDefault="00B40E00" w:rsidP="00B40E00">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B40E00" w:rsidRDefault="00B40E00" w:rsidP="00B40E00">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B40E00" w:rsidRDefault="00B40E00" w:rsidP="00B40E00">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B40E00" w:rsidRDefault="00B40E00" w:rsidP="00B34307">
            <w:pPr>
              <w:spacing w:after="0" w:line="240" w:lineRule="auto"/>
              <w:rPr>
                <w:rFonts w:ascii="Times New Roman" w:eastAsia="Times New Roman" w:hAnsi="Times New Roman"/>
                <w:b/>
                <w:i/>
                <w:sz w:val="20"/>
                <w:szCs w:val="20"/>
                <w:lang w:val="en-US" w:eastAsia="pl-PL"/>
              </w:rPr>
            </w:pP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B40E00" w:rsidRDefault="00B40E00" w:rsidP="00B34307">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B40E00" w:rsidRDefault="00B40E00" w:rsidP="00B34307">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B40E00" w:rsidRDefault="00B40E00" w:rsidP="00B34307">
            <w:pPr>
              <w:suppressAutoHyphens/>
              <w:snapToGrid w:val="0"/>
              <w:spacing w:after="0" w:line="240" w:lineRule="auto"/>
              <w:rPr>
                <w:rFonts w:ascii="Times New Roman" w:eastAsia="Times New Roman" w:hAnsi="Times New Roman"/>
                <w:color w:val="000000"/>
                <w:sz w:val="20"/>
                <w:szCs w:val="20"/>
                <w:lang w:eastAsia="ar-SA"/>
              </w:rPr>
            </w:pPr>
            <w:r>
              <w:rPr>
                <w:rFonts w:ascii="Times New Roman" w:eastAsia="Times New Roman" w:hAnsi="Times New Roman"/>
                <w:color w:val="000000"/>
                <w:sz w:val="20"/>
                <w:szCs w:val="20"/>
                <w:lang w:val="en-US" w:eastAsia="ar-SA"/>
              </w:rPr>
              <w:t xml:space="preserve">Faks: </w:t>
            </w:r>
            <w:r>
              <w:rPr>
                <w:rFonts w:ascii="Times New Roman" w:eastAsia="Times New Roman" w:hAnsi="Times New Roman"/>
                <w:b/>
                <w:color w:val="000000"/>
                <w:sz w:val="20"/>
                <w:szCs w:val="20"/>
                <w:lang w:val="en-US" w:eastAsia="ar-SA"/>
              </w:rPr>
              <w:t>+48 12 617 33 63</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7720D9" w:rsidP="00B34307">
            <w:pPr>
              <w:spacing w:after="0" w:line="240" w:lineRule="auto"/>
              <w:rPr>
                <w:rFonts w:ascii="Times New Roman" w:eastAsia="Times New Roman" w:hAnsi="Times New Roman"/>
                <w:b/>
                <w:color w:val="000000"/>
                <w:sz w:val="20"/>
                <w:szCs w:val="20"/>
                <w:lang w:eastAsia="pl-PL"/>
              </w:rPr>
            </w:pPr>
            <w:r w:rsidRPr="007720D9">
              <w:rPr>
                <w:rFonts w:ascii="Times New Roman" w:eastAsia="Times New Roman" w:hAnsi="Times New Roman"/>
                <w:b/>
                <w:color w:val="000000"/>
                <w:sz w:val="20"/>
                <w:szCs w:val="20"/>
                <w:lang w:eastAsia="pl-PL"/>
              </w:rPr>
              <w:t xml:space="preserve">dostawa 2 sztuk laserowego urządzenia wielofunkcyjnego do budynku B9 </w:t>
            </w:r>
            <w:proofErr w:type="spellStart"/>
            <w:r w:rsidRPr="007720D9">
              <w:rPr>
                <w:rFonts w:ascii="Times New Roman" w:eastAsia="Times New Roman" w:hAnsi="Times New Roman"/>
                <w:b/>
                <w:color w:val="000000"/>
                <w:sz w:val="20"/>
                <w:szCs w:val="20"/>
                <w:lang w:eastAsia="pl-PL"/>
              </w:rPr>
              <w:t>WIEiT</w:t>
            </w:r>
            <w:proofErr w:type="spellEnd"/>
            <w:r w:rsidRPr="007720D9">
              <w:rPr>
                <w:rFonts w:ascii="Times New Roman" w:eastAsia="Times New Roman" w:hAnsi="Times New Roman"/>
                <w:b/>
                <w:color w:val="000000"/>
                <w:sz w:val="20"/>
                <w:szCs w:val="20"/>
                <w:lang w:eastAsia="pl-PL"/>
              </w:rPr>
              <w:t xml:space="preserve"> - KC-zp.272-397/19</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7720D9" w:rsidP="00B34307">
            <w:pPr>
              <w:spacing w:after="0" w:line="240" w:lineRule="auto"/>
              <w:rPr>
                <w:rFonts w:ascii="Times New Roman" w:eastAsia="Times New Roman" w:hAnsi="Times New Roman"/>
                <w:b/>
                <w:color w:val="000000"/>
                <w:sz w:val="20"/>
                <w:szCs w:val="20"/>
                <w:lang w:eastAsia="pl-PL"/>
              </w:rPr>
            </w:pPr>
            <w:r>
              <w:rPr>
                <w:rFonts w:ascii="Times New Roman" w:eastAsia="Times New Roman" w:hAnsi="Times New Roman"/>
                <w:b/>
                <w:color w:val="000000"/>
                <w:sz w:val="20"/>
                <w:szCs w:val="20"/>
                <w:lang w:eastAsia="pl-PL"/>
              </w:rPr>
              <w:t>KC-zp.272-397</w:t>
            </w:r>
            <w:r w:rsidR="00B40E00">
              <w:rPr>
                <w:rFonts w:ascii="Times New Roman" w:eastAsia="Times New Roman" w:hAnsi="Times New Roman"/>
                <w:b/>
                <w:color w:val="000000"/>
                <w:sz w:val="20"/>
                <w:szCs w:val="20"/>
                <w:lang w:eastAsia="pl-PL"/>
              </w:rPr>
              <w:t>/19</w:t>
            </w:r>
          </w:p>
        </w:tc>
      </w:tr>
    </w:tbl>
    <w:p w:rsidR="00B40E00" w:rsidRDefault="00B40E00" w:rsidP="00B40E00">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899" w:right="1417" w:bottom="539" w:left="1417" w:header="708" w:footer="708" w:gutter="0"/>
          <w:cols w:space="708"/>
        </w:sectPr>
      </w:pPr>
    </w:p>
    <w:p w:rsidR="00B40E00" w:rsidRDefault="00B40E00" w:rsidP="00B40E00">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B40E00" w:rsidRDefault="00B40E00" w:rsidP="00B40E00">
      <w:pPr>
        <w:spacing w:after="0" w:line="240" w:lineRule="auto"/>
        <w:jc w:val="center"/>
        <w:rPr>
          <w:rFonts w:ascii="Times New Roman" w:eastAsia="Times New Roman" w:hAnsi="Times New Roman"/>
          <w:sz w:val="20"/>
          <w:szCs w:val="20"/>
          <w:lang w:eastAsia="pl-PL"/>
        </w:rPr>
      </w:pPr>
    </w:p>
    <w:p w:rsidR="00B40E00" w:rsidRDefault="00B40E00" w:rsidP="00B40E00">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B40E00" w:rsidRDefault="00B40E00" w:rsidP="00B40E00">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Jeżeli poświadczenie wpisu do wykazu lub wydania zaświadczenia jest dostępne w formie elektronicznej, </w:t>
            </w:r>
            <w:r>
              <w:rPr>
                <w:rFonts w:ascii="Times New Roman" w:eastAsia="Times New Roman" w:hAnsi="Times New Roman"/>
                <w:sz w:val="20"/>
                <w:szCs w:val="20"/>
                <w:lang w:eastAsia="pl-PL"/>
              </w:rPr>
              <w:lastRenderedPageBreak/>
              <w:t xml:space="preserve">proszę podać: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(adres internetowy, wydający urząd lub organ, dokładne dane referencyjne dokumentacji):</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xml:space="preserve">[……………] [……………] [……………]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B40E00" w:rsidTr="00B34307">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B40E00" w:rsidRDefault="00B40E00" w:rsidP="00B34307">
            <w:pPr>
              <w:spacing w:after="0" w:line="240" w:lineRule="auto"/>
              <w:rPr>
                <w:rFonts w:ascii="Times New Roman" w:eastAsia="Times New Roman" w:hAnsi="Times New Roman"/>
                <w:sz w:val="20"/>
                <w:szCs w:val="20"/>
                <w:lang w:eastAsia="pl-PL"/>
              </w:rPr>
            </w:pPr>
            <w:r w:rsidRPr="00B40E00">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B40E00" w:rsidTr="00B34307">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B40E00" w:rsidRDefault="00B40E00" w:rsidP="00B34307">
            <w:pPr>
              <w:spacing w:after="0" w:line="240" w:lineRule="auto"/>
              <w:rPr>
                <w:rFonts w:ascii="Times New Roman" w:eastAsia="Times New Roman" w:hAnsi="Times New Roman"/>
                <w:sz w:val="20"/>
                <w:szCs w:val="20"/>
                <w:lang w:eastAsia="pl-PL"/>
              </w:rPr>
            </w:pP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B40E00" w:rsidRDefault="00B40E00" w:rsidP="00B40E00">
      <w:pPr>
        <w:spacing w:after="0" w:line="240" w:lineRule="auto"/>
        <w:jc w:val="center"/>
        <w:rPr>
          <w:rFonts w:ascii="Times New Roman" w:eastAsia="Times New Roman" w:hAnsi="Times New Roman"/>
          <w:sz w:val="20"/>
          <w:szCs w:val="20"/>
          <w:lang w:eastAsia="pl-PL"/>
        </w:rPr>
      </w:pPr>
    </w:p>
    <w:p w:rsidR="00B40E00" w:rsidRDefault="00B40E00" w:rsidP="00B40E00">
      <w:pPr>
        <w:spacing w:after="0" w:line="240" w:lineRule="auto"/>
        <w:jc w:val="center"/>
        <w:rPr>
          <w:rFonts w:ascii="Times New Roman" w:eastAsia="Times New Roman" w:hAnsi="Times New Roman"/>
          <w:b/>
          <w:sz w:val="20"/>
          <w:szCs w:val="20"/>
          <w:lang w:eastAsia="pl-PL"/>
        </w:rPr>
      </w:pPr>
    </w:p>
    <w:p w:rsidR="00B40E00" w:rsidRDefault="00B40E00" w:rsidP="00B40E00">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Pr>
                <w:rFonts w:ascii="Times New Roman" w:eastAsia="Times New Roman" w:hAnsi="Times New Roman"/>
                <w:i/>
                <w:sz w:val="20"/>
                <w:szCs w:val="20"/>
                <w:shd w:val="clear" w:color="auto" w:fill="CCCCCC"/>
                <w:lang w:eastAsia="pl-PL"/>
              </w:rPr>
              <w:t>ych</w:t>
            </w:r>
            <w:proofErr w:type="spellEnd"/>
            <w:r>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Imię i nazwisko, w</w:t>
            </w: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lastRenderedPageBreak/>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B40E00" w:rsidRDefault="00B40E00" w:rsidP="00B40E00">
      <w:pPr>
        <w:spacing w:after="0" w:line="240" w:lineRule="auto"/>
        <w:rPr>
          <w:rFonts w:ascii="Times New Roman" w:eastAsia="Times New Roman" w:hAnsi="Times New Roman"/>
          <w:b/>
          <w:sz w:val="20"/>
          <w:szCs w:val="20"/>
          <w:lang w:eastAsia="pl-PL"/>
        </w:rPr>
      </w:pPr>
    </w:p>
    <w:p w:rsidR="00B40E00" w:rsidRDefault="00B40E00" w:rsidP="00B40E00">
      <w:pPr>
        <w:spacing w:after="0" w:line="240" w:lineRule="auto"/>
        <w:jc w:val="center"/>
        <w:rPr>
          <w:rFonts w:ascii="Times New Roman" w:eastAsia="Times New Roman" w:hAnsi="Times New Roman"/>
          <w:b/>
          <w:sz w:val="20"/>
          <w:szCs w:val="20"/>
          <w:lang w:eastAsia="pl-PL"/>
        </w:rPr>
      </w:pPr>
    </w:p>
    <w:p w:rsidR="00B40E00" w:rsidRDefault="00B40E00" w:rsidP="00B40E00">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B40E00" w:rsidRDefault="00B40E00" w:rsidP="00B40E00">
      <w:pPr>
        <w:spacing w:after="0" w:line="240" w:lineRule="auto"/>
        <w:jc w:val="center"/>
        <w:rPr>
          <w:rFonts w:ascii="Times New Roman" w:eastAsia="Times New Roman" w:hAnsi="Times New Roman"/>
          <w:b/>
          <w:sz w:val="20"/>
          <w:szCs w:val="20"/>
          <w:lang w:eastAsia="pl-PL"/>
        </w:rPr>
      </w:pPr>
    </w:p>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shd w:val="clear" w:color="auto" w:fill="CCCCCC"/>
          </w:tcPr>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B40E00" w:rsidRDefault="00B40E00" w:rsidP="00B34307">
            <w:pPr>
              <w:shd w:val="clear" w:color="auto" w:fill="CCCCCC"/>
              <w:spacing w:after="0" w:line="240" w:lineRule="auto"/>
              <w:jc w:val="both"/>
              <w:rPr>
                <w:rFonts w:ascii="Times New Roman" w:eastAsia="Times New Roman" w:hAnsi="Times New Roman"/>
                <w:sz w:val="20"/>
                <w:szCs w:val="20"/>
                <w:lang w:eastAsia="pl-PL"/>
              </w:rPr>
            </w:pPr>
          </w:p>
          <w:p w:rsidR="00B40E00" w:rsidRDefault="00B40E00" w:rsidP="00B34307">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B40E00" w:rsidRDefault="00B40E00" w:rsidP="00B40E00">
      <w:pPr>
        <w:spacing w:after="0" w:line="240" w:lineRule="auto"/>
        <w:jc w:val="center"/>
        <w:rPr>
          <w:rFonts w:ascii="Times New Roman" w:eastAsia="Times New Roman" w:hAnsi="Times New Roman"/>
          <w:b/>
          <w:sz w:val="20"/>
          <w:szCs w:val="20"/>
          <w:lang w:eastAsia="pl-PL"/>
        </w:rPr>
      </w:pPr>
    </w:p>
    <w:p w:rsidR="00B40E00" w:rsidRDefault="00B40E00" w:rsidP="00B40E00">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B40E00" w:rsidTr="00B34307">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B40E00" w:rsidRDefault="00B40E00" w:rsidP="00B34307">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B40E00" w:rsidRDefault="00B40E00" w:rsidP="00B40E00">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B40E00" w:rsidTr="00B34307">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B40E00" w:rsidRDefault="00B40E00" w:rsidP="00B40E00">
      <w:pPr>
        <w:spacing w:after="0" w:line="240" w:lineRule="auto"/>
        <w:rPr>
          <w:rFonts w:ascii="Times New Roman" w:eastAsia="Times New Roman" w:hAnsi="Times New Roman"/>
          <w:b/>
          <w:sz w:val="20"/>
          <w:szCs w:val="20"/>
          <w:lang w:eastAsia="pl-PL"/>
        </w:rPr>
        <w:sectPr w:rsidR="00B40E00">
          <w:pgSz w:w="11906" w:h="16838"/>
          <w:pgMar w:top="719" w:right="1417" w:bottom="539" w:left="1417" w:header="708" w:footer="708" w:gutter="0"/>
          <w:cols w:space="708"/>
        </w:sectPr>
      </w:pPr>
    </w:p>
    <w:p w:rsidR="00B40E00" w:rsidRDefault="00B40E00" w:rsidP="00B40E00">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B40E00" w:rsidRDefault="00B40E00" w:rsidP="00B40E00">
      <w:pPr>
        <w:spacing w:after="0" w:line="240" w:lineRule="auto"/>
        <w:jc w:val="center"/>
        <w:rPr>
          <w:rFonts w:ascii="Times New Roman" w:eastAsia="Times New Roman" w:hAnsi="Times New Roman"/>
          <w:b/>
          <w:sz w:val="20"/>
          <w:szCs w:val="20"/>
          <w:lang w:eastAsia="pl-PL"/>
        </w:rPr>
      </w:pPr>
    </w:p>
    <w:p w:rsidR="00B40E00" w:rsidRDefault="00B40E00" w:rsidP="00B40E00">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B40E00" w:rsidRDefault="00B40E00" w:rsidP="00B40E00">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B40E00" w:rsidTr="00B34307">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B40E00" w:rsidRDefault="00B40E00" w:rsidP="00B34307">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B40E00" w:rsidRDefault="00B40E00" w:rsidP="00B34307">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B40E00" w:rsidRDefault="00B40E00" w:rsidP="00B40E00">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B40E00" w:rsidTr="00B34307">
        <w:trPr>
          <w:trHeight w:val="747"/>
        </w:trPr>
        <w:tc>
          <w:tcPr>
            <w:tcW w:w="4334" w:type="dxa"/>
            <w:tcBorders>
              <w:top w:val="single" w:sz="6" w:space="0" w:color="auto"/>
              <w:left w:val="single" w:sz="6" w:space="0" w:color="auto"/>
              <w:bottom w:val="single" w:sz="4" w:space="0" w:color="auto"/>
              <w:right w:val="single" w:sz="6" w:space="0" w:color="auto"/>
            </w:tcBorders>
            <w:hideMark/>
          </w:tcPr>
          <w:p w:rsidR="00B40E00" w:rsidRDefault="00B40E00" w:rsidP="00B34307">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B40E00" w:rsidRDefault="00B40E00" w:rsidP="00B34307">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B40E00" w:rsidTr="00B34307">
        <w:trPr>
          <w:trHeight w:val="1320"/>
        </w:trPr>
        <w:tc>
          <w:tcPr>
            <w:tcW w:w="4334" w:type="dxa"/>
            <w:tcBorders>
              <w:top w:val="single" w:sz="4"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B40E00" w:rsidRDefault="00B40E00" w:rsidP="00B34307">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B40E00" w:rsidTr="00B34307">
        <w:tc>
          <w:tcPr>
            <w:tcW w:w="4334"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B40E00" w:rsidRDefault="00B40E00" w:rsidP="00B34307">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B40E00" w:rsidRDefault="00B40E00" w:rsidP="00B34307">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B40E00" w:rsidRDefault="00B40E00" w:rsidP="00B34307">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B40E00" w:rsidRDefault="00B40E00" w:rsidP="00B34307">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B40E00" w:rsidRDefault="00B40E00" w:rsidP="00B34307">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to dotyczy.</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B40E00" w:rsidRDefault="00B40E00" w:rsidP="00B34307">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B40E00" w:rsidTr="00B34307">
        <w:tc>
          <w:tcPr>
            <w:tcW w:w="4334"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334"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B40E00" w:rsidRDefault="00B40E00" w:rsidP="00B34307">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40E00" w:rsidRDefault="00B40E00" w:rsidP="00B40E00">
      <w:pPr>
        <w:spacing w:after="0" w:line="240" w:lineRule="auto"/>
        <w:rPr>
          <w:rFonts w:ascii="Times New Roman" w:eastAsia="Times New Roman" w:hAnsi="Times New Roman"/>
          <w:b/>
          <w:sz w:val="20"/>
          <w:szCs w:val="20"/>
          <w:lang w:eastAsia="pl-PL"/>
        </w:rPr>
        <w:sectPr w:rsidR="00B40E00">
          <w:pgSz w:w="11906" w:h="16838"/>
          <w:pgMar w:top="719" w:right="1417" w:bottom="539" w:left="1417" w:header="708" w:footer="708" w:gutter="0"/>
          <w:cols w:space="708"/>
        </w:sectPr>
      </w:pPr>
    </w:p>
    <w:p w:rsidR="00B40E00" w:rsidRDefault="00B40E00" w:rsidP="00B40E00">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B40E00" w:rsidRDefault="00B40E00" w:rsidP="00B40E00">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B40E00" w:rsidTr="00B34307">
        <w:tc>
          <w:tcPr>
            <w:tcW w:w="513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513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rPr>
          <w:trHeight w:val="440"/>
        </w:trPr>
        <w:tc>
          <w:tcPr>
            <w:tcW w:w="5130" w:type="dxa"/>
            <w:vMerge w:val="restart"/>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B40E00" w:rsidRDefault="00B40E00" w:rsidP="00B34307">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B40E00" w:rsidRDefault="00B40E00" w:rsidP="00B34307">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B40E00" w:rsidRDefault="00B40E00" w:rsidP="00B34307">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B40E00" w:rsidRDefault="00B40E00" w:rsidP="00B34307">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B40E00" w:rsidRDefault="00B40E00" w:rsidP="00B34307">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B40E00" w:rsidRDefault="00B40E00" w:rsidP="00B34307">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B40E00" w:rsidRDefault="00B40E00" w:rsidP="00B34307">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B40E00" w:rsidRDefault="00B40E00" w:rsidP="00B34307">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B40E00" w:rsidRDefault="00B40E00" w:rsidP="00B34307">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B40E00" w:rsidRDefault="00B40E00" w:rsidP="00B34307">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B40E00" w:rsidTr="00B34307">
        <w:trPr>
          <w:trHeight w:val="3307"/>
        </w:trPr>
        <w:tc>
          <w:tcPr>
            <w:tcW w:w="5130" w:type="dxa"/>
            <w:vMerge/>
            <w:tcBorders>
              <w:top w:val="single" w:sz="6" w:space="0" w:color="auto"/>
              <w:left w:val="single" w:sz="6" w:space="0" w:color="auto"/>
              <w:bottom w:val="nil"/>
              <w:right w:val="single" w:sz="6" w:space="0" w:color="auto"/>
            </w:tcBorders>
            <w:vAlign w:val="center"/>
            <w:hideMark/>
          </w:tcPr>
          <w:p w:rsidR="00B40E00" w:rsidRDefault="00B40E00" w:rsidP="00B34307">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B40E00" w:rsidRDefault="00B40E00" w:rsidP="00B34307">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B40E00" w:rsidRDefault="00B40E00" w:rsidP="00B34307">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B40E00" w:rsidRDefault="00B40E00" w:rsidP="00B34307">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B40E00" w:rsidRDefault="00B40E00" w:rsidP="00B34307">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B40E00" w:rsidRDefault="00B40E00" w:rsidP="00B34307">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B40E00" w:rsidRDefault="00B40E00" w:rsidP="00B34307">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B40E00" w:rsidRDefault="00B40E00" w:rsidP="00B34307">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B40E00" w:rsidRDefault="00B40E00" w:rsidP="00B34307">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B40E00" w:rsidRDefault="00B40E00" w:rsidP="00B34307">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B40E00" w:rsidRDefault="00B40E00" w:rsidP="00B34307">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B40E00" w:rsidRDefault="00B40E00" w:rsidP="00B34307">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B40E00" w:rsidRDefault="00B40E00" w:rsidP="00B34307">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B40E00" w:rsidRDefault="00B40E00" w:rsidP="00B34307">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B40E00" w:rsidTr="00B34307">
        <w:tc>
          <w:tcPr>
            <w:tcW w:w="5130" w:type="dxa"/>
            <w:tcBorders>
              <w:top w:val="nil"/>
              <w:left w:val="single" w:sz="6" w:space="0" w:color="auto"/>
              <w:bottom w:val="single" w:sz="6" w:space="0" w:color="auto"/>
              <w:right w:val="single" w:sz="6" w:space="0" w:color="auto"/>
            </w:tcBorders>
          </w:tcPr>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B40E00" w:rsidRDefault="00B40E00" w:rsidP="00B34307">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B40E00" w:rsidRDefault="00B40E00" w:rsidP="00B34307">
            <w:pPr>
              <w:spacing w:after="0" w:line="240" w:lineRule="auto"/>
              <w:rPr>
                <w:rFonts w:ascii="Times New Roman" w:eastAsia="MS Mincho" w:hAnsi="Times New Roman" w:cs="Franklin Gothic Medium"/>
                <w:sz w:val="20"/>
                <w:szCs w:val="20"/>
                <w:lang w:eastAsia="pl-PL"/>
              </w:rPr>
            </w:pPr>
          </w:p>
        </w:tc>
      </w:tr>
      <w:tr w:rsidR="00B40E00" w:rsidTr="00B34307">
        <w:tc>
          <w:tcPr>
            <w:tcW w:w="513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B40E00" w:rsidRDefault="00B40E00" w:rsidP="00B34307">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r>
            <w:proofErr w:type="spellStart"/>
            <w:r>
              <w:rPr>
                <w:rFonts w:ascii="Times New Roman" w:eastAsia="MS Mincho" w:hAnsi="Times New Roman" w:cs="Franklin Gothic Medium"/>
                <w:sz w:val="20"/>
                <w:szCs w:val="20"/>
                <w:lang w:eastAsia="pl-PL"/>
              </w:rPr>
              <w:t>II</w:t>
            </w:r>
            <w:proofErr w:type="spellEnd"/>
            <w:r>
              <w:rPr>
                <w:rFonts w:ascii="Times New Roman" w:eastAsia="MS Mincho" w:hAnsi="Times New Roman" w:cs="Franklin Gothic Medium"/>
                <w:sz w:val="20"/>
                <w:szCs w:val="20"/>
                <w:lang w:eastAsia="pl-PL"/>
              </w:rPr>
              <w:tab/>
              <w:t>]</w:t>
            </w:r>
          </w:p>
        </w:tc>
      </w:tr>
    </w:tbl>
    <w:p w:rsidR="00B40E00" w:rsidRDefault="00B40E00" w:rsidP="00B40E00">
      <w:pPr>
        <w:spacing w:after="0" w:line="240" w:lineRule="auto"/>
        <w:jc w:val="center"/>
        <w:rPr>
          <w:rFonts w:ascii="Times New Roman" w:eastAsia="Times New Roman" w:hAnsi="Times New Roman"/>
          <w:sz w:val="20"/>
          <w:szCs w:val="20"/>
          <w:lang w:eastAsia="pl-PL"/>
        </w:rPr>
      </w:pPr>
    </w:p>
    <w:p w:rsidR="00B40E00" w:rsidRDefault="00B40E00" w:rsidP="00B40E00">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B40E00" w:rsidRDefault="00B40E00" w:rsidP="00B40E00">
      <w:pPr>
        <w:spacing w:after="0" w:line="240" w:lineRule="auto"/>
        <w:jc w:val="center"/>
        <w:rPr>
          <w:rFonts w:ascii="Times New Roman" w:eastAsia="Times New Roman" w:hAnsi="Times New Roman"/>
          <w:sz w:val="20"/>
          <w:szCs w:val="20"/>
          <w:lang w:eastAsia="pl-PL"/>
        </w:rPr>
      </w:pPr>
    </w:p>
    <w:p w:rsidR="00B40E00" w:rsidRDefault="00B40E00" w:rsidP="00B40E00">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B40E00" w:rsidTr="00B34307">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B40E00" w:rsidRDefault="00B40E00" w:rsidP="00B40E00">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B40E00" w:rsidTr="00B34307">
        <w:tc>
          <w:tcPr>
            <w:tcW w:w="463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63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B40E00" w:rsidTr="00B34307">
        <w:tc>
          <w:tcPr>
            <w:tcW w:w="4630" w:type="dxa"/>
            <w:tcBorders>
              <w:top w:val="nil"/>
              <w:left w:val="single" w:sz="6" w:space="0" w:color="auto"/>
              <w:bottom w:val="single" w:sz="6" w:space="0" w:color="auto"/>
              <w:right w:val="single" w:sz="6" w:space="0" w:color="auto"/>
            </w:tcBorders>
          </w:tcPr>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B40E00" w:rsidRDefault="00B40E00" w:rsidP="00B34307">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B40E00" w:rsidRDefault="00B40E00" w:rsidP="00B34307">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B40E00" w:rsidTr="00B34307">
        <w:tc>
          <w:tcPr>
            <w:tcW w:w="468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B40E00" w:rsidRDefault="00B40E00" w:rsidP="00B34307">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B40E00" w:rsidRDefault="00B40E00" w:rsidP="00B34307">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B40E00" w:rsidTr="00B34307">
        <w:tc>
          <w:tcPr>
            <w:tcW w:w="4680" w:type="dxa"/>
            <w:tcBorders>
              <w:top w:val="nil"/>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nil"/>
              <w:right w:val="single" w:sz="6" w:space="0" w:color="auto"/>
            </w:tcBorders>
          </w:tcPr>
          <w:p w:rsidR="00B40E00" w:rsidRDefault="00B40E00" w:rsidP="00B34307">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B40E00" w:rsidRDefault="00B40E00" w:rsidP="00B34307">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B40E00" w:rsidTr="00B34307">
        <w:tc>
          <w:tcPr>
            <w:tcW w:w="4680" w:type="dxa"/>
            <w:tcBorders>
              <w:top w:val="nil"/>
              <w:left w:val="single" w:sz="6" w:space="0" w:color="auto"/>
              <w:bottom w:val="nil"/>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B40E00" w:rsidTr="00B34307">
        <w:tc>
          <w:tcPr>
            <w:tcW w:w="4680" w:type="dxa"/>
            <w:tcBorders>
              <w:top w:val="nil"/>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B40E00" w:rsidTr="00B34307">
        <w:tc>
          <w:tcPr>
            <w:tcW w:w="4680" w:type="dxa"/>
            <w:tcBorders>
              <w:top w:val="nil"/>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B40E00" w:rsidTr="00B34307">
        <w:tc>
          <w:tcPr>
            <w:tcW w:w="4680" w:type="dxa"/>
            <w:tcBorders>
              <w:top w:val="single" w:sz="6" w:space="0" w:color="auto"/>
              <w:left w:val="single" w:sz="6" w:space="0" w:color="auto"/>
              <w:bottom w:val="nil"/>
              <w:right w:val="single" w:sz="6" w:space="0" w:color="auto"/>
            </w:tcBorders>
            <w:hideMark/>
          </w:tcPr>
          <w:p w:rsidR="00B40E00" w:rsidRDefault="00B40E00" w:rsidP="00B34307">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B40E00" w:rsidTr="00B34307">
        <w:tc>
          <w:tcPr>
            <w:tcW w:w="4680" w:type="dxa"/>
            <w:tcBorders>
              <w:top w:val="nil"/>
              <w:left w:val="single" w:sz="6" w:space="0" w:color="auto"/>
              <w:bottom w:val="single" w:sz="6" w:space="0" w:color="auto"/>
              <w:right w:val="single" w:sz="6" w:space="0" w:color="auto"/>
            </w:tcBorders>
          </w:tcPr>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B40E00" w:rsidRDefault="00B40E00" w:rsidP="00B34307">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B40E00" w:rsidRDefault="00B40E00" w:rsidP="00B34307">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B40E00" w:rsidRDefault="00B40E00" w:rsidP="00B34307">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B40E00" w:rsidRDefault="00B40E00" w:rsidP="00B34307">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B40E00" w:rsidTr="00B34307">
        <w:tc>
          <w:tcPr>
            <w:tcW w:w="9180" w:type="dxa"/>
            <w:gridSpan w:val="2"/>
            <w:tcBorders>
              <w:top w:val="single" w:sz="6" w:space="0" w:color="auto"/>
              <w:left w:val="nil"/>
              <w:bottom w:val="single" w:sz="6" w:space="0" w:color="auto"/>
              <w:right w:val="nil"/>
            </w:tcBorders>
          </w:tcPr>
          <w:p w:rsidR="00B40E00" w:rsidRDefault="00B40E00" w:rsidP="00B34307">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B40E00" w:rsidRDefault="00B40E00" w:rsidP="00B34307">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B40E00" w:rsidRDefault="00B40E00" w:rsidP="00B34307">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w:t>
            </w:r>
            <w:proofErr w:type="spellStart"/>
            <w:r>
              <w:rPr>
                <w:rFonts w:ascii="Times New Roman" w:eastAsia="MS Mincho" w:hAnsi="Times New Roman" w:cs="Franklin Gothic Medium"/>
                <w:sz w:val="20"/>
                <w:szCs w:val="20"/>
                <w:lang w:eastAsia="pl-PL"/>
              </w:rPr>
              <w:t>oli</w:t>
            </w:r>
            <w:proofErr w:type="spellEnd"/>
            <w:r>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B40E00" w:rsidRDefault="00B40E00" w:rsidP="00B34307">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719" w:right="1417" w:bottom="539" w:left="1417" w:header="708" w:footer="708" w:gutter="0"/>
          <w:cols w:space="708"/>
        </w:sectPr>
      </w:pPr>
    </w:p>
    <w:p w:rsidR="00B40E00" w:rsidRDefault="00B40E00" w:rsidP="00B40E00">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B40E00" w:rsidRDefault="00B40E00" w:rsidP="00B40E00">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proofErr w:type="spellStart"/>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w:t>
      </w:r>
      <w:proofErr w:type="spellEnd"/>
      <w:r>
        <w:rPr>
          <w:rFonts w:ascii="Times New Roman" w:eastAsia="MS Mincho" w:hAnsi="Times New Roman" w:cs="Franklin Gothic Medium"/>
          <w:sz w:val="20"/>
          <w:szCs w:val="20"/>
          <w:lang w:eastAsia="pl-PL"/>
        </w:rPr>
        <w:t xml:space="preserve"> niniejszej części) wykonawca oświadcza, że:</w:t>
      </w:r>
    </w:p>
    <w:p w:rsidR="00B40E00" w:rsidRDefault="00B40E00" w:rsidP="00B40E00">
      <w:pPr>
        <w:autoSpaceDE w:val="0"/>
        <w:autoSpaceDN w:val="0"/>
        <w:adjustRightInd w:val="0"/>
        <w:spacing w:after="0" w:line="240" w:lineRule="exact"/>
        <w:jc w:val="center"/>
        <w:rPr>
          <w:rFonts w:ascii="Times New Roman" w:eastAsia="MS Mincho" w:hAnsi="Times New Roman"/>
          <w:sz w:val="20"/>
          <w:szCs w:val="20"/>
          <w:lang w:eastAsia="pl-PL"/>
        </w:rPr>
      </w:pPr>
    </w:p>
    <w:p w:rsidR="00B40E00" w:rsidRDefault="00B40E00" w:rsidP="00B40E00">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B40E00" w:rsidRDefault="00B40E00" w:rsidP="00B40E00">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B40E00" w:rsidTr="00B34307">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B40E00" w:rsidRDefault="00B40E00" w:rsidP="00B40E00">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B40E00" w:rsidTr="00B34307">
        <w:tc>
          <w:tcPr>
            <w:tcW w:w="486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86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B40E00" w:rsidRDefault="00B40E00" w:rsidP="00B40E00">
      <w:pPr>
        <w:tabs>
          <w:tab w:val="left" w:pos="3213"/>
        </w:tabs>
        <w:spacing w:after="0" w:line="240" w:lineRule="auto"/>
        <w:rPr>
          <w:rFonts w:ascii="Times New Roman" w:eastAsia="Times New Roman" w:hAnsi="Times New Roman"/>
          <w:sz w:val="20"/>
          <w:szCs w:val="20"/>
          <w:lang w:eastAsia="pl-PL"/>
        </w:rPr>
      </w:pP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B40E00" w:rsidTr="00B34307">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B40E00" w:rsidRDefault="00B40E00" w:rsidP="00B34307">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B40E00" w:rsidRDefault="00B40E00" w:rsidP="00B34307">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40E00" w:rsidTr="00B34307">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B40E00" w:rsidRDefault="00B40E00" w:rsidP="00B34307">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B40E00" w:rsidRDefault="00B40E00" w:rsidP="00B34307">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B40E00" w:rsidRDefault="00B40E00" w:rsidP="00B34307">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B40E00" w:rsidTr="00B34307">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B40E00" w:rsidTr="00B34307">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B40E00" w:rsidRDefault="00B40E00" w:rsidP="00B34307">
            <w:pPr>
              <w:autoSpaceDE w:val="0"/>
              <w:autoSpaceDN w:val="0"/>
              <w:adjustRightInd w:val="0"/>
              <w:spacing w:after="0" w:line="173" w:lineRule="exact"/>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B40E00" w:rsidRDefault="00B40E00" w:rsidP="00B34307">
            <w:pPr>
              <w:autoSpaceDE w:val="0"/>
              <w:autoSpaceDN w:val="0"/>
              <w:adjustRightInd w:val="0"/>
              <w:spacing w:after="0" w:line="173" w:lineRule="exact"/>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B40E00" w:rsidRDefault="00B40E00" w:rsidP="00B34307">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B40E00" w:rsidRDefault="00B40E00" w:rsidP="00B34307">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B40E00" w:rsidRDefault="00B40E00" w:rsidP="00B34307">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B40E00" w:rsidRDefault="00B40E00" w:rsidP="00B34307">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719" w:right="1286" w:bottom="539" w:left="1417" w:header="708" w:footer="708" w:gutter="0"/>
          <w:cols w:space="708"/>
        </w:sectPr>
      </w:pP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B40E00" w:rsidTr="00B34307">
        <w:trPr>
          <w:trHeight w:val="1296"/>
        </w:trPr>
        <w:tc>
          <w:tcPr>
            <w:tcW w:w="4693" w:type="dxa"/>
            <w:tcBorders>
              <w:top w:val="single" w:sz="4" w:space="0" w:color="auto"/>
              <w:left w:val="single" w:sz="4" w:space="0" w:color="auto"/>
              <w:bottom w:val="single" w:sz="4" w:space="0" w:color="auto"/>
              <w:right w:val="single" w:sz="4" w:space="0" w:color="auto"/>
            </w:tcBorders>
          </w:tcPr>
          <w:p w:rsidR="00B40E00" w:rsidRDefault="00B40E00" w:rsidP="00B34307">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B40E00" w:rsidRDefault="00B40E00" w:rsidP="00B34307">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B40E00" w:rsidRDefault="00B40E00" w:rsidP="00B34307">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B40E00" w:rsidRDefault="00B40E00" w:rsidP="00B34307">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40E00" w:rsidRDefault="00B40E00" w:rsidP="00B34307">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B40E00" w:rsidRDefault="00B40E00" w:rsidP="00B34307">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B40E00" w:rsidRDefault="00B40E00" w:rsidP="00B34307">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B40E00" w:rsidRDefault="00B40E00" w:rsidP="00B34307">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r>
      <w:tr w:rsidR="00B40E00" w:rsidTr="00B34307">
        <w:trPr>
          <w:trHeight w:val="1152"/>
        </w:trPr>
        <w:tc>
          <w:tcPr>
            <w:tcW w:w="4693" w:type="dxa"/>
            <w:tcBorders>
              <w:top w:val="single" w:sz="4" w:space="0" w:color="auto"/>
              <w:left w:val="single" w:sz="4" w:space="0" w:color="auto"/>
              <w:bottom w:val="single" w:sz="4" w:space="0" w:color="auto"/>
              <w:right w:val="single" w:sz="4" w:space="0" w:color="auto"/>
            </w:tcBorders>
          </w:tcPr>
          <w:p w:rsidR="00B40E00" w:rsidRDefault="00B40E00" w:rsidP="00B34307">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B40E00" w:rsidRDefault="00B40E00" w:rsidP="00B34307">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B40E00" w:rsidTr="00B34307">
        <w:trPr>
          <w:trHeight w:val="1134"/>
        </w:trPr>
        <w:tc>
          <w:tcPr>
            <w:tcW w:w="4693" w:type="dxa"/>
            <w:tcBorders>
              <w:top w:val="single" w:sz="4" w:space="0" w:color="auto"/>
              <w:left w:val="single" w:sz="4" w:space="0" w:color="auto"/>
              <w:bottom w:val="single" w:sz="4" w:space="0" w:color="auto"/>
              <w:right w:val="single" w:sz="4" w:space="0" w:color="auto"/>
            </w:tcBorders>
          </w:tcPr>
          <w:p w:rsidR="00B40E00" w:rsidRDefault="00B40E00" w:rsidP="00B34307">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B40E00" w:rsidRDefault="00B40E00" w:rsidP="00B34307">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wskaźnika(-ów) jest (są) następująca(-e):</w:t>
            </w:r>
          </w:p>
          <w:p w:rsidR="00B40E00" w:rsidRDefault="00B40E00" w:rsidP="00B34307">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B40E00" w:rsidRDefault="00B40E00" w:rsidP="00B34307">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40E00" w:rsidRDefault="00B40E00" w:rsidP="00B34307">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B40E00" w:rsidRDefault="00B40E00" w:rsidP="00B34307">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B40E00" w:rsidTr="00B34307">
        <w:trPr>
          <w:trHeight w:val="1422"/>
        </w:trPr>
        <w:tc>
          <w:tcPr>
            <w:tcW w:w="4693" w:type="dxa"/>
            <w:tcBorders>
              <w:top w:val="single" w:sz="4" w:space="0" w:color="auto"/>
              <w:left w:val="single" w:sz="4" w:space="0" w:color="auto"/>
              <w:bottom w:val="single" w:sz="4" w:space="0" w:color="auto"/>
              <w:right w:val="single" w:sz="4" w:space="0" w:color="auto"/>
            </w:tcBorders>
            <w:hideMark/>
          </w:tcPr>
          <w:p w:rsidR="00B40E00" w:rsidRDefault="00B40E00" w:rsidP="00B34307">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B40E00" w:rsidRDefault="00B40E00" w:rsidP="00B34307">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B40E00" w:rsidTr="00B34307">
        <w:trPr>
          <w:trHeight w:val="1431"/>
        </w:trPr>
        <w:tc>
          <w:tcPr>
            <w:tcW w:w="4693" w:type="dxa"/>
            <w:tcBorders>
              <w:top w:val="single" w:sz="4" w:space="0" w:color="auto"/>
              <w:left w:val="single" w:sz="4" w:space="0" w:color="auto"/>
              <w:bottom w:val="single" w:sz="4" w:space="0" w:color="auto"/>
              <w:right w:val="single" w:sz="4" w:space="0" w:color="auto"/>
            </w:tcBorders>
          </w:tcPr>
          <w:p w:rsidR="00B40E00" w:rsidRDefault="00B40E00" w:rsidP="00B34307">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B40E00" w:rsidRDefault="00B40E00" w:rsidP="00B34307">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tabs>
                <w:tab w:val="left" w:pos="3213"/>
              </w:tabs>
              <w:spacing w:after="0" w:line="240" w:lineRule="auto"/>
              <w:rPr>
                <w:rFonts w:ascii="Franklin Gothic Medium" w:eastAsia="Times New Roman" w:hAnsi="Franklin Gothic Medium" w:cs="Franklin Gothic Medium"/>
                <w:sz w:val="20"/>
                <w:szCs w:val="20"/>
                <w:lang w:eastAsia="pl-PL"/>
              </w:rPr>
            </w:pP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40E00">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B40E00" w:rsidTr="00B34307">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B40E00" w:rsidTr="00B34307">
        <w:tc>
          <w:tcPr>
            <w:tcW w:w="486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486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B40E00" w:rsidRDefault="00B40E00" w:rsidP="00B34307">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B40E00" w:rsidRDefault="00B40E00" w:rsidP="00B34307">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B40E00" w:rsidRDefault="00B40E00" w:rsidP="00B34307">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B40E00" w:rsidRDefault="00B40E00" w:rsidP="00B34307">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B40E00" w:rsidRDefault="00B40E00" w:rsidP="00B34307">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40E00" w:rsidRDefault="00B40E00" w:rsidP="00B34307">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B40E00" w:rsidTr="00B34307">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B40E00" w:rsidRDefault="00B40E00" w:rsidP="00B34307">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B40E00" w:rsidRDefault="00B40E00" w:rsidP="00B34307">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B40E00" w:rsidRDefault="00825F33" w:rsidP="00B34307">
            <w:pPr>
              <w:tabs>
                <w:tab w:val="left" w:pos="3213"/>
              </w:tabs>
              <w:spacing w:after="0" w:line="240" w:lineRule="auto"/>
              <w:jc w:val="center"/>
              <w:rPr>
                <w:rFonts w:ascii="Times New Roman" w:eastAsia="Times New Roman" w:hAnsi="Times New Roman"/>
                <w:sz w:val="20"/>
                <w:szCs w:val="20"/>
                <w:lang w:eastAsia="pl-PL"/>
              </w:rPr>
            </w:pPr>
            <w:r>
              <w:pict>
                <v:group id="Group 5" o:spid="_x0000_s1026" style="position:absolute;left:0;text-align:left;margin-left:4.85pt;margin-top:1.9pt;width:197.95pt;height:36pt;z-index:251658240;mso-wrap-distance-left:1.9pt;mso-wrap-distance-right:1.9pt;mso-wrap-distance-bottom:14.15pt" coordorigin="6034,1949" coordsize="3902,720"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B40E00">
                            <w:tc>
                              <w:tcPr>
                                <w:tcW w:w="2136" w:type="dxa"/>
                                <w:tcBorders>
                                  <w:top w:val="single" w:sz="6" w:space="0" w:color="auto"/>
                                  <w:left w:val="single" w:sz="6" w:space="0" w:color="auto"/>
                                  <w:bottom w:val="single" w:sz="6" w:space="0" w:color="auto"/>
                                  <w:right w:val="single" w:sz="6" w:space="0" w:color="auto"/>
                                </w:tcBorders>
                                <w:hideMark/>
                              </w:tcPr>
                              <w:p w:rsidR="00B40E00" w:rsidRDefault="00B40E00">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B40E00" w:rsidRDefault="00B40E00">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B40E00" w:rsidRDefault="00B40E00">
                                <w:pPr>
                                  <w:pStyle w:val="Style37"/>
                                  <w:widowControl/>
                                  <w:spacing w:line="276" w:lineRule="auto"/>
                                  <w:rPr>
                                    <w:rStyle w:val="FontStyle79"/>
                                    <w:lang w:eastAsia="en-US"/>
                                  </w:rPr>
                                </w:pPr>
                                <w:r>
                                  <w:rPr>
                                    <w:rStyle w:val="FontStyle79"/>
                                    <w:lang w:eastAsia="en-US"/>
                                  </w:rPr>
                                  <w:t>Odbiorcy</w:t>
                                </w:r>
                              </w:p>
                            </w:tc>
                          </w:tr>
                          <w:tr w:rsidR="00B40E00">
                            <w:tc>
                              <w:tcPr>
                                <w:tcW w:w="2136" w:type="dxa"/>
                                <w:tcBorders>
                                  <w:top w:val="single" w:sz="6" w:space="0" w:color="auto"/>
                                  <w:left w:val="single" w:sz="6" w:space="0" w:color="auto"/>
                                  <w:bottom w:val="single" w:sz="6" w:space="0" w:color="auto"/>
                                  <w:right w:val="single" w:sz="6" w:space="0" w:color="auto"/>
                                </w:tcBorders>
                              </w:tcPr>
                              <w:p w:rsidR="00B40E00" w:rsidRDefault="00B40E00">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B40E00" w:rsidRDefault="00B40E00">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B40E00" w:rsidRDefault="00B40E00">
                                <w:pPr>
                                  <w:pStyle w:val="Style33"/>
                                  <w:widowControl/>
                                  <w:spacing w:line="276" w:lineRule="auto"/>
                                  <w:rPr>
                                    <w:lang w:eastAsia="en-US"/>
                                  </w:rPr>
                                </w:pPr>
                              </w:p>
                            </w:tc>
                          </w:tr>
                        </w:tbl>
                        <w:p w:rsidR="00B40E00" w:rsidRPr="00F10AAF" w:rsidRDefault="00B40E00" w:rsidP="00B40E00"/>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B40E00" w:rsidRDefault="00B40E00" w:rsidP="00B40E00">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B40E00" w:rsidTr="00B34307">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B40E00" w:rsidRDefault="00B40E00" w:rsidP="00B34307">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B40E00" w:rsidRDefault="00B40E00" w:rsidP="00B34307">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B40E00" w:rsidRDefault="00B40E00" w:rsidP="00B34307">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B40E00" w:rsidTr="00B34307">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B40E00" w:rsidRDefault="00B40E00" w:rsidP="00B34307">
            <w:pPr>
              <w:spacing w:after="0" w:line="240" w:lineRule="auto"/>
              <w:jc w:val="both"/>
              <w:rPr>
                <w:rFonts w:ascii="Times New Roman" w:eastAsia="Times New Roman" w:hAnsi="Times New Roman"/>
                <w:sz w:val="20"/>
                <w:szCs w:val="20"/>
                <w:lang w:eastAsia="pl-PL"/>
              </w:rPr>
            </w:pPr>
          </w:p>
          <w:p w:rsidR="00B40E00" w:rsidRDefault="00B40E00" w:rsidP="00B34307">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B40E00" w:rsidRDefault="00B40E00" w:rsidP="00B34307">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B40E00" w:rsidTr="00B34307">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B40E00" w:rsidTr="00B34307">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B40E00" w:rsidTr="00B34307">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B40E00" w:rsidRDefault="00B40E00" w:rsidP="00B34307">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B40E00" w:rsidRDefault="00B40E00" w:rsidP="00B34307">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B40E00" w:rsidRDefault="00B40E00" w:rsidP="00B34307">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tc>
      </w:tr>
      <w:tr w:rsidR="00B40E00" w:rsidTr="00B34307">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B40E00" w:rsidRDefault="00B40E00" w:rsidP="00B34307">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B40E00" w:rsidRDefault="00B40E00" w:rsidP="00B34307">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B40E00" w:rsidRDefault="00B40E00" w:rsidP="00B34307">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jc w:val="center"/>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tc>
      </w:tr>
    </w:tbl>
    <w:p w:rsidR="00B40E00" w:rsidRDefault="00B40E00" w:rsidP="00B40E00">
      <w:pPr>
        <w:spacing w:after="0" w:line="240" w:lineRule="auto"/>
        <w:rPr>
          <w:rFonts w:ascii="Times New Roman" w:eastAsia="Times New Roman" w:hAnsi="Times New Roman"/>
          <w:sz w:val="20"/>
          <w:szCs w:val="20"/>
          <w:lang w:eastAsia="pl-PL"/>
        </w:rPr>
        <w:sectPr w:rsidR="00B40E00">
          <w:pgSz w:w="11906" w:h="16838"/>
          <w:pgMar w:top="719" w:right="1286" w:bottom="539" w:left="1417" w:header="708" w:footer="708" w:gutter="0"/>
          <w:cols w:space="708"/>
        </w:sectPr>
      </w:pP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B40E00" w:rsidRDefault="00B40E00" w:rsidP="00B40E00">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B40E00" w:rsidTr="00B34307">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B40E00" w:rsidTr="00B34307">
        <w:tc>
          <w:tcPr>
            <w:tcW w:w="567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B40E00" w:rsidTr="00B34307">
        <w:tc>
          <w:tcPr>
            <w:tcW w:w="567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B40E00" w:rsidRDefault="00B40E00" w:rsidP="00B34307">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B40E00" w:rsidRDefault="00B40E00" w:rsidP="00B34307">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B40E00" w:rsidTr="00B34307">
        <w:tc>
          <w:tcPr>
            <w:tcW w:w="567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B40E00" w:rsidRDefault="00B40E00" w:rsidP="00B34307">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B40E00" w:rsidRDefault="00B40E00" w:rsidP="00B34307">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auto"/>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tabs>
                <w:tab w:val="left" w:pos="3213"/>
              </w:tabs>
              <w:spacing w:after="0" w:line="240" w:lineRule="auto"/>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p>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B40E00" w:rsidTr="00B34307">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B40E00" w:rsidRDefault="00B40E00" w:rsidP="00B34307">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p>
    <w:p w:rsidR="00B40E00" w:rsidRDefault="00B40E00" w:rsidP="00B40E00">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B40E00" w:rsidRDefault="00B40E00" w:rsidP="00B40E00">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B40E00" w:rsidTr="00B34307">
        <w:trPr>
          <w:trHeight w:val="315"/>
        </w:trPr>
        <w:tc>
          <w:tcPr>
            <w:tcW w:w="5587" w:type="dxa"/>
            <w:tcBorders>
              <w:top w:val="single" w:sz="4" w:space="0" w:color="auto"/>
              <w:left w:val="single" w:sz="4" w:space="0" w:color="auto"/>
              <w:bottom w:val="single" w:sz="4" w:space="0" w:color="auto"/>
              <w:right w:val="single" w:sz="4" w:space="0" w:color="auto"/>
            </w:tcBorders>
            <w:hideMark/>
          </w:tcPr>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B40E00" w:rsidTr="00B34307">
        <w:trPr>
          <w:trHeight w:val="1840"/>
        </w:trPr>
        <w:tc>
          <w:tcPr>
            <w:tcW w:w="5587" w:type="dxa"/>
            <w:tcBorders>
              <w:top w:val="single" w:sz="4" w:space="0" w:color="auto"/>
              <w:left w:val="single" w:sz="4" w:space="0" w:color="auto"/>
              <w:bottom w:val="single" w:sz="4" w:space="0" w:color="auto"/>
              <w:right w:val="single" w:sz="4" w:space="0" w:color="auto"/>
            </w:tcBorders>
          </w:tcPr>
          <w:p w:rsidR="00B40E00" w:rsidRDefault="00B40E00" w:rsidP="00B34307">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B40E00" w:rsidRDefault="00B40E00" w:rsidP="00B34307">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B40E00" w:rsidRDefault="00B40E00" w:rsidP="00B34307">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B40E00" w:rsidRDefault="00B40E00" w:rsidP="00B34307">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B40E00" w:rsidRDefault="00B40E00" w:rsidP="00B34307">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B40E00" w:rsidRDefault="00B40E00" w:rsidP="00B34307">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B40E00" w:rsidRDefault="00B40E00" w:rsidP="00B40E00">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VI: Oświadczenia końcowe</w:t>
      </w:r>
    </w:p>
    <w:p w:rsidR="00B40E00" w:rsidRDefault="00B40E00" w:rsidP="00B40E00">
      <w:pPr>
        <w:tabs>
          <w:tab w:val="left" w:pos="3213"/>
        </w:tabs>
        <w:spacing w:after="0" w:line="120" w:lineRule="atLeast"/>
        <w:jc w:val="center"/>
        <w:rPr>
          <w:rFonts w:ascii="Times New Roman" w:eastAsia="Times New Roman" w:hAnsi="Times New Roman"/>
          <w:sz w:val="20"/>
          <w:szCs w:val="20"/>
          <w:lang w:eastAsia="pl-PL"/>
        </w:rPr>
      </w:pPr>
    </w:p>
    <w:p w:rsidR="00B40E00" w:rsidRDefault="00B40E00" w:rsidP="00B40E00">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B40E00" w:rsidRDefault="00B40E00" w:rsidP="00B40E00">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B40E00" w:rsidRDefault="00B40E00" w:rsidP="00B40E00">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B40E00" w:rsidRDefault="00B40E00" w:rsidP="00B40E00">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B40E00" w:rsidTr="00B34307">
        <w:trPr>
          <w:trHeight w:val="1094"/>
        </w:trPr>
        <w:tc>
          <w:tcPr>
            <w:tcW w:w="10380" w:type="dxa"/>
          </w:tcPr>
          <w:p w:rsidR="00B40E00" w:rsidRDefault="00B40E00" w:rsidP="00B34307">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B40E00" w:rsidRDefault="00B40E00" w:rsidP="00B34307">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B40E00" w:rsidTr="00B34307">
        <w:trPr>
          <w:trHeight w:val="302"/>
        </w:trPr>
        <w:tc>
          <w:tcPr>
            <w:tcW w:w="10380" w:type="dxa"/>
            <w:vAlign w:val="center"/>
          </w:tcPr>
          <w:p w:rsidR="00B40E00" w:rsidRDefault="00B40E00" w:rsidP="00B34307">
            <w:pPr>
              <w:widowControl w:val="0"/>
              <w:autoSpaceDE w:val="0"/>
              <w:autoSpaceDN w:val="0"/>
              <w:adjustRightInd w:val="0"/>
              <w:spacing w:after="0" w:line="240" w:lineRule="auto"/>
              <w:rPr>
                <w:rFonts w:ascii="Times New Roman" w:eastAsia="Times New Roman" w:hAnsi="Times New Roman"/>
                <w:sz w:val="20"/>
                <w:szCs w:val="20"/>
                <w:lang w:eastAsia="pl-PL"/>
              </w:rPr>
            </w:pPr>
          </w:p>
          <w:p w:rsidR="00B40E00" w:rsidRDefault="00B40E00" w:rsidP="00B34307">
            <w:pPr>
              <w:widowControl w:val="0"/>
              <w:autoSpaceDE w:val="0"/>
              <w:autoSpaceDN w:val="0"/>
              <w:adjustRightInd w:val="0"/>
              <w:spacing w:after="0" w:line="240" w:lineRule="auto"/>
              <w:rPr>
                <w:rFonts w:ascii="Times New Roman" w:eastAsia="Times New Roman" w:hAnsi="Times New Roman"/>
                <w:sz w:val="20"/>
                <w:szCs w:val="20"/>
                <w:lang w:eastAsia="pl-PL"/>
              </w:rPr>
            </w:pPr>
          </w:p>
          <w:p w:rsidR="00B40E00" w:rsidRDefault="00B40E00" w:rsidP="00B34307">
            <w:pPr>
              <w:widowControl w:val="0"/>
              <w:autoSpaceDE w:val="0"/>
              <w:autoSpaceDN w:val="0"/>
              <w:adjustRightInd w:val="0"/>
              <w:spacing w:after="0" w:line="240" w:lineRule="auto"/>
              <w:rPr>
                <w:rFonts w:ascii="Times New Roman" w:eastAsia="Times New Roman" w:hAnsi="Times New Roman"/>
                <w:sz w:val="20"/>
                <w:szCs w:val="20"/>
                <w:lang w:eastAsia="pl-PL"/>
              </w:rPr>
            </w:pPr>
          </w:p>
          <w:p w:rsidR="00B40E00" w:rsidRDefault="00B40E00" w:rsidP="00B34307">
            <w:pPr>
              <w:widowControl w:val="0"/>
              <w:autoSpaceDE w:val="0"/>
              <w:autoSpaceDN w:val="0"/>
              <w:adjustRightInd w:val="0"/>
              <w:spacing w:after="0" w:line="240" w:lineRule="auto"/>
              <w:rPr>
                <w:rFonts w:ascii="Times New Roman" w:eastAsia="Times New Roman" w:hAnsi="Times New Roman"/>
                <w:sz w:val="20"/>
                <w:szCs w:val="20"/>
                <w:lang w:eastAsia="pl-PL"/>
              </w:rPr>
            </w:pPr>
          </w:p>
          <w:p w:rsidR="00B40E00" w:rsidRDefault="00B40E00" w:rsidP="00B34307">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B40E00" w:rsidRDefault="00B40E00" w:rsidP="00B40E00">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B40E00" w:rsidRDefault="00B40E00" w:rsidP="00B40E00">
      <w:pPr>
        <w:spacing w:line="254" w:lineRule="auto"/>
      </w:pPr>
    </w:p>
    <w:p w:rsidR="00B40E00" w:rsidRDefault="00B40E00" w:rsidP="00B40E00">
      <w:pPr>
        <w:spacing w:line="254" w:lineRule="auto"/>
      </w:pPr>
    </w:p>
    <w:p w:rsidR="00B40E00" w:rsidRPr="00F10AAF" w:rsidRDefault="00B40E00" w:rsidP="00B40E00"/>
    <w:p w:rsidR="00B40E00" w:rsidRPr="009475A8" w:rsidRDefault="00B40E00" w:rsidP="00B40E00"/>
    <w:p w:rsidR="005103B9" w:rsidRPr="009475A8" w:rsidRDefault="005103B9" w:rsidP="009475A8"/>
    <w:sectPr w:rsidR="005103B9" w:rsidRPr="009475A8" w:rsidSect="009475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127" w:rsidRDefault="00904127" w:rsidP="0038231F">
      <w:pPr>
        <w:spacing w:after="0" w:line="240" w:lineRule="auto"/>
      </w:pPr>
      <w:r>
        <w:separator/>
      </w:r>
    </w:p>
  </w:endnote>
  <w:endnote w:type="continuationSeparator" w:id="0">
    <w:p w:rsidR="00904127" w:rsidRDefault="0090412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86" w:rsidRDefault="001705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25F33">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25F33">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86" w:rsidRDefault="001705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127" w:rsidRDefault="00904127" w:rsidP="0038231F">
      <w:pPr>
        <w:spacing w:after="0" w:line="240" w:lineRule="auto"/>
      </w:pPr>
      <w:r>
        <w:separator/>
      </w:r>
    </w:p>
  </w:footnote>
  <w:footnote w:type="continuationSeparator" w:id="0">
    <w:p w:rsidR="00904127" w:rsidRDefault="00904127" w:rsidP="0038231F">
      <w:pPr>
        <w:spacing w:after="0" w:line="240" w:lineRule="auto"/>
      </w:pPr>
      <w:r>
        <w:continuationSeparator/>
      </w:r>
    </w:p>
  </w:footnote>
  <w:footnote w:id="1">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B40E00" w:rsidRDefault="00B40E00" w:rsidP="00B40E00">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B40E00" w:rsidRDefault="00B40E00" w:rsidP="00B40E00">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B40E00" w:rsidRDefault="00B40E00" w:rsidP="00B40E00">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B40E00" w:rsidRDefault="00B40E00" w:rsidP="00B40E00">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B40E00" w:rsidRDefault="00B40E00" w:rsidP="00B40E00">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B40E00" w:rsidRDefault="00B40E00" w:rsidP="00B40E00">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B40E00" w:rsidRDefault="00B40E00" w:rsidP="00B40E00">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B40E00" w:rsidRDefault="00B40E00" w:rsidP="00B40E00">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B40E00" w:rsidRDefault="00B40E00" w:rsidP="00B40E00">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B40E00" w:rsidRDefault="00B40E00" w:rsidP="00B40E00">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B40E00" w:rsidRDefault="00B40E00" w:rsidP="00B40E00">
      <w:pPr>
        <w:pStyle w:val="Tekstprzypisudolnego"/>
      </w:pPr>
      <w:r>
        <w:rPr>
          <w:rStyle w:val="Odwoanieprzypisudolnego"/>
        </w:rPr>
        <w:footnoteRef/>
      </w:r>
      <w:r>
        <w:t xml:space="preserve"> Np. dla służb technicznych zaangażowanych w kontrolę jakości: część IV, sekcja C, pkt. 3.</w:t>
      </w:r>
    </w:p>
  </w:footnote>
  <w:footnote w:id="13">
    <w:p w:rsidR="00B40E00" w:rsidRDefault="00B40E00" w:rsidP="00B40E00">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B40E00" w:rsidRDefault="00B40E00" w:rsidP="00B40E00">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B40E00" w:rsidRDefault="00B40E00" w:rsidP="00B40E00">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B40E00" w:rsidRDefault="00B40E00" w:rsidP="00B40E00">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B40E00" w:rsidRDefault="00B40E00" w:rsidP="00B40E00">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B40E00" w:rsidRDefault="00B40E00" w:rsidP="00B40E00">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B40E00" w:rsidRDefault="00B40E00" w:rsidP="00B40E00">
      <w:pPr>
        <w:pStyle w:val="Tekstprzypisudolnego"/>
      </w:pPr>
      <w:r>
        <w:rPr>
          <w:rStyle w:val="Odwoanieprzypisudolnego"/>
        </w:rPr>
        <w:footnoteRef/>
      </w:r>
      <w:r>
        <w:t xml:space="preserve"> Proszę powtórzyć tyle razy, ile jest to konieczne.</w:t>
      </w:r>
    </w:p>
  </w:footnote>
  <w:footnote w:id="20">
    <w:p w:rsidR="00B40E00" w:rsidRDefault="00B40E00" w:rsidP="00B40E00">
      <w:pPr>
        <w:pStyle w:val="Tekstprzypisudolnego"/>
      </w:pPr>
      <w:r>
        <w:rPr>
          <w:rStyle w:val="Odwoanieprzypisudolnego"/>
        </w:rPr>
        <w:footnoteRef/>
      </w:r>
      <w:r>
        <w:t xml:space="preserve"> Proszę powtórzyć tyle razy, ile jest to konieczne.</w:t>
      </w:r>
    </w:p>
  </w:footnote>
  <w:footnote w:id="21">
    <w:p w:rsidR="00B40E00" w:rsidRDefault="00B40E00" w:rsidP="00B40E00">
      <w:pPr>
        <w:pStyle w:val="Tekstprzypisudolnego"/>
      </w:pPr>
      <w:r>
        <w:rPr>
          <w:rStyle w:val="Odwoanieprzypisudolnego"/>
        </w:rPr>
        <w:footnoteRef/>
      </w:r>
      <w:r>
        <w:t xml:space="preserve"> Proszę powtórzyć tyle razy, ile jest to konieczne.</w:t>
      </w:r>
    </w:p>
  </w:footnote>
  <w:footnote w:id="22">
    <w:p w:rsidR="00B40E00" w:rsidRDefault="00B40E00" w:rsidP="00B40E00">
      <w:pPr>
        <w:pStyle w:val="Tekstprzypisudolnego"/>
      </w:pPr>
      <w:r>
        <w:rPr>
          <w:rStyle w:val="Odwoanieprzypisudolnego"/>
        </w:rPr>
        <w:footnoteRef/>
      </w:r>
      <w:r>
        <w:t xml:space="preserve"> Zgodnie z przepisami krajowymi wdrażającymi art. 57 ust. 6 dyrektywy 2014/24/UE</w:t>
      </w:r>
    </w:p>
  </w:footnote>
  <w:footnote w:id="23">
    <w:p w:rsidR="00B40E00" w:rsidRDefault="00B40E00" w:rsidP="00B40E00">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B40E00" w:rsidRDefault="00B40E00" w:rsidP="00B40E00">
      <w:pPr>
        <w:pStyle w:val="Tekstprzypisudolnego"/>
      </w:pPr>
      <w:r>
        <w:rPr>
          <w:rStyle w:val="Odwoanieprzypisudolnego"/>
        </w:rPr>
        <w:footnoteRef/>
      </w:r>
      <w:r>
        <w:t xml:space="preserve"> Proszę powtórzyć tyle razy, ile jest to konieczne.</w:t>
      </w:r>
    </w:p>
  </w:footnote>
  <w:footnote w:id="25">
    <w:p w:rsidR="00B40E00" w:rsidRDefault="00B40E00" w:rsidP="00B40E00">
      <w:pPr>
        <w:pStyle w:val="Tekstprzypisudolnego"/>
      </w:pPr>
      <w:r>
        <w:rPr>
          <w:rStyle w:val="Odwoanieprzypisudolnego"/>
        </w:rPr>
        <w:footnoteRef/>
      </w:r>
      <w:r>
        <w:t xml:space="preserve"> Zob. art. 57 ust. 4 dyrektywy 2014/24/UE</w:t>
      </w:r>
    </w:p>
  </w:footnote>
  <w:footnote w:id="26">
    <w:p w:rsidR="00B40E00" w:rsidRDefault="00B40E00" w:rsidP="00B40E00">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B40E00" w:rsidRDefault="00B40E00" w:rsidP="00B40E00">
      <w:pPr>
        <w:pStyle w:val="Tekstprzypisudolnego"/>
        <w:jc w:val="both"/>
      </w:pPr>
      <w:r>
        <w:rPr>
          <w:rStyle w:val="Odwoanieprzypisudolnego"/>
        </w:rPr>
        <w:footnoteRef/>
      </w:r>
      <w:r>
        <w:t xml:space="preserve"> Zob. przepisy krajowe, stosowne ogłoszenie lub dokumenty zamówienia.</w:t>
      </w:r>
    </w:p>
  </w:footnote>
  <w:footnote w:id="28">
    <w:p w:rsidR="00B40E00" w:rsidRDefault="00B40E00" w:rsidP="00B40E00">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B40E00" w:rsidRDefault="00B40E00" w:rsidP="00B40E00">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B40E00" w:rsidRDefault="00B40E00" w:rsidP="00B40E00">
      <w:pPr>
        <w:pStyle w:val="Tekstprzypisudolnego"/>
      </w:pPr>
      <w:r>
        <w:rPr>
          <w:rStyle w:val="Odwoanieprzypisudolnego"/>
        </w:rPr>
        <w:footnoteRef/>
      </w:r>
      <w:r>
        <w:t xml:space="preserve"> Proszę powtórzyć tyle razy ile jest to konieczne</w:t>
      </w:r>
    </w:p>
  </w:footnote>
  <w:footnote w:id="31">
    <w:p w:rsidR="00B40E00" w:rsidRDefault="00B40E00" w:rsidP="00B40E00">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B40E00" w:rsidRDefault="00B40E00" w:rsidP="00B40E00">
      <w:pPr>
        <w:pStyle w:val="Tekstprzypisudolnego"/>
      </w:pPr>
      <w:r>
        <w:rPr>
          <w:rStyle w:val="Odwoanieprzypisudolnego"/>
        </w:rPr>
        <w:footnoteRef/>
      </w:r>
      <w:r>
        <w:t xml:space="preserve"> Jedynie jeżeli jest to dopuszczone w stosownym ogłoszeniu lub dokumentach zamówienia.</w:t>
      </w:r>
    </w:p>
  </w:footnote>
  <w:footnote w:id="33">
    <w:p w:rsidR="00B40E00" w:rsidRDefault="00B40E00" w:rsidP="00B40E00">
      <w:pPr>
        <w:pStyle w:val="Tekstprzypisudolnego"/>
      </w:pPr>
      <w:r>
        <w:rPr>
          <w:rStyle w:val="Odwoanieprzypisudolnego"/>
        </w:rPr>
        <w:footnoteRef/>
      </w:r>
      <w:r>
        <w:t xml:space="preserve"> Jedynie jeżeli jest to dopuszczone w stosownym ogłoszeniu lub dokumentach zamówienia.</w:t>
      </w:r>
    </w:p>
  </w:footnote>
  <w:footnote w:id="34">
    <w:p w:rsidR="00B40E00" w:rsidRDefault="00B40E00" w:rsidP="00B40E00">
      <w:pPr>
        <w:pStyle w:val="Tekstprzypisudolnego"/>
      </w:pPr>
      <w:r>
        <w:rPr>
          <w:rStyle w:val="Odwoanieprzypisudolnego"/>
        </w:rPr>
        <w:footnoteRef/>
      </w:r>
      <w:r>
        <w:t xml:space="preserve"> Np. stosunek aktywów do zobowiązań.</w:t>
      </w:r>
    </w:p>
  </w:footnote>
  <w:footnote w:id="35">
    <w:p w:rsidR="00B40E00" w:rsidRDefault="00B40E00" w:rsidP="00B40E00">
      <w:pPr>
        <w:pStyle w:val="Tekstprzypisudolnego"/>
      </w:pPr>
      <w:r>
        <w:rPr>
          <w:rStyle w:val="Odwoanieprzypisudolnego"/>
        </w:rPr>
        <w:footnoteRef/>
      </w:r>
      <w:r>
        <w:t xml:space="preserve"> Np. stosunek aktywów do zobowiązań.</w:t>
      </w:r>
    </w:p>
  </w:footnote>
  <w:footnote w:id="36">
    <w:p w:rsidR="00B40E00" w:rsidRDefault="00B40E00" w:rsidP="00B40E00">
      <w:pPr>
        <w:pStyle w:val="Tekstprzypisudolnego"/>
      </w:pPr>
      <w:r>
        <w:rPr>
          <w:rStyle w:val="Odwoanieprzypisudolnego"/>
        </w:rPr>
        <w:footnoteRef/>
      </w:r>
      <w:r>
        <w:t xml:space="preserve"> Proszę powtórzyć tyle razy ile jest konieczne.</w:t>
      </w:r>
    </w:p>
  </w:footnote>
  <w:footnote w:id="37">
    <w:p w:rsidR="00B40E00" w:rsidRDefault="00B40E00" w:rsidP="00B40E00">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B40E00" w:rsidRDefault="00B40E00" w:rsidP="00B40E00">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B40E00" w:rsidRDefault="00B40E00" w:rsidP="00B40E00">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B40E00" w:rsidRDefault="00B40E00" w:rsidP="00B40E00">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B40E00" w:rsidRDefault="00B40E00" w:rsidP="00B40E00">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B40E00" w:rsidRDefault="00B40E00" w:rsidP="00B40E00">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B40E00" w:rsidRDefault="00B40E00" w:rsidP="00B40E00">
      <w:pPr>
        <w:pStyle w:val="Tekstprzypisudolnego"/>
      </w:pPr>
    </w:p>
  </w:footnote>
  <w:footnote w:id="43">
    <w:p w:rsidR="00B40E00" w:rsidRDefault="00B40E00" w:rsidP="00B40E00">
      <w:pPr>
        <w:pStyle w:val="Tekstprzypisudolnego"/>
      </w:pPr>
      <w:r>
        <w:rPr>
          <w:rStyle w:val="Odwoanieprzypisudolnego"/>
        </w:rPr>
        <w:footnoteRef/>
      </w:r>
      <w:r>
        <w:t xml:space="preserve"> Proszę jasno wskazać, do której z pozycji odnosi się odpowiedź.</w:t>
      </w:r>
    </w:p>
  </w:footnote>
  <w:footnote w:id="44">
    <w:p w:rsidR="00B40E00" w:rsidRDefault="00B40E00" w:rsidP="00B40E00">
      <w:pPr>
        <w:pStyle w:val="Tekstprzypisudolnego"/>
      </w:pPr>
      <w:r>
        <w:rPr>
          <w:rStyle w:val="Odwoanieprzypisudolnego"/>
        </w:rPr>
        <w:footnoteRef/>
      </w:r>
      <w:r>
        <w:t xml:space="preserve"> Proszę powtórzyć tyle razy, ile jest to konieczne.</w:t>
      </w:r>
    </w:p>
  </w:footnote>
  <w:footnote w:id="45">
    <w:p w:rsidR="00B40E00" w:rsidRDefault="00B40E00" w:rsidP="00B40E00">
      <w:pPr>
        <w:pStyle w:val="Tekstprzypisudolnego"/>
      </w:pPr>
      <w:r>
        <w:rPr>
          <w:rStyle w:val="Odwoanieprzypisudolnego"/>
        </w:rPr>
        <w:footnoteRef/>
      </w:r>
      <w:r>
        <w:t xml:space="preserve"> Proszę powtórzyć tyle razy, ile jest to konieczne.</w:t>
      </w:r>
    </w:p>
  </w:footnote>
  <w:footnote w:id="46">
    <w:p w:rsidR="00B40E00" w:rsidRDefault="00B40E00" w:rsidP="00B40E00">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B40E00" w:rsidRDefault="00B40E00" w:rsidP="00B40E00">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86" w:rsidRDefault="001705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86" w:rsidRDefault="001705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586" w:rsidRDefault="001705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127"/>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70586"/>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0118"/>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75AF7"/>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720D9"/>
    <w:rsid w:val="007840F2"/>
    <w:rsid w:val="007936D6"/>
    <w:rsid w:val="007961C8"/>
    <w:rsid w:val="007B01C8"/>
    <w:rsid w:val="007D5B61"/>
    <w:rsid w:val="007E2F69"/>
    <w:rsid w:val="00804F07"/>
    <w:rsid w:val="00825A09"/>
    <w:rsid w:val="00825F33"/>
    <w:rsid w:val="00830AB1"/>
    <w:rsid w:val="00833FCD"/>
    <w:rsid w:val="00842991"/>
    <w:rsid w:val="00844C3E"/>
    <w:rsid w:val="008757E1"/>
    <w:rsid w:val="00892E48"/>
    <w:rsid w:val="008C5709"/>
    <w:rsid w:val="008C6DF8"/>
    <w:rsid w:val="008D0487"/>
    <w:rsid w:val="008D5EBC"/>
    <w:rsid w:val="008F3B4E"/>
    <w:rsid w:val="00904127"/>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40E00"/>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77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B40E00"/>
    <w:rPr>
      <w:color w:val="0000FF"/>
      <w:u w:val="single"/>
    </w:rPr>
  </w:style>
  <w:style w:type="character" w:styleId="UyteHipercze">
    <w:name w:val="FollowedHyperlink"/>
    <w:uiPriority w:val="99"/>
    <w:semiHidden/>
    <w:unhideWhenUsed/>
    <w:rsid w:val="00B40E00"/>
    <w:rPr>
      <w:color w:val="800080"/>
      <w:u w:val="single"/>
    </w:rPr>
  </w:style>
  <w:style w:type="paragraph" w:customStyle="1" w:styleId="Style26">
    <w:name w:val="Style26"/>
    <w:basedOn w:val="Normalny"/>
    <w:uiPriority w:val="99"/>
    <w:rsid w:val="00B40E00"/>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B40E00"/>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B40E00"/>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B40E00"/>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B40E00"/>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B40E00"/>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B40E00"/>
    <w:rPr>
      <w:rFonts w:ascii="Franklin Gothic Medium" w:hAnsi="Franklin Gothic Medium" w:cs="Franklin Gothic Medium" w:hint="default"/>
      <w:sz w:val="14"/>
      <w:szCs w:val="14"/>
    </w:rPr>
  </w:style>
  <w:style w:type="character" w:customStyle="1" w:styleId="FontStyle83">
    <w:name w:val="Font Style83"/>
    <w:uiPriority w:val="99"/>
    <w:rsid w:val="00B40E00"/>
    <w:rPr>
      <w:rFonts w:ascii="Franklin Gothic Medium" w:hAnsi="Franklin Gothic Medium" w:cs="Franklin Gothic Medium" w:hint="default"/>
      <w:b/>
      <w:bCs/>
      <w:sz w:val="12"/>
      <w:szCs w:val="12"/>
    </w:rPr>
  </w:style>
  <w:style w:type="character" w:customStyle="1" w:styleId="FontStyle91">
    <w:name w:val="Font Style91"/>
    <w:uiPriority w:val="99"/>
    <w:rsid w:val="00B40E00"/>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C14AD-734B-4BDF-A935-B076B7624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4562</Words>
  <Characters>27376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2019-06-28T08:52:00Z</cp:lastPrinted>
  <dcterms:created xsi:type="dcterms:W3CDTF">2019-06-28T08:52:00Z</dcterms:created>
  <dcterms:modified xsi:type="dcterms:W3CDTF">2019-06-28T08:52:00Z</dcterms:modified>
</cp:coreProperties>
</file>