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B3205" w:rsidRPr="00EB3205" w:rsidRDefault="00EB3205" w:rsidP="008D2AB8">
      <w:pPr>
        <w:ind w:right="-110"/>
        <w:rPr>
          <w:b/>
        </w:rPr>
      </w:pPr>
      <w:r w:rsidRPr="00EB3205">
        <w:rPr>
          <w:b/>
        </w:rPr>
        <w:t>Akademia Górniczo - Hutnicza</w:t>
      </w:r>
    </w:p>
    <w:p w:rsidR="00EB3205" w:rsidRPr="00EB3205" w:rsidRDefault="00EB3205" w:rsidP="008D2AB8">
      <w:pPr>
        <w:ind w:right="-110"/>
        <w:rPr>
          <w:b/>
        </w:rPr>
      </w:pPr>
      <w:r w:rsidRPr="00EB3205">
        <w:rPr>
          <w:b/>
        </w:rPr>
        <w:t>im. Stanisława Staszica w Krakowie</w:t>
      </w:r>
    </w:p>
    <w:p w:rsidR="008D2AB8" w:rsidRDefault="00EB3205" w:rsidP="008D2AB8">
      <w:pPr>
        <w:ind w:right="-110"/>
        <w:rPr>
          <w:b/>
        </w:rPr>
      </w:pPr>
      <w:r w:rsidRPr="00EB320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B3205" w:rsidP="008D2AB8">
      <w:pPr>
        <w:ind w:right="-110"/>
        <w:rPr>
          <w:b/>
        </w:rPr>
      </w:pPr>
      <w:r w:rsidRPr="00EB3205">
        <w:rPr>
          <w:b/>
        </w:rPr>
        <w:t>Al. Mickiewicza</w:t>
      </w:r>
      <w:r w:rsidR="008D2AB8">
        <w:rPr>
          <w:b/>
        </w:rPr>
        <w:t xml:space="preserve"> </w:t>
      </w:r>
      <w:r w:rsidRPr="00EB320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B3205" w:rsidP="008D2AB8">
      <w:pPr>
        <w:rPr>
          <w:b/>
        </w:rPr>
      </w:pPr>
      <w:r w:rsidRPr="00EB3205">
        <w:rPr>
          <w:b/>
        </w:rPr>
        <w:t>30-059</w:t>
      </w:r>
      <w:r w:rsidR="008D2AB8">
        <w:rPr>
          <w:b/>
        </w:rPr>
        <w:t xml:space="preserve"> </w:t>
      </w:r>
      <w:r w:rsidRPr="00EB320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71E31">
        <w:rPr>
          <w:b/>
        </w:rPr>
        <w:t>d</w:t>
      </w:r>
      <w:r w:rsidR="00EB3205" w:rsidRPr="00EB3205">
        <w:rPr>
          <w:b/>
        </w:rPr>
        <w:t xml:space="preserve">ostawa 32 szt. zestawów komputerowych dla </w:t>
      </w:r>
      <w:proofErr w:type="spellStart"/>
      <w:r w:rsidR="00EB3205" w:rsidRPr="00EB3205">
        <w:rPr>
          <w:b/>
        </w:rPr>
        <w:t>WIMiR</w:t>
      </w:r>
      <w:proofErr w:type="spellEnd"/>
      <w:r w:rsidR="00EB3205" w:rsidRPr="00EB3205">
        <w:rPr>
          <w:b/>
        </w:rPr>
        <w:t xml:space="preserve"> - KC-zp.272-371/19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3118"/>
        <w:gridCol w:w="567"/>
        <w:gridCol w:w="1134"/>
        <w:gridCol w:w="851"/>
        <w:gridCol w:w="567"/>
        <w:gridCol w:w="1417"/>
      </w:tblGrid>
      <w:tr w:rsidR="00010DC0" w:rsidRPr="00967CE2" w:rsidTr="00FF6795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Nazwa elementu</w:t>
            </w:r>
          </w:p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31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Producent</w:t>
            </w:r>
            <w:r>
              <w:rPr>
                <w:b/>
                <w:sz w:val="16"/>
                <w:szCs w:val="16"/>
              </w:rPr>
              <w:t xml:space="preserve">, </w:t>
            </w:r>
            <w:r w:rsidRPr="00D378BB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Cena jednostkowa netto </w:t>
            </w:r>
            <w:r w:rsidRPr="00D378BB"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Wartość netto</w:t>
            </w:r>
          </w:p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>VAT</w:t>
            </w:r>
          </w:p>
          <w:p w:rsidR="00010DC0" w:rsidRPr="00D378BB" w:rsidRDefault="00010DC0" w:rsidP="00FF6795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[%]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b/>
                <w:sz w:val="16"/>
                <w:szCs w:val="16"/>
              </w:rPr>
              <w:t xml:space="preserve">Wartość brutto </w:t>
            </w:r>
          </w:p>
          <w:p w:rsidR="00010DC0" w:rsidRPr="00D378BB" w:rsidRDefault="00010DC0" w:rsidP="00FF6795">
            <w:pPr>
              <w:jc w:val="center"/>
              <w:rPr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>[PLN]</w:t>
            </w:r>
          </w:p>
          <w:p w:rsidR="00010DC0" w:rsidRPr="00D378BB" w:rsidRDefault="00010DC0" w:rsidP="00FF6795">
            <w:pPr>
              <w:jc w:val="center"/>
              <w:rPr>
                <w:b/>
                <w:sz w:val="16"/>
                <w:szCs w:val="16"/>
              </w:rPr>
            </w:pPr>
            <w:r w:rsidRPr="00D378BB">
              <w:rPr>
                <w:sz w:val="16"/>
                <w:szCs w:val="16"/>
              </w:rPr>
              <w:t xml:space="preserve"> (z doliczonym </w:t>
            </w:r>
            <w:r w:rsidRPr="00D378BB">
              <w:rPr>
                <w:b/>
                <w:sz w:val="16"/>
                <w:szCs w:val="16"/>
              </w:rPr>
              <w:t>VAT)</w:t>
            </w:r>
          </w:p>
        </w:tc>
      </w:tr>
      <w:tr w:rsidR="00010DC0" w:rsidRPr="00967CE2" w:rsidTr="00FF6795">
        <w:trPr>
          <w:trHeight w:val="234"/>
        </w:trPr>
        <w:tc>
          <w:tcPr>
            <w:tcW w:w="568" w:type="dxa"/>
            <w:tcBorders>
              <w:left w:val="single" w:sz="12" w:space="0" w:color="auto"/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bottom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bottom w:val="single" w:sz="12" w:space="0" w:color="auto"/>
              <w:right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0DC0" w:rsidRPr="00967CE2" w:rsidRDefault="00010DC0" w:rsidP="00FF6795">
            <w:pPr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8</w:t>
            </w:r>
          </w:p>
        </w:tc>
      </w:tr>
      <w:tr w:rsidR="00010DC0" w:rsidRPr="00967CE2" w:rsidTr="00FF6795">
        <w:trPr>
          <w:trHeight w:val="3048"/>
        </w:trPr>
        <w:tc>
          <w:tcPr>
            <w:tcW w:w="568" w:type="dxa"/>
            <w:tcBorders>
              <w:left w:val="single" w:sz="12" w:space="0" w:color="auto"/>
            </w:tcBorders>
          </w:tcPr>
          <w:p w:rsidR="00010DC0" w:rsidRPr="00967CE2" w:rsidRDefault="00010DC0" w:rsidP="00FF6795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Pr="00967CE2">
              <w:rPr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010DC0" w:rsidRPr="00967CE2" w:rsidRDefault="00010DC0" w:rsidP="00FF6795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komputerowy konfiguracja A</w:t>
            </w:r>
          </w:p>
        </w:tc>
        <w:tc>
          <w:tcPr>
            <w:tcW w:w="3118" w:type="dxa"/>
          </w:tcPr>
          <w:p w:rsidR="00010DC0" w:rsidRPr="00967CE2" w:rsidRDefault="00010DC0" w:rsidP="00FF6795">
            <w:pPr>
              <w:ind w:right="71"/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1. Należy wpisać:</w:t>
            </w:r>
            <w:r w:rsidRPr="00967CE2">
              <w:rPr>
                <w:sz w:val="18"/>
                <w:szCs w:val="18"/>
              </w:rPr>
              <w:t xml:space="preserve"> </w:t>
            </w:r>
          </w:p>
          <w:p w:rsidR="00010DC0" w:rsidRPr="00967CE2" w:rsidRDefault="00010DC0" w:rsidP="00FF6795">
            <w:pPr>
              <w:ind w:right="71"/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t>podzespołów zestawu komputerowego: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procesor…………………………………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………………………..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zasilacz…………………………………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chłodzenie procesora 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……..…………………………….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grafiki …………………………..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obudowa……………………………….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Klawiatura ……………………………..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mysz ……………………..……………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monitor………………………………….</w:t>
            </w:r>
          </w:p>
          <w:p w:rsidR="00010DC0" w:rsidRPr="00967CE2" w:rsidRDefault="00010DC0" w:rsidP="00FF679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010DC0" w:rsidRPr="00967CE2" w:rsidRDefault="00010DC0" w:rsidP="00FF67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134" w:type="dxa"/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</w:tr>
      <w:tr w:rsidR="00010DC0" w:rsidRPr="00967CE2" w:rsidTr="00FF6795">
        <w:trPr>
          <w:trHeight w:val="2467"/>
        </w:trPr>
        <w:tc>
          <w:tcPr>
            <w:tcW w:w="568" w:type="dxa"/>
            <w:tcBorders>
              <w:left w:val="single" w:sz="12" w:space="0" w:color="auto"/>
            </w:tcBorders>
          </w:tcPr>
          <w:p w:rsidR="00010DC0" w:rsidRPr="00967CE2" w:rsidRDefault="00010DC0" w:rsidP="00FF6795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Pr="00967CE2">
              <w:rPr>
                <w:sz w:val="18"/>
                <w:szCs w:val="18"/>
              </w:rPr>
              <w:t>.</w:t>
            </w:r>
          </w:p>
        </w:tc>
        <w:tc>
          <w:tcPr>
            <w:tcW w:w="1701" w:type="dxa"/>
          </w:tcPr>
          <w:p w:rsidR="00010DC0" w:rsidRPr="00967CE2" w:rsidRDefault="00010DC0" w:rsidP="00FF6795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Zestaw komputerowy konfiguracja B</w:t>
            </w:r>
          </w:p>
        </w:tc>
        <w:tc>
          <w:tcPr>
            <w:tcW w:w="3118" w:type="dxa"/>
          </w:tcPr>
          <w:p w:rsidR="00010DC0" w:rsidRPr="00967CE2" w:rsidRDefault="00010DC0" w:rsidP="00FF6795">
            <w:pPr>
              <w:ind w:right="71"/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>1. Należy wpisać:</w:t>
            </w:r>
            <w:r w:rsidRPr="00967CE2">
              <w:rPr>
                <w:sz w:val="18"/>
                <w:szCs w:val="18"/>
              </w:rPr>
              <w:t xml:space="preserve"> </w:t>
            </w:r>
          </w:p>
          <w:p w:rsidR="00010DC0" w:rsidRPr="00967CE2" w:rsidRDefault="00010DC0" w:rsidP="00FF6795">
            <w:pPr>
              <w:ind w:right="71"/>
              <w:rPr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 xml:space="preserve">producenta i model </w:t>
            </w:r>
            <w:r>
              <w:rPr>
                <w:b/>
                <w:sz w:val="18"/>
                <w:szCs w:val="18"/>
              </w:rPr>
              <w:t>podzespołów zestawu komputerowego: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procesor…………………………………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płyta główna……………………………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pamięć ………………………..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zasilacz…………………………………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chłodzenie procesora …………………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dysk ……..…………………………….</w:t>
            </w:r>
          </w:p>
          <w:p w:rsidR="00010DC0" w:rsidRDefault="00010DC0" w:rsidP="00FF679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karta grafiki …………………………..</w:t>
            </w:r>
          </w:p>
          <w:p w:rsidR="00010DC0" w:rsidRPr="00967CE2" w:rsidRDefault="00010DC0" w:rsidP="00FF6795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010DC0" w:rsidRPr="00967CE2" w:rsidRDefault="00010DC0" w:rsidP="00FF67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</w:tr>
      <w:tr w:rsidR="00010DC0" w:rsidRPr="00967CE2" w:rsidTr="00FF6795">
        <w:trPr>
          <w:trHeight w:val="163"/>
        </w:trPr>
        <w:tc>
          <w:tcPr>
            <w:tcW w:w="7088" w:type="dxa"/>
            <w:gridSpan w:val="5"/>
            <w:tcBorders>
              <w:left w:val="single" w:sz="12" w:space="0" w:color="auto"/>
            </w:tcBorders>
          </w:tcPr>
          <w:p w:rsidR="00010DC0" w:rsidRPr="00967CE2" w:rsidRDefault="00010DC0" w:rsidP="00FF6795">
            <w:pPr>
              <w:ind w:right="425"/>
              <w:jc w:val="center"/>
              <w:rPr>
                <w:b/>
                <w:sz w:val="18"/>
                <w:szCs w:val="18"/>
              </w:rPr>
            </w:pPr>
            <w:r w:rsidRPr="00967CE2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  <w:r w:rsidRPr="00967CE2"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1" w:type="dxa"/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0DC0" w:rsidRPr="00967CE2" w:rsidRDefault="00010DC0" w:rsidP="00FF6795">
            <w:pPr>
              <w:ind w:right="425"/>
              <w:rPr>
                <w:sz w:val="18"/>
                <w:szCs w:val="18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010DC0" w:rsidRDefault="00010DC0" w:rsidP="00010DC0">
      <w:pPr>
        <w:widowControl w:val="0"/>
        <w:ind w:right="1"/>
        <w:jc w:val="both"/>
      </w:pPr>
      <w:r>
        <w:rPr>
          <w:b/>
        </w:rPr>
        <w:t xml:space="preserve">Termin realizacji umowy: do ……… dni </w:t>
      </w:r>
      <w:r w:rsidRPr="00B862AA">
        <w:t xml:space="preserve">od daty otrzymania zamówienia potwierdzonego przez </w:t>
      </w:r>
      <w:proofErr w:type="spellStart"/>
      <w:r w:rsidRPr="00B862AA">
        <w:t>MNiSW</w:t>
      </w:r>
      <w:proofErr w:type="spellEnd"/>
      <w:r w:rsidRPr="00B862AA">
        <w:t xml:space="preserve"> (kryterium oceny ofert)</w:t>
      </w:r>
    </w:p>
    <w:p w:rsidR="00010DC0" w:rsidRDefault="00010DC0" w:rsidP="00010DC0">
      <w:pPr>
        <w:widowControl w:val="0"/>
        <w:ind w:right="1"/>
        <w:jc w:val="both"/>
        <w:rPr>
          <w:b/>
        </w:rPr>
      </w:pPr>
      <w:r>
        <w:rPr>
          <w:b/>
        </w:rPr>
        <w:t>Gwarancja sprzedawcy na zestaw komputerowy ………. miesięcy</w:t>
      </w:r>
    </w:p>
    <w:p w:rsidR="00010DC0" w:rsidRDefault="00010DC0" w:rsidP="00010DC0">
      <w:pPr>
        <w:widowControl w:val="0"/>
        <w:ind w:right="1"/>
        <w:jc w:val="both"/>
        <w:rPr>
          <w:b/>
        </w:rPr>
      </w:pPr>
      <w:r w:rsidRPr="00FA3442">
        <w:rPr>
          <w:b/>
        </w:rPr>
        <w:t>Okres udzielonej gwarancji</w:t>
      </w:r>
      <w:r>
        <w:rPr>
          <w:b/>
        </w:rPr>
        <w:t xml:space="preserve"> producenta na:</w:t>
      </w:r>
    </w:p>
    <w:p w:rsidR="00010DC0" w:rsidRPr="006417B0" w:rsidRDefault="00010DC0" w:rsidP="00010DC0">
      <w:pPr>
        <w:widowControl w:val="0"/>
        <w:ind w:right="1"/>
        <w:jc w:val="both"/>
        <w:rPr>
          <w:b/>
        </w:rPr>
      </w:pPr>
      <w:r>
        <w:rPr>
          <w:b/>
        </w:rPr>
        <w:t xml:space="preserve">- </w:t>
      </w:r>
      <w:r w:rsidRPr="006417B0">
        <w:rPr>
          <w:b/>
        </w:rPr>
        <w:t>pamięć</w:t>
      </w:r>
      <w:r w:rsidRPr="00B862AA">
        <w:t xml:space="preserve"> - ……………… </w:t>
      </w:r>
      <w:r w:rsidRPr="006417B0">
        <w:rPr>
          <w:b/>
        </w:rPr>
        <w:t>lat</w:t>
      </w:r>
    </w:p>
    <w:p w:rsidR="00010DC0" w:rsidRDefault="00010DC0" w:rsidP="00010DC0">
      <w:pPr>
        <w:widowControl w:val="0"/>
        <w:ind w:right="1"/>
        <w:jc w:val="both"/>
        <w:rPr>
          <w:b/>
        </w:rPr>
      </w:pPr>
      <w:r w:rsidRPr="006417B0">
        <w:rPr>
          <w:b/>
        </w:rPr>
        <w:t>- zasilacz</w:t>
      </w:r>
      <w:r w:rsidRPr="00B862AA">
        <w:t xml:space="preserve"> - ……………… </w:t>
      </w:r>
      <w:r w:rsidRPr="006417B0">
        <w:rPr>
          <w:b/>
        </w:rPr>
        <w:t>miesięcy</w:t>
      </w:r>
    </w:p>
    <w:p w:rsidR="00010DC0" w:rsidRDefault="00010DC0" w:rsidP="00010DC0">
      <w:pPr>
        <w:widowControl w:val="0"/>
        <w:ind w:right="1"/>
        <w:jc w:val="both"/>
        <w:rPr>
          <w:b/>
        </w:rPr>
      </w:pPr>
      <w:r>
        <w:rPr>
          <w:b/>
        </w:rPr>
        <w:t>- dysk-  …………….. miesięcy</w:t>
      </w:r>
    </w:p>
    <w:p w:rsidR="00010DC0" w:rsidRPr="006417B0" w:rsidRDefault="00010DC0" w:rsidP="00010DC0">
      <w:pPr>
        <w:widowControl w:val="0"/>
        <w:ind w:right="1"/>
        <w:jc w:val="both"/>
        <w:rPr>
          <w:b/>
        </w:rPr>
      </w:pPr>
      <w:r>
        <w:rPr>
          <w:b/>
        </w:rPr>
        <w:t>- monitor: ……………… miesięcy</w:t>
      </w:r>
    </w:p>
    <w:p w:rsidR="00010DC0" w:rsidRPr="00B862AA" w:rsidRDefault="00010DC0" w:rsidP="00010DC0">
      <w:pPr>
        <w:widowControl w:val="0"/>
        <w:ind w:right="1"/>
        <w:jc w:val="both"/>
        <w:rPr>
          <w:b/>
        </w:rPr>
      </w:pPr>
      <w:r w:rsidRPr="00B862AA">
        <w:rPr>
          <w:b/>
        </w:rPr>
        <w:t>Oświadczamy, iż w przypadku awarii dysku twardego będzie on wymieniony na nowy, wolny od wad</w:t>
      </w:r>
      <w:r>
        <w:rPr>
          <w:b/>
        </w:rPr>
        <w:t>. Uszkodzony nośnik danych nie podlega zwrotowi Wykonawcy.</w:t>
      </w:r>
    </w:p>
    <w:p w:rsidR="00010DC0" w:rsidRPr="00B862AA" w:rsidRDefault="00010DC0" w:rsidP="00010DC0">
      <w:pPr>
        <w:widowControl w:val="0"/>
        <w:ind w:right="1"/>
        <w:jc w:val="both"/>
      </w:pPr>
      <w:r w:rsidRPr="00FA3442">
        <w:rPr>
          <w:b/>
        </w:rPr>
        <w:t>Gwarantowany czas reakcji na zgłoszenie</w:t>
      </w:r>
      <w:r>
        <w:rPr>
          <w:b/>
        </w:rPr>
        <w:t xml:space="preserve"> awarii wynosi: ………… godzin </w:t>
      </w:r>
      <w:r w:rsidRPr="00B862AA">
        <w:t>(kryterium oceny ofert)</w:t>
      </w:r>
    </w:p>
    <w:p w:rsidR="00010DC0" w:rsidRPr="00B862AA" w:rsidRDefault="00010DC0" w:rsidP="00010DC0">
      <w:pPr>
        <w:widowControl w:val="0"/>
        <w:ind w:right="1"/>
        <w:jc w:val="both"/>
      </w:pPr>
      <w:r w:rsidRPr="00FA3442">
        <w:rPr>
          <w:b/>
        </w:rPr>
        <w:t>Gwaranto</w:t>
      </w:r>
      <w:r>
        <w:rPr>
          <w:b/>
        </w:rPr>
        <w:t>wany czas naprawy wynosi: …………</w:t>
      </w:r>
      <w:r w:rsidRPr="00FA3442">
        <w:rPr>
          <w:b/>
        </w:rPr>
        <w:t xml:space="preserve"> dni roboczych </w:t>
      </w:r>
      <w:r w:rsidRPr="00B862AA">
        <w:t>(kryterium oceny ofert)</w:t>
      </w:r>
    </w:p>
    <w:p w:rsidR="00010DC0" w:rsidRDefault="00010DC0" w:rsidP="00010DC0">
      <w:pPr>
        <w:widowControl w:val="0"/>
        <w:ind w:right="1"/>
        <w:jc w:val="both"/>
        <w:rPr>
          <w:b/>
        </w:rPr>
      </w:pPr>
    </w:p>
    <w:p w:rsidR="00010DC0" w:rsidRPr="00FE545C" w:rsidRDefault="00010DC0" w:rsidP="00010DC0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>Oświadczamy, że zgodnie z ustawą z dnia 2 lipca 2004r. o swobodzie działalności gospodarczej należymy do małych lub średnich przedsiębiorców:</w:t>
      </w:r>
      <w:r w:rsidRPr="00FE545C">
        <w:rPr>
          <w:b/>
          <w:sz w:val="22"/>
        </w:rPr>
        <w:t xml:space="preserve"> TAK/NIE</w:t>
      </w:r>
    </w:p>
    <w:p w:rsidR="00010DC0" w:rsidRPr="00FE545C" w:rsidRDefault="00010DC0" w:rsidP="00010DC0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010DC0" w:rsidRDefault="00010DC0" w:rsidP="00010DC0">
      <w:pPr>
        <w:rPr>
          <w:u w:val="single"/>
        </w:rPr>
      </w:pPr>
      <w:r w:rsidRPr="003F7262">
        <w:rPr>
          <w:u w:val="single"/>
        </w:rPr>
        <w:t>Zamawiający oświadcza, że zgodnie z Ustawą z dnia 11 marca 2004 r. o podatku od towarów i usług (Dz.U. z dnia 5 kwietnia 2004 r.) będzie ubiegał się o zgodę na zastosowanie stawki podatku VAT w wysokości 0% na zestawy komputerowe</w:t>
      </w:r>
      <w:r>
        <w:rPr>
          <w:u w:val="single"/>
        </w:rPr>
        <w:t xml:space="preserve"> wraz z monitorami wchodzącymi</w:t>
      </w:r>
      <w:r w:rsidRPr="003F7262">
        <w:rPr>
          <w:u w:val="single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010DC0" w:rsidRDefault="00010DC0" w:rsidP="00010DC0">
      <w:pPr>
        <w:jc w:val="both"/>
        <w:rPr>
          <w:sz w:val="18"/>
          <w:szCs w:val="18"/>
        </w:rPr>
      </w:pPr>
    </w:p>
    <w:p w:rsidR="00010DC0" w:rsidRDefault="00010DC0" w:rsidP="00010DC0">
      <w:pPr>
        <w:jc w:val="both"/>
        <w:rPr>
          <w:sz w:val="18"/>
          <w:szCs w:val="18"/>
        </w:rPr>
      </w:pPr>
    </w:p>
    <w:p w:rsidR="00010DC0" w:rsidRDefault="00010DC0" w:rsidP="00010DC0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010DC0" w:rsidRPr="00730EFE" w:rsidRDefault="00010DC0" w:rsidP="00010DC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827AED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010DC0" w:rsidRDefault="00010DC0" w:rsidP="00010D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010DC0" w:rsidRPr="004F2CEA" w:rsidRDefault="00010DC0" w:rsidP="00010DC0">
      <w:pPr>
        <w:widowControl w:val="0"/>
        <w:numPr>
          <w:ilvl w:val="0"/>
          <w:numId w:val="1"/>
        </w:numPr>
        <w:ind w:right="1"/>
        <w:jc w:val="both"/>
      </w:pPr>
      <w:r>
        <w:t xml:space="preserve">Oświadczamy, że </w:t>
      </w:r>
      <w:r w:rsidRPr="006417B0">
        <w:t>oferowan</w:t>
      </w:r>
      <w:r>
        <w:t>e</w:t>
      </w:r>
      <w:r w:rsidRPr="006417B0">
        <w:t xml:space="preserve"> zasilacz</w:t>
      </w:r>
      <w:r>
        <w:t>e</w:t>
      </w:r>
      <w:r w:rsidRPr="006417B0">
        <w:t xml:space="preserve"> posiada</w:t>
      </w:r>
      <w:r>
        <w:t>ją</w:t>
      </w:r>
      <w:r w:rsidRPr="006417B0">
        <w:t xml:space="preserve"> certyfikat sprawności  min. 80 Plus Gold lub równoważny</w:t>
      </w:r>
      <w:r w:rsidRPr="00164930">
        <w:rPr>
          <w:color w:val="FF0000"/>
        </w:rPr>
        <w:t>*</w:t>
      </w:r>
    </w:p>
    <w:p w:rsidR="00010DC0" w:rsidRPr="001B7180" w:rsidRDefault="00010DC0" w:rsidP="00010DC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zestawy komputerowe </w:t>
      </w:r>
      <w:r>
        <w:rPr>
          <w:b/>
          <w:color w:val="000000"/>
          <w:sz w:val="22"/>
          <w:szCs w:val="22"/>
          <w:lang w:eastAsia="ar-SA"/>
        </w:rPr>
        <w:lastRenderedPageBreak/>
        <w:t>stacjonarne wraz z monitorami</w:t>
      </w:r>
      <w:r w:rsidRPr="001B7180"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010DC0" w:rsidRPr="00D22797" w:rsidRDefault="00010DC0" w:rsidP="00010DC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>
        <w:rPr>
          <w:b/>
          <w:color w:val="000000"/>
          <w:sz w:val="22"/>
          <w:szCs w:val="22"/>
          <w:lang w:eastAsia="ar-SA"/>
        </w:rPr>
        <w:t xml:space="preserve">zestawy komputerowe stacjonarne wraz z monitorami </w:t>
      </w:r>
      <w:r w:rsidRPr="001B7180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1B7180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010DC0" w:rsidRDefault="00010DC0" w:rsidP="00010D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010DC0" w:rsidRDefault="00010DC0" w:rsidP="00010D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10DC0" w:rsidRPr="00827AED" w:rsidRDefault="00010DC0" w:rsidP="00010DC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827AED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0DC0" w:rsidRPr="00827AED" w:rsidRDefault="00010DC0" w:rsidP="00010DC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27AED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010DC0" w:rsidRPr="00827AED" w:rsidRDefault="00010DC0" w:rsidP="00010DC0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827AED">
        <w:rPr>
          <w:sz w:val="20"/>
          <w:szCs w:val="22"/>
        </w:rPr>
        <w:t>po zakończeniu postępowania wadium należy zwrócić.</w:t>
      </w:r>
      <w:r w:rsidRPr="00827AED">
        <w:rPr>
          <w:rStyle w:val="Odwoanieprzypisudolnego"/>
          <w:sz w:val="20"/>
          <w:szCs w:val="22"/>
        </w:rPr>
        <w:footnoteReference w:id="1"/>
      </w:r>
    </w:p>
    <w:p w:rsidR="00010DC0" w:rsidRPr="00827AED" w:rsidRDefault="00010DC0" w:rsidP="00010DC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7AED">
        <w:rPr>
          <w:sz w:val="20"/>
          <w:szCs w:val="22"/>
        </w:rPr>
        <w:t>Bank: ........................................................................</w:t>
      </w:r>
    </w:p>
    <w:p w:rsidR="00010DC0" w:rsidRPr="00827AED" w:rsidRDefault="00010DC0" w:rsidP="00010DC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7AED">
        <w:rPr>
          <w:sz w:val="20"/>
          <w:szCs w:val="22"/>
        </w:rPr>
        <w:t>Nr konta ....................................................................</w:t>
      </w:r>
    </w:p>
    <w:p w:rsidR="00010DC0" w:rsidRPr="00827AED" w:rsidRDefault="00010DC0" w:rsidP="00010DC0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827AED">
        <w:rPr>
          <w:sz w:val="20"/>
          <w:szCs w:val="22"/>
        </w:rPr>
        <w:t>Inne ...........................................................................</w:t>
      </w:r>
    </w:p>
    <w:p w:rsidR="00010DC0" w:rsidRPr="00827AED" w:rsidRDefault="00010DC0" w:rsidP="00010DC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827AED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0DC0" w:rsidRPr="00FE545C" w:rsidTr="00FF67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0DC0" w:rsidRPr="00FE545C" w:rsidRDefault="00010DC0" w:rsidP="00FF67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010DC0" w:rsidRPr="00FE545C" w:rsidTr="00FF67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0DC0" w:rsidRPr="00FE545C" w:rsidTr="00FF67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0DC0" w:rsidRPr="00FE545C" w:rsidRDefault="00010DC0" w:rsidP="00FF67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0DC0" w:rsidRDefault="00010DC0" w:rsidP="00010D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010DC0" w:rsidRPr="00D638CC" w:rsidRDefault="00010DC0" w:rsidP="00010DC0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010DC0" w:rsidRPr="002F276A" w:rsidRDefault="00010DC0" w:rsidP="00010D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10DC0" w:rsidRDefault="00010DC0" w:rsidP="00010D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0DC0" w:rsidRPr="002F276A" w:rsidRDefault="00010DC0" w:rsidP="00010D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10DC0" w:rsidRPr="002F276A" w:rsidRDefault="00010DC0" w:rsidP="00010DC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010DC0" w:rsidRDefault="00010DC0" w:rsidP="00010D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010DC0" w:rsidRDefault="00010DC0" w:rsidP="00010DC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010DC0" w:rsidRDefault="00010DC0" w:rsidP="00010DC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010DC0" w:rsidRDefault="00010DC0" w:rsidP="00010D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010DC0" w:rsidRDefault="00010DC0" w:rsidP="00010D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010DC0" w:rsidRDefault="00010DC0" w:rsidP="00010D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010DC0" w:rsidRDefault="00010DC0" w:rsidP="00010D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010DC0" w:rsidRPr="000B45FE" w:rsidRDefault="00010DC0" w:rsidP="00010DC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2E04E8" w:rsidRPr="00FD269B" w:rsidRDefault="002E04E8" w:rsidP="002E04E8">
      <w:pPr>
        <w:ind w:left="720"/>
        <w:jc w:val="center"/>
        <w:rPr>
          <w:b/>
          <w:color w:val="FF0000"/>
          <w:sz w:val="20"/>
          <w:szCs w:val="20"/>
        </w:rPr>
      </w:pPr>
      <w:r w:rsidRPr="00FD269B"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0" w:name="_GoBack"/>
      <w:bookmarkEnd w:id="0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185" w:rsidRDefault="00BA4185">
      <w:r>
        <w:separator/>
      </w:r>
    </w:p>
  </w:endnote>
  <w:endnote w:type="continuationSeparator" w:id="0">
    <w:p w:rsidR="00BA4185" w:rsidRDefault="00BA4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205" w:rsidRDefault="00EB32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205" w:rsidRDefault="00EB32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185" w:rsidRDefault="00BA4185">
      <w:r>
        <w:separator/>
      </w:r>
    </w:p>
  </w:footnote>
  <w:footnote w:type="continuationSeparator" w:id="0">
    <w:p w:rsidR="00BA4185" w:rsidRDefault="00BA4185">
      <w:r>
        <w:continuationSeparator/>
      </w:r>
    </w:p>
  </w:footnote>
  <w:footnote w:id="1">
    <w:p w:rsidR="00010DC0" w:rsidRDefault="00010DC0" w:rsidP="00010DC0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010DC0" w:rsidRDefault="00010DC0" w:rsidP="00010DC0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010DC0" w:rsidRDefault="00010DC0" w:rsidP="00010DC0">
      <w:pPr>
        <w:pStyle w:val="Tekstprzypisudolnego"/>
        <w:ind w:left="66"/>
      </w:pPr>
      <w:r w:rsidRPr="00164930">
        <w:rPr>
          <w:color w:val="FF0000"/>
          <w:sz w:val="22"/>
          <w:szCs w:val="22"/>
        </w:rPr>
        <w:t>*</w:t>
      </w:r>
      <w:r>
        <w:rPr>
          <w:sz w:val="22"/>
          <w:szCs w:val="22"/>
        </w:rPr>
        <w:t>Nieopisanie certyfikatu równoważnego oznaczać będzie zaoferowanie certyfikatu 80 Plus Gold</w:t>
      </w:r>
      <w:r>
        <w:rPr>
          <w:sz w:val="22"/>
          <w:szCs w:val="22"/>
        </w:rPr>
        <w:br w:type="page"/>
      </w:r>
    </w:p>
    <w:p w:rsidR="00010DC0" w:rsidRDefault="00010DC0" w:rsidP="00010DC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205" w:rsidRDefault="00EB32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3205" w:rsidRDefault="00EB32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4185"/>
    <w:rsid w:val="00010DC0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04E8"/>
    <w:rsid w:val="00315A4A"/>
    <w:rsid w:val="00471E3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4185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320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6E8FF6"/>
  <w15:chartTrackingRefBased/>
  <w15:docId w15:val="{2B908EA0-0B47-4186-AC3C-F576349B8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4B55C-DCCB-41A9-9CDB-E9755FB61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4</Pages>
  <Words>835</Words>
  <Characters>6461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2019-05-30T08:27:00Z</dcterms:created>
  <dcterms:modified xsi:type="dcterms:W3CDTF">2019-05-30T08:40:00Z</dcterms:modified>
</cp:coreProperties>
</file>