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440B6" w:rsidP="00466C68">
      <w:pPr>
        <w:jc w:val="right"/>
        <w:rPr>
          <w:b/>
          <w:bCs/>
          <w:sz w:val="24"/>
        </w:rPr>
      </w:pPr>
      <w:r w:rsidRPr="001440B6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1440B6">
        <w:rPr>
          <w:sz w:val="24"/>
        </w:rPr>
        <w:t>2019-06-19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440B6" w:rsidP="00173B20">
      <w:pPr>
        <w:spacing w:after="40"/>
        <w:rPr>
          <w:b/>
          <w:bCs/>
          <w:sz w:val="24"/>
        </w:rPr>
      </w:pPr>
      <w:r w:rsidRPr="001440B6">
        <w:rPr>
          <w:b/>
          <w:bCs/>
          <w:sz w:val="24"/>
        </w:rPr>
        <w:t>Urząd Miejski w Woźnikach</w:t>
      </w:r>
    </w:p>
    <w:p w:rsidR="00A80738" w:rsidRPr="00173B20" w:rsidRDefault="001440B6" w:rsidP="00A80738">
      <w:pPr>
        <w:rPr>
          <w:bCs/>
          <w:sz w:val="24"/>
        </w:rPr>
      </w:pPr>
      <w:r w:rsidRPr="001440B6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1440B6">
        <w:rPr>
          <w:bCs/>
          <w:sz w:val="24"/>
        </w:rPr>
        <w:t>11</w:t>
      </w:r>
    </w:p>
    <w:p w:rsidR="00A80738" w:rsidRPr="00173B20" w:rsidRDefault="001440B6" w:rsidP="00A80738">
      <w:pPr>
        <w:rPr>
          <w:bCs/>
          <w:sz w:val="24"/>
        </w:rPr>
      </w:pPr>
      <w:r w:rsidRPr="001440B6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1440B6">
        <w:rPr>
          <w:bCs/>
          <w:sz w:val="24"/>
        </w:rPr>
        <w:t>Woźniki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466C6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440B6" w:rsidRPr="001440B6">
        <w:rPr>
          <w:b/>
          <w:sz w:val="24"/>
          <w:szCs w:val="24"/>
        </w:rPr>
        <w:t>ZP 271.5.2019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440B6" w:rsidRPr="001440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440B6" w:rsidP="00C659E2">
      <w:pPr>
        <w:pStyle w:val="Tekstpodstawowywcity"/>
        <w:spacing w:before="120" w:after="240"/>
        <w:ind w:firstLine="0"/>
        <w:jc w:val="center"/>
      </w:pPr>
      <w:r w:rsidRPr="001440B6">
        <w:rPr>
          <w:b/>
        </w:rPr>
        <w:t>Przebudowa drogi gminnej nr 635101S ulicy Ks. Antosza w Dyrdach gmina Woźniki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440B6" w:rsidRPr="001440B6">
        <w:rPr>
          <w:sz w:val="24"/>
          <w:szCs w:val="24"/>
        </w:rPr>
        <w:t>(</w:t>
      </w:r>
      <w:proofErr w:type="spellStart"/>
      <w:r w:rsidR="001440B6" w:rsidRPr="001440B6">
        <w:rPr>
          <w:sz w:val="24"/>
          <w:szCs w:val="24"/>
        </w:rPr>
        <w:t>t.j</w:t>
      </w:r>
      <w:proofErr w:type="spellEnd"/>
      <w:r w:rsidR="001440B6" w:rsidRPr="001440B6">
        <w:rPr>
          <w:sz w:val="24"/>
          <w:szCs w:val="24"/>
        </w:rPr>
        <w:t xml:space="preserve">. Dz. U. z  2018 r. poz. 1986 z </w:t>
      </w:r>
      <w:proofErr w:type="spellStart"/>
      <w:r w:rsidR="001440B6" w:rsidRPr="001440B6">
        <w:rPr>
          <w:sz w:val="24"/>
          <w:szCs w:val="24"/>
        </w:rPr>
        <w:t>późn</w:t>
      </w:r>
      <w:proofErr w:type="spellEnd"/>
      <w:r w:rsidR="001440B6" w:rsidRPr="001440B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440B6" w:rsidRPr="001440B6">
        <w:rPr>
          <w:sz w:val="24"/>
          <w:szCs w:val="24"/>
        </w:rPr>
        <w:t>19/06/2019</w:t>
      </w:r>
      <w:r w:rsidR="00FF4AB1" w:rsidRPr="00FF4AB1">
        <w:rPr>
          <w:sz w:val="24"/>
          <w:szCs w:val="24"/>
        </w:rPr>
        <w:t xml:space="preserve"> o godz. </w:t>
      </w:r>
      <w:r w:rsidR="001440B6" w:rsidRPr="001440B6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440B6" w:rsidRPr="001440B6">
        <w:rPr>
          <w:sz w:val="24"/>
          <w:szCs w:val="24"/>
        </w:rPr>
        <w:t>1 253 397.01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972"/>
        <w:gridCol w:w="1701"/>
        <w:gridCol w:w="1418"/>
      </w:tblGrid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466C68" w:rsidRDefault="00466C6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66C68" w:rsidRPr="00490DC0" w:rsidRDefault="00466C6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1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HUCZ SPÓŁKA Z OGRANICZONĄ ODPOWIEDZIALNOŚCIĄ, SP.K.</w:t>
            </w:r>
          </w:p>
          <w:p w:rsidR="00466C68" w:rsidRPr="00490DC0" w:rsidRDefault="00466C68" w:rsidP="00C802AB">
            <w:r w:rsidRPr="001440B6">
              <w:t>Częstochowska</w:t>
            </w:r>
            <w:r w:rsidRPr="00490DC0">
              <w:t xml:space="preserve"> </w:t>
            </w:r>
            <w:r w:rsidRPr="001440B6">
              <w:t>14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42-283</w:t>
            </w:r>
            <w:r w:rsidRPr="00490DC0">
              <w:t xml:space="preserve"> </w:t>
            </w:r>
            <w:r w:rsidRPr="001440B6">
              <w:t>Boronów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899 610.46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2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P.U.H. DOMAX Arkadiusz Mika</w:t>
            </w:r>
          </w:p>
          <w:p w:rsidR="00466C68" w:rsidRPr="00490DC0" w:rsidRDefault="00466C68" w:rsidP="00C802AB">
            <w:r w:rsidRPr="001440B6">
              <w:t>ul. Grabińska</w:t>
            </w:r>
            <w:r w:rsidRPr="00490DC0">
              <w:t xml:space="preserve"> </w:t>
            </w:r>
            <w:r w:rsidRPr="001440B6">
              <w:t>8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42-283</w:t>
            </w:r>
            <w:r w:rsidRPr="00490DC0">
              <w:t xml:space="preserve"> </w:t>
            </w:r>
            <w:r w:rsidRPr="001440B6">
              <w:t>Boronów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980 473.93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3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FINA Spółka z o.o.</w:t>
            </w:r>
          </w:p>
          <w:p w:rsidR="00466C68" w:rsidRPr="00490DC0" w:rsidRDefault="00466C68" w:rsidP="00C802AB">
            <w:r w:rsidRPr="001440B6">
              <w:t>ul. Cegielniana</w:t>
            </w:r>
            <w:r w:rsidRPr="00490DC0">
              <w:t xml:space="preserve"> </w:t>
            </w:r>
            <w:r w:rsidRPr="001440B6">
              <w:t>9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42-289</w:t>
            </w:r>
            <w:r w:rsidRPr="00490DC0">
              <w:t xml:space="preserve"> </w:t>
            </w:r>
            <w:r w:rsidRPr="001440B6">
              <w:t>Woźniki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1 132 103.03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4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OLS Spółka z ograniczoną odpowiedzialnością Spółka Komandytowa</w:t>
            </w:r>
          </w:p>
          <w:p w:rsidR="00466C68" w:rsidRPr="00490DC0" w:rsidRDefault="00466C68" w:rsidP="00C802AB">
            <w:r w:rsidRPr="001440B6">
              <w:t>ul. Chopina</w:t>
            </w:r>
            <w:r w:rsidRPr="00490DC0">
              <w:t xml:space="preserve"> </w:t>
            </w:r>
            <w:r w:rsidRPr="001440B6">
              <w:t>2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42-700</w:t>
            </w:r>
            <w:r w:rsidRPr="00490DC0">
              <w:t xml:space="preserve"> </w:t>
            </w:r>
            <w:r w:rsidRPr="001440B6">
              <w:t>Lubliniec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1 056 389.89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5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MOSTOSTAL ZABRZE Gliwickie Przedsiębiorstwo Budownictwa Przemysłowego Spółka Akcyjna</w:t>
            </w:r>
          </w:p>
          <w:p w:rsidR="00466C68" w:rsidRPr="00490DC0" w:rsidRDefault="00466C68" w:rsidP="00C802AB">
            <w:r w:rsidRPr="001440B6">
              <w:t>Plac Piastów</w:t>
            </w:r>
            <w:r w:rsidRPr="00490DC0">
              <w:t xml:space="preserve"> </w:t>
            </w:r>
            <w:r w:rsidRPr="001440B6">
              <w:t>10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44-101</w:t>
            </w:r>
            <w:r w:rsidRPr="00490DC0">
              <w:t xml:space="preserve"> </w:t>
            </w:r>
            <w:r w:rsidRPr="001440B6"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1 350 144.59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6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 xml:space="preserve">Zakład </w:t>
            </w:r>
            <w:proofErr w:type="spellStart"/>
            <w:r w:rsidRPr="001440B6">
              <w:t>Produkcyjno-Usługowo-Handlowy</w:t>
            </w:r>
            <w:proofErr w:type="spellEnd"/>
            <w:r w:rsidRPr="001440B6">
              <w:t xml:space="preserve"> BET-BRUK Zbigniew Bryś</w:t>
            </w:r>
          </w:p>
          <w:p w:rsidR="00466C68" w:rsidRPr="00490DC0" w:rsidRDefault="00466C68" w:rsidP="00C802AB">
            <w:r w:rsidRPr="001440B6">
              <w:t>Niegolewskich</w:t>
            </w:r>
            <w:r w:rsidRPr="00490DC0">
              <w:t xml:space="preserve"> </w:t>
            </w:r>
            <w:r w:rsidRPr="001440B6">
              <w:t>14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42-700</w:t>
            </w:r>
            <w:r w:rsidRPr="00490DC0">
              <w:t xml:space="preserve"> </w:t>
            </w:r>
            <w:r w:rsidRPr="001440B6">
              <w:t>Lubliniec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1 286 389.61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  <w:tr w:rsidR="00466C68" w:rsidRPr="00493F8C" w:rsidTr="00466C68">
        <w:tc>
          <w:tcPr>
            <w:tcW w:w="706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center"/>
            </w:pPr>
            <w:r w:rsidRPr="001440B6">
              <w:t>7</w:t>
            </w:r>
          </w:p>
        </w:tc>
        <w:tc>
          <w:tcPr>
            <w:tcW w:w="3972" w:type="dxa"/>
            <w:shd w:val="clear" w:color="auto" w:fill="auto"/>
          </w:tcPr>
          <w:p w:rsidR="00466C68" w:rsidRPr="00490DC0" w:rsidRDefault="00466C68" w:rsidP="00C802AB">
            <w:pPr>
              <w:spacing w:before="40"/>
            </w:pPr>
            <w:r w:rsidRPr="001440B6">
              <w:t>DROGOMAX Sp. z o.o.</w:t>
            </w:r>
          </w:p>
          <w:p w:rsidR="00466C68" w:rsidRPr="00490DC0" w:rsidRDefault="00466C68" w:rsidP="00C802AB">
            <w:r w:rsidRPr="001440B6">
              <w:t>Zagórska</w:t>
            </w:r>
            <w:r w:rsidRPr="00490DC0">
              <w:t xml:space="preserve"> </w:t>
            </w:r>
            <w:r w:rsidRPr="001440B6">
              <w:t>133</w:t>
            </w:r>
            <w:r w:rsidRPr="00490DC0">
              <w:t xml:space="preserve"> </w:t>
            </w:r>
          </w:p>
          <w:p w:rsidR="00466C68" w:rsidRPr="00490DC0" w:rsidRDefault="00466C68" w:rsidP="00C802AB">
            <w:pPr>
              <w:spacing w:after="40"/>
              <w:jc w:val="both"/>
            </w:pPr>
            <w:r w:rsidRPr="001440B6">
              <w:t>42-680</w:t>
            </w:r>
            <w:r w:rsidRPr="00490DC0">
              <w:t xml:space="preserve"> </w:t>
            </w:r>
            <w:r w:rsidRPr="001440B6">
              <w:t>Tarnowskie Góry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1 197 692.71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C68" w:rsidRPr="00490DC0" w:rsidRDefault="00466C68" w:rsidP="00C802AB">
            <w:pPr>
              <w:spacing w:before="120" w:after="120"/>
              <w:jc w:val="both"/>
            </w:pPr>
            <w:r w:rsidRPr="001440B6">
              <w:t>60 miesiące</w:t>
            </w:r>
          </w:p>
        </w:tc>
      </w:tr>
    </w:tbl>
    <w:p w:rsidR="00C236D3" w:rsidRDefault="00C236D3" w:rsidP="00466C68"/>
    <w:sectPr w:rsidR="00C236D3" w:rsidSect="00466C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B87" w:rsidRDefault="001B0B87">
      <w:r>
        <w:separator/>
      </w:r>
    </w:p>
  </w:endnote>
  <w:endnote w:type="continuationSeparator" w:id="0">
    <w:p w:rsidR="001B0B87" w:rsidRDefault="001B0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6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6C6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0B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B87" w:rsidRDefault="001B0B87">
      <w:r>
        <w:separator/>
      </w:r>
    </w:p>
  </w:footnote>
  <w:footnote w:type="continuationSeparator" w:id="0">
    <w:p w:rsidR="001B0B87" w:rsidRDefault="001B0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0B6" w:rsidRDefault="001440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0B6" w:rsidRDefault="001440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0B6" w:rsidRDefault="001440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0B6"/>
    <w:rsid w:val="00007727"/>
    <w:rsid w:val="00017720"/>
    <w:rsid w:val="00035488"/>
    <w:rsid w:val="000D7F25"/>
    <w:rsid w:val="000E00E5"/>
    <w:rsid w:val="001440B6"/>
    <w:rsid w:val="00173B20"/>
    <w:rsid w:val="001B0B87"/>
    <w:rsid w:val="001C69FF"/>
    <w:rsid w:val="0023318D"/>
    <w:rsid w:val="003D72FD"/>
    <w:rsid w:val="00423179"/>
    <w:rsid w:val="00466C68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7514~1.M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J.Musik</dc:creator>
  <cp:keywords/>
  <dc:description/>
  <cp:lastModifiedBy>J.Musik</cp:lastModifiedBy>
  <cp:revision>2</cp:revision>
  <dcterms:created xsi:type="dcterms:W3CDTF">2019-06-19T14:09:00Z</dcterms:created>
  <dcterms:modified xsi:type="dcterms:W3CDTF">2019-06-19T14:09:00Z</dcterms:modified>
</cp:coreProperties>
</file>