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94F" w:rsidRPr="00EC3B3D" w:rsidRDefault="0036394F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:rsidR="0036394F" w:rsidRPr="00682DD7" w:rsidRDefault="0036394F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36394F" w:rsidRPr="00682DD7" w:rsidRDefault="0036394F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FootnoteReference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FootnoteReference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36394F" w:rsidRPr="00347701" w:rsidRDefault="0036394F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347701">
        <w:rPr>
          <w:rFonts w:ascii="Arial" w:hAnsi="Arial" w:cs="Arial"/>
          <w:b/>
          <w:sz w:val="20"/>
          <w:szCs w:val="20"/>
        </w:rPr>
        <w:t xml:space="preserve">Dz.U. UE S numer </w:t>
      </w:r>
      <w:r>
        <w:rPr>
          <w:rFonts w:ascii="Arial" w:hAnsi="Arial" w:cs="Arial"/>
          <w:b/>
          <w:sz w:val="20"/>
          <w:szCs w:val="20"/>
        </w:rPr>
        <w:t xml:space="preserve">109 </w:t>
      </w:r>
      <w:r w:rsidRPr="00347701">
        <w:rPr>
          <w:rFonts w:ascii="Arial" w:hAnsi="Arial" w:cs="Arial"/>
          <w:b/>
          <w:sz w:val="20"/>
          <w:szCs w:val="20"/>
        </w:rPr>
        <w:t xml:space="preserve">data, </w:t>
      </w:r>
      <w:r w:rsidRPr="00564854">
        <w:rPr>
          <w:rFonts w:ascii="Arial" w:hAnsi="Arial" w:cs="Arial"/>
          <w:b/>
          <w:sz w:val="20"/>
          <w:szCs w:val="20"/>
        </w:rPr>
        <w:t xml:space="preserve">07/06/2019 </w:t>
      </w:r>
      <w:r w:rsidRPr="00347701">
        <w:rPr>
          <w:rFonts w:ascii="Arial" w:hAnsi="Arial" w:cs="Arial"/>
          <w:b/>
          <w:sz w:val="20"/>
          <w:szCs w:val="20"/>
        </w:rPr>
        <w:t xml:space="preserve"> strona </w:t>
      </w:r>
      <w:r w:rsidRPr="00564854">
        <w:rPr>
          <w:rFonts w:ascii="Arial" w:hAnsi="Arial" w:cs="Arial"/>
          <w:b/>
          <w:sz w:val="20"/>
          <w:szCs w:val="20"/>
        </w:rPr>
        <w:t>264320-2019-PL</w:t>
      </w:r>
      <w:r w:rsidRPr="00347701">
        <w:rPr>
          <w:rFonts w:ascii="Arial" w:hAnsi="Arial" w:cs="Arial"/>
          <w:b/>
          <w:sz w:val="20"/>
          <w:szCs w:val="20"/>
        </w:rPr>
        <w:t xml:space="preserve">, </w:t>
      </w:r>
    </w:p>
    <w:p w:rsidR="0036394F" w:rsidRPr="00682DD7" w:rsidRDefault="0036394F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Dz.U. </w:t>
      </w:r>
      <w:r w:rsidRPr="00564854">
        <w:rPr>
          <w:rFonts w:ascii="Arial" w:hAnsi="Arial" w:cs="Arial"/>
          <w:b/>
          <w:sz w:val="20"/>
          <w:szCs w:val="20"/>
        </w:rPr>
        <w:t>2019/S 109-264320</w:t>
      </w:r>
    </w:p>
    <w:p w:rsidR="0036394F" w:rsidRPr="00682DD7" w:rsidRDefault="0036394F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36394F" w:rsidRPr="00682DD7" w:rsidRDefault="0036394F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36394F" w:rsidRPr="00EC3B3D" w:rsidRDefault="0036394F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36394F" w:rsidRPr="00682DD7" w:rsidRDefault="0036394F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4"/>
        <w:gridCol w:w="4645"/>
      </w:tblGrid>
      <w:tr w:rsidR="0036394F" w:rsidRPr="00682DD7" w:rsidTr="007C7179">
        <w:trPr>
          <w:trHeight w:val="349"/>
        </w:trPr>
        <w:tc>
          <w:tcPr>
            <w:tcW w:w="4644" w:type="dxa"/>
          </w:tcPr>
          <w:p w:rsidR="0036394F" w:rsidRPr="00682DD7" w:rsidRDefault="0036394F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FootnoteReference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</w:tcPr>
          <w:p w:rsidR="0036394F" w:rsidRDefault="0036394F" w:rsidP="00B047B4">
            <w:pPr>
              <w:pStyle w:val="Default"/>
            </w:pPr>
          </w:p>
          <w:p w:rsidR="0036394F" w:rsidRDefault="0036394F" w:rsidP="00B047B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Stefana Batorego 15 Bytom 41-902 Polska Tel.: +48 327861428 E-mail: zp@szpital2.bytom.pl Faks: +48 327861428Kod NUTS: PL</w:t>
            </w:r>
          </w:p>
          <w:p w:rsidR="0036394F" w:rsidRDefault="0036394F" w:rsidP="00B047B4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Adresy internetowe:</w:t>
            </w:r>
          </w:p>
          <w:p w:rsidR="0036394F" w:rsidRDefault="0036394F" w:rsidP="00B047B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Główny adres: www.szpital2.bytom.pl</w:t>
            </w:r>
          </w:p>
          <w:p w:rsidR="0036394F" w:rsidRPr="00682DD7" w:rsidRDefault="0036394F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36394F" w:rsidRPr="00682DD7" w:rsidTr="007C7179">
        <w:trPr>
          <w:trHeight w:val="349"/>
        </w:trPr>
        <w:tc>
          <w:tcPr>
            <w:tcW w:w="4644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Szpital Specjalistyczny Nr 2 w Bytomiu</w:t>
            </w:r>
          </w:p>
        </w:tc>
      </w:tr>
      <w:tr w:rsidR="0036394F" w:rsidRPr="00682DD7" w:rsidTr="007C7179">
        <w:trPr>
          <w:trHeight w:val="485"/>
        </w:trPr>
        <w:tc>
          <w:tcPr>
            <w:tcW w:w="4644" w:type="dxa"/>
          </w:tcPr>
          <w:p w:rsidR="0036394F" w:rsidRPr="00682DD7" w:rsidRDefault="0036394F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Zamówienia publicznego</w:t>
            </w:r>
          </w:p>
        </w:tc>
      </w:tr>
      <w:tr w:rsidR="0036394F" w:rsidRPr="00682DD7" w:rsidTr="007C7179">
        <w:trPr>
          <w:trHeight w:val="484"/>
        </w:trPr>
        <w:tc>
          <w:tcPr>
            <w:tcW w:w="4644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:rsidR="0036394F" w:rsidRPr="00AA6E0D" w:rsidRDefault="0036394F" w:rsidP="00AA6E0D">
            <w:pPr>
              <w:tabs>
                <w:tab w:val="left" w:pos="0"/>
                <w:tab w:val="left" w:pos="34"/>
              </w:tabs>
              <w:spacing w:after="0"/>
              <w:rPr>
                <w:rFonts w:ascii="Arial Narrow" w:hAnsi="Arial Narrow" w:cs="Calibri"/>
                <w:b/>
                <w:sz w:val="18"/>
                <w:szCs w:val="18"/>
              </w:rPr>
            </w:pPr>
            <w:r w:rsidRPr="00AA6E0D">
              <w:rPr>
                <w:rFonts w:ascii="Arial Narrow" w:hAnsi="Arial Narrow" w:cs="Calibri"/>
                <w:b/>
                <w:sz w:val="18"/>
                <w:szCs w:val="18"/>
              </w:rPr>
              <w:t xml:space="preserve"> „</w:t>
            </w:r>
            <w:r w:rsidRPr="00AA6E0D">
              <w:rPr>
                <w:rFonts w:ascii="Arial Narrow" w:hAnsi="Arial Narrow" w:cs="Arial"/>
                <w:b/>
                <w:color w:val="000000"/>
                <w:sz w:val="18"/>
                <w:szCs w:val="18"/>
                <w:lang w:eastAsia="zh-CN"/>
              </w:rPr>
              <w:t xml:space="preserve">Organizacja Śląskiego Centrum Medycyny Fizykalnej i Wczesnej Diagnostyki Nowotworów na bazie Oddziału Klinicznego Chorób Wewnętrznych, Angiologii i Medycyny Fizykalnej Szpitala Specjalistycznego Nr </w:t>
            </w:r>
            <w:smartTag w:uri="urn:schemas-microsoft-com:office:smarttags" w:element="metricconverter">
              <w:smartTagPr>
                <w:attr w:name="ProductID" w:val="2”"/>
              </w:smartTagPr>
              <w:r w:rsidRPr="00AA6E0D">
                <w:rPr>
                  <w:rFonts w:ascii="Arial Narrow" w:hAnsi="Arial Narrow" w:cs="Arial"/>
                  <w:b/>
                  <w:color w:val="000000"/>
                  <w:sz w:val="18"/>
                  <w:szCs w:val="18"/>
                  <w:lang w:eastAsia="zh-CN"/>
                </w:rPr>
                <w:t>2</w:t>
              </w:r>
              <w:r w:rsidRPr="00AA6E0D">
                <w:rPr>
                  <w:rFonts w:ascii="Arial Narrow" w:hAnsi="Arial Narrow" w:cs="Calibri"/>
                  <w:b/>
                  <w:sz w:val="18"/>
                  <w:szCs w:val="18"/>
                </w:rPr>
                <w:t>”</w:t>
              </w:r>
            </w:smartTag>
            <w:r w:rsidRPr="00AA6E0D">
              <w:rPr>
                <w:rFonts w:ascii="Arial Narrow" w:hAnsi="Arial Narrow" w:cs="Calibri"/>
                <w:b/>
                <w:sz w:val="18"/>
                <w:szCs w:val="18"/>
              </w:rPr>
              <w:t xml:space="preserve"> </w:t>
            </w:r>
          </w:p>
          <w:p w:rsidR="0036394F" w:rsidRPr="00E621EC" w:rsidRDefault="0036394F" w:rsidP="005332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394F" w:rsidRPr="00682DD7" w:rsidTr="007C7179">
        <w:trPr>
          <w:trHeight w:val="484"/>
        </w:trPr>
        <w:tc>
          <w:tcPr>
            <w:tcW w:w="4644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:rsidR="0036394F" w:rsidRDefault="0036394F" w:rsidP="00AA6E0D">
            <w:pPr>
              <w:pStyle w:val="Default"/>
            </w:pPr>
          </w:p>
          <w:p w:rsidR="0036394F" w:rsidRDefault="0036394F" w:rsidP="00AA6E0D">
            <w:pPr>
              <w:pStyle w:val="Default"/>
            </w:pPr>
          </w:p>
          <w:p w:rsidR="0036394F" w:rsidRDefault="0036394F" w:rsidP="00AA6E0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14/14PN/2019</w:t>
            </w:r>
          </w:p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6394F" w:rsidRPr="00682DD7" w:rsidRDefault="0036394F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36394F" w:rsidRPr="00682DD7" w:rsidRDefault="0036394F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36394F" w:rsidRPr="00EC3B3D" w:rsidRDefault="0036394F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4"/>
        <w:gridCol w:w="4645"/>
      </w:tblGrid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36394F" w:rsidRPr="00682DD7" w:rsidTr="007C7179">
        <w:trPr>
          <w:trHeight w:val="1372"/>
        </w:trPr>
        <w:tc>
          <w:tcPr>
            <w:tcW w:w="4644" w:type="dxa"/>
          </w:tcPr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36394F" w:rsidRPr="00682DD7" w:rsidTr="007C7179">
        <w:trPr>
          <w:trHeight w:val="2002"/>
        </w:trPr>
        <w:tc>
          <w:tcPr>
            <w:tcW w:w="4644" w:type="dxa"/>
          </w:tcPr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36394F" w:rsidRPr="00682DD7" w:rsidRDefault="0036394F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6394F" w:rsidRPr="00682DD7" w:rsidRDefault="0036394F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6394F" w:rsidRPr="00682DD7" w:rsidRDefault="0036394F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36394F" w:rsidRPr="00682DD7" w:rsidTr="007C7179">
        <w:tc>
          <w:tcPr>
            <w:tcW w:w="9289" w:type="dxa"/>
            <w:gridSpan w:val="2"/>
            <w:shd w:val="clear" w:color="auto" w:fill="BFBFBF"/>
          </w:tcPr>
          <w:p w:rsidR="0036394F" w:rsidRPr="00682DD7" w:rsidRDefault="0036394F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36394F" w:rsidRPr="00EC3B3D" w:rsidRDefault="0036394F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36394F" w:rsidRPr="00682DD7" w:rsidRDefault="0036394F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4"/>
        <w:gridCol w:w="4645"/>
      </w:tblGrid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36394F" w:rsidRPr="00EC3B3D" w:rsidRDefault="0036394F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4"/>
        <w:gridCol w:w="4645"/>
      </w:tblGrid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36394F" w:rsidRPr="00682DD7" w:rsidRDefault="0036394F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FootnoteReference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36394F" w:rsidRPr="00EC3B3D" w:rsidRDefault="0036394F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:rsidR="0036394F" w:rsidRPr="00682DD7" w:rsidRDefault="0036394F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4"/>
        <w:gridCol w:w="4645"/>
      </w:tblGrid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36394F" w:rsidRPr="00682DD7" w:rsidRDefault="0036394F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36394F" w:rsidRPr="00682DD7" w:rsidRDefault="0036394F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36394F" w:rsidRPr="00682DD7" w:rsidRDefault="0036394F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III: Podstawy wykluczenia</w:t>
      </w:r>
    </w:p>
    <w:p w:rsidR="0036394F" w:rsidRPr="00EC3B3D" w:rsidRDefault="0036394F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36394F" w:rsidRPr="00682DD7" w:rsidRDefault="0036394F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36394F" w:rsidRPr="00682DD7" w:rsidRDefault="0036394F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FootnoteReference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36394F" w:rsidRPr="00682DD7" w:rsidRDefault="0036394F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FootnoteReference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36394F" w:rsidRPr="00682DD7" w:rsidRDefault="0036394F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FootnoteReference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:rsidR="0036394F" w:rsidRPr="00682DD7" w:rsidRDefault="0036394F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FootnoteReference"/>
          <w:rFonts w:ascii="Arial" w:hAnsi="Arial" w:cs="Arial"/>
          <w:b/>
          <w:w w:val="0"/>
          <w:sz w:val="20"/>
          <w:szCs w:val="20"/>
        </w:rPr>
        <w:footnoteReference w:id="16"/>
      </w:r>
    </w:p>
    <w:p w:rsidR="0036394F" w:rsidRPr="00682DD7" w:rsidRDefault="0036394F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FootnoteReference"/>
          <w:rFonts w:ascii="Arial" w:hAnsi="Arial" w:cs="Arial"/>
          <w:b/>
          <w:w w:val="0"/>
          <w:sz w:val="20"/>
          <w:szCs w:val="20"/>
        </w:rPr>
        <w:footnoteReference w:id="17"/>
      </w:r>
    </w:p>
    <w:p w:rsidR="0036394F" w:rsidRPr="00682DD7" w:rsidRDefault="0036394F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FootnoteReference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4"/>
        <w:gridCol w:w="4645"/>
      </w:tblGrid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hAnsi="Arial" w:cs="Arial"/>
                <w:b w:val="0"/>
                <w:sz w:val="20"/>
                <w:szCs w:val="20"/>
                <w:lang w:val="pl-PL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FootnoteReference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36394F" w:rsidRPr="00EC3B3D" w:rsidRDefault="0036394F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4"/>
        <w:gridCol w:w="2322"/>
        <w:gridCol w:w="2323"/>
      </w:tblGrid>
      <w:tr w:rsidR="0036394F" w:rsidRPr="00682DD7" w:rsidTr="007C7179">
        <w:tc>
          <w:tcPr>
            <w:tcW w:w="4644" w:type="dxa"/>
          </w:tcPr>
          <w:p w:rsidR="0036394F" w:rsidRPr="00330C13" w:rsidRDefault="0036394F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</w:tcPr>
          <w:p w:rsidR="0036394F" w:rsidRPr="00330C13" w:rsidRDefault="0036394F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36394F" w:rsidRPr="00682DD7" w:rsidTr="007C7179">
        <w:trPr>
          <w:trHeight w:val="470"/>
        </w:trPr>
        <w:tc>
          <w:tcPr>
            <w:tcW w:w="4644" w:type="dxa"/>
            <w:vMerge w:val="restart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36394F" w:rsidRPr="00682DD7" w:rsidRDefault="0036394F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36394F" w:rsidRPr="00682DD7" w:rsidRDefault="0036394F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36394F" w:rsidRPr="00682DD7" w:rsidRDefault="0036394F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36394F" w:rsidRPr="00682DD7" w:rsidRDefault="0036394F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</w:tcPr>
          <w:p w:rsidR="0036394F" w:rsidRPr="00682DD7" w:rsidRDefault="0036394F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36394F" w:rsidRPr="00682DD7" w:rsidTr="007C7179">
        <w:trPr>
          <w:trHeight w:val="1977"/>
        </w:trPr>
        <w:tc>
          <w:tcPr>
            <w:tcW w:w="4644" w:type="dxa"/>
            <w:vMerge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36394F" w:rsidRPr="00682DD7" w:rsidRDefault="0036394F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36394F" w:rsidRPr="00682DD7" w:rsidRDefault="0036394F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6394F" w:rsidRDefault="0036394F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6394F" w:rsidRDefault="0036394F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36394F" w:rsidRPr="00682DD7" w:rsidRDefault="0036394F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36394F" w:rsidRPr="00682DD7" w:rsidRDefault="0036394F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36394F" w:rsidRPr="00682DD7" w:rsidRDefault="0036394F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6394F" w:rsidRPr="00682DD7" w:rsidRDefault="0036394F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6394F" w:rsidRDefault="0036394F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36394F" w:rsidRPr="00682DD7" w:rsidRDefault="0036394F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112466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</w:tcPr>
          <w:p w:rsidR="0036394F" w:rsidRPr="00112466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FootnoteReference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FootnoteReference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36394F" w:rsidRPr="00EC3B3D" w:rsidRDefault="0036394F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FootnoteReference"/>
          <w:rFonts w:ascii="Arial" w:hAnsi="Arial" w:cs="Arial"/>
          <w:b w:val="0"/>
          <w:sz w:val="20"/>
          <w:szCs w:val="20"/>
        </w:rPr>
        <w:footnoteReference w:id="25"/>
      </w:r>
    </w:p>
    <w:p w:rsidR="0036394F" w:rsidRPr="00D1354E" w:rsidRDefault="0036394F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4"/>
        <w:gridCol w:w="4645"/>
      </w:tblGrid>
      <w:tr w:rsidR="0036394F" w:rsidRPr="00682DD7" w:rsidTr="007C7179">
        <w:tc>
          <w:tcPr>
            <w:tcW w:w="4644" w:type="dxa"/>
          </w:tcPr>
          <w:p w:rsidR="0036394F" w:rsidRPr="00D1354E" w:rsidRDefault="0036394F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</w:tcPr>
          <w:p w:rsidR="0036394F" w:rsidRPr="00D1354E" w:rsidRDefault="0036394F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36394F" w:rsidRPr="00682DD7" w:rsidTr="007C7179">
        <w:trPr>
          <w:trHeight w:val="406"/>
        </w:trPr>
        <w:tc>
          <w:tcPr>
            <w:tcW w:w="4644" w:type="dxa"/>
            <w:vMerge w:val="restart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36394F" w:rsidRPr="00682DD7" w:rsidTr="007C7179">
        <w:trPr>
          <w:trHeight w:val="405"/>
        </w:trPr>
        <w:tc>
          <w:tcPr>
            <w:tcW w:w="4644" w:type="dxa"/>
            <w:vMerge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36394F" w:rsidRPr="00682DD7" w:rsidRDefault="0036394F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36394F" w:rsidRPr="00682DD7" w:rsidRDefault="0036394F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36394F" w:rsidRPr="00D1354E" w:rsidRDefault="0036394F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36394F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6394F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36394F" w:rsidRPr="00682DD7" w:rsidRDefault="0036394F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36394F" w:rsidRDefault="0036394F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6394F" w:rsidRPr="00682DD7" w:rsidRDefault="0036394F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36394F" w:rsidRPr="00D1354E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36394F" w:rsidRPr="00682DD7" w:rsidTr="007C7179">
        <w:trPr>
          <w:trHeight w:val="303"/>
        </w:trPr>
        <w:tc>
          <w:tcPr>
            <w:tcW w:w="4644" w:type="dxa"/>
            <w:vMerge w:val="restart"/>
          </w:tcPr>
          <w:p w:rsidR="0036394F" w:rsidRPr="00682DD7" w:rsidRDefault="0036394F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36394F" w:rsidRPr="00682DD7" w:rsidTr="007C7179">
        <w:trPr>
          <w:trHeight w:val="303"/>
        </w:trPr>
        <w:tc>
          <w:tcPr>
            <w:tcW w:w="4644" w:type="dxa"/>
            <w:vMerge/>
          </w:tcPr>
          <w:p w:rsidR="0036394F" w:rsidRPr="00682DD7" w:rsidRDefault="0036394F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36394F" w:rsidRPr="00682DD7" w:rsidTr="007C7179">
        <w:trPr>
          <w:trHeight w:val="515"/>
        </w:trPr>
        <w:tc>
          <w:tcPr>
            <w:tcW w:w="4644" w:type="dxa"/>
            <w:vMerge w:val="restart"/>
          </w:tcPr>
          <w:p w:rsidR="0036394F" w:rsidRPr="00682DD7" w:rsidRDefault="0036394F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36394F" w:rsidRPr="00682DD7" w:rsidTr="007C7179">
        <w:trPr>
          <w:trHeight w:val="514"/>
        </w:trPr>
        <w:tc>
          <w:tcPr>
            <w:tcW w:w="4644" w:type="dxa"/>
            <w:vMerge/>
          </w:tcPr>
          <w:p w:rsidR="0036394F" w:rsidRPr="00682DD7" w:rsidRDefault="0036394F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36394F" w:rsidRPr="00682DD7" w:rsidTr="007C7179">
        <w:trPr>
          <w:trHeight w:val="1316"/>
        </w:trPr>
        <w:tc>
          <w:tcPr>
            <w:tcW w:w="4644" w:type="dxa"/>
          </w:tcPr>
          <w:p w:rsidR="0036394F" w:rsidRPr="00682DD7" w:rsidRDefault="0036394F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36394F" w:rsidRPr="00682DD7" w:rsidTr="007C7179">
        <w:trPr>
          <w:trHeight w:val="1544"/>
        </w:trPr>
        <w:tc>
          <w:tcPr>
            <w:tcW w:w="4644" w:type="dxa"/>
          </w:tcPr>
          <w:p w:rsidR="0036394F" w:rsidRPr="00682DD7" w:rsidRDefault="0036394F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36394F" w:rsidRPr="00682DD7" w:rsidTr="007C7179">
        <w:trPr>
          <w:trHeight w:val="932"/>
        </w:trPr>
        <w:tc>
          <w:tcPr>
            <w:tcW w:w="4644" w:type="dxa"/>
            <w:vMerge w:val="restart"/>
          </w:tcPr>
          <w:p w:rsidR="0036394F" w:rsidRPr="00682DD7" w:rsidRDefault="0036394F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36394F" w:rsidRPr="00682DD7" w:rsidTr="007C7179">
        <w:trPr>
          <w:trHeight w:val="931"/>
        </w:trPr>
        <w:tc>
          <w:tcPr>
            <w:tcW w:w="4644" w:type="dxa"/>
            <w:vMerge/>
          </w:tcPr>
          <w:p w:rsidR="0036394F" w:rsidRPr="00682DD7" w:rsidRDefault="0036394F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36394F" w:rsidRPr="00EC3B3D" w:rsidRDefault="0036394F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4"/>
        <w:gridCol w:w="4645"/>
      </w:tblGrid>
      <w:tr w:rsidR="0036394F" w:rsidRPr="00682DD7" w:rsidTr="007C7179">
        <w:tc>
          <w:tcPr>
            <w:tcW w:w="4644" w:type="dxa"/>
          </w:tcPr>
          <w:p w:rsidR="0036394F" w:rsidRPr="006177D1" w:rsidRDefault="0036394F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</w:tcPr>
          <w:p w:rsidR="0036394F" w:rsidRPr="006177D1" w:rsidRDefault="0036394F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hAnsi="Arial" w:cs="Arial"/>
                <w:sz w:val="20"/>
                <w:szCs w:val="20"/>
                <w:lang w:val="pl-PL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36394F" w:rsidRDefault="0036394F" w:rsidP="00EC3B3D">
      <w:r>
        <w:br w:type="page"/>
      </w:r>
    </w:p>
    <w:p w:rsidR="0036394F" w:rsidRPr="00682DD7" w:rsidRDefault="0036394F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IV: Kryteria kwalifikacji</w:t>
      </w:r>
    </w:p>
    <w:p w:rsidR="0036394F" w:rsidRPr="00EC3B3D" w:rsidRDefault="0036394F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36394F" w:rsidRPr="00EC3B3D" w:rsidRDefault="0036394F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36394F" w:rsidRPr="0019732B" w:rsidRDefault="0036394F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7"/>
      </w:tblGrid>
      <w:tr w:rsidR="0036394F" w:rsidRPr="00682DD7" w:rsidTr="007C7179">
        <w:tc>
          <w:tcPr>
            <w:tcW w:w="4606" w:type="dxa"/>
          </w:tcPr>
          <w:p w:rsidR="0036394F" w:rsidRPr="0019732B" w:rsidRDefault="0036394F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</w:tcPr>
          <w:p w:rsidR="0036394F" w:rsidRPr="0019732B" w:rsidRDefault="0036394F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36394F" w:rsidRPr="00682DD7" w:rsidTr="007C7179">
        <w:tc>
          <w:tcPr>
            <w:tcW w:w="4606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36394F" w:rsidRPr="00EC3B3D" w:rsidRDefault="0036394F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36394F" w:rsidRPr="0019732B" w:rsidRDefault="0036394F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4"/>
        <w:gridCol w:w="4645"/>
      </w:tblGrid>
      <w:tr w:rsidR="0036394F" w:rsidRPr="00682DD7" w:rsidTr="007C7179">
        <w:tc>
          <w:tcPr>
            <w:tcW w:w="4644" w:type="dxa"/>
          </w:tcPr>
          <w:p w:rsidR="0036394F" w:rsidRPr="0019732B" w:rsidRDefault="0036394F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</w:tcPr>
          <w:p w:rsidR="0036394F" w:rsidRPr="0019732B" w:rsidRDefault="0036394F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6394F" w:rsidRPr="00EC3B3D" w:rsidRDefault="0036394F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36394F" w:rsidRPr="0019732B" w:rsidRDefault="0036394F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4"/>
        <w:gridCol w:w="4645"/>
      </w:tblGrid>
      <w:tr w:rsidR="0036394F" w:rsidRPr="00682DD7" w:rsidTr="007C7179">
        <w:tc>
          <w:tcPr>
            <w:tcW w:w="4644" w:type="dxa"/>
          </w:tcPr>
          <w:p w:rsidR="0036394F" w:rsidRPr="0019732B" w:rsidRDefault="0036394F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</w:tcPr>
          <w:p w:rsidR="0036394F" w:rsidRPr="0019732B" w:rsidRDefault="0036394F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36394F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hAnsi="Arial" w:cs="Arial"/>
                <w:b w:val="0"/>
                <w:sz w:val="20"/>
                <w:szCs w:val="20"/>
                <w:lang w:val="pl-PL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6394F" w:rsidRPr="00EC3B3D" w:rsidRDefault="0036394F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Zdolność techniczna i zawodowa</w:t>
      </w:r>
    </w:p>
    <w:p w:rsidR="0036394F" w:rsidRPr="00C52B99" w:rsidRDefault="0036394F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4"/>
        <w:gridCol w:w="4645"/>
      </w:tblGrid>
      <w:tr w:rsidR="0036394F" w:rsidRPr="00682DD7" w:rsidTr="007C7179">
        <w:tc>
          <w:tcPr>
            <w:tcW w:w="4644" w:type="dxa"/>
          </w:tcPr>
          <w:p w:rsidR="0036394F" w:rsidRPr="00C52B99" w:rsidRDefault="0036394F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</w:tcPr>
          <w:p w:rsidR="0036394F" w:rsidRPr="00C52B99" w:rsidRDefault="0036394F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1336"/>
              <w:gridCol w:w="936"/>
              <w:gridCol w:w="724"/>
              <w:gridCol w:w="1149"/>
            </w:tblGrid>
            <w:tr w:rsidR="0036394F" w:rsidRPr="00682DD7" w:rsidTr="007C7179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94F" w:rsidRPr="00682DD7" w:rsidRDefault="0036394F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94F" w:rsidRPr="00682DD7" w:rsidRDefault="0036394F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94F" w:rsidRPr="00682DD7" w:rsidRDefault="0036394F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94F" w:rsidRPr="00682DD7" w:rsidRDefault="0036394F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36394F" w:rsidRPr="00682DD7" w:rsidTr="007C7179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94F" w:rsidRPr="00682DD7" w:rsidRDefault="0036394F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94F" w:rsidRPr="00682DD7" w:rsidRDefault="0036394F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94F" w:rsidRPr="00682DD7" w:rsidRDefault="0036394F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94F" w:rsidRPr="00682DD7" w:rsidRDefault="0036394F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6394F" w:rsidRPr="00EC3B3D" w:rsidRDefault="0036394F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t>D: Systemy zapewniania jakości i normy zarządzania środowiskowego</w:t>
      </w:r>
    </w:p>
    <w:p w:rsidR="0036394F" w:rsidRPr="00E650C1" w:rsidRDefault="0036394F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4"/>
        <w:gridCol w:w="4645"/>
      </w:tblGrid>
      <w:tr w:rsidR="0036394F" w:rsidRPr="00682DD7" w:rsidTr="007C7179">
        <w:tc>
          <w:tcPr>
            <w:tcW w:w="4644" w:type="dxa"/>
          </w:tcPr>
          <w:p w:rsidR="0036394F" w:rsidRPr="00E650C1" w:rsidRDefault="0036394F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</w:tcPr>
          <w:p w:rsidR="0036394F" w:rsidRPr="00E650C1" w:rsidRDefault="0036394F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36394F" w:rsidRPr="00E650C1" w:rsidRDefault="0036394F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6394F" w:rsidRDefault="0036394F" w:rsidP="003B6373"/>
    <w:p w:rsidR="0036394F" w:rsidRDefault="0036394F" w:rsidP="003B6373"/>
    <w:p w:rsidR="0036394F" w:rsidRDefault="0036394F" w:rsidP="003B6373"/>
    <w:p w:rsidR="0036394F" w:rsidRDefault="0036394F" w:rsidP="003B6373"/>
    <w:p w:rsidR="0036394F" w:rsidRDefault="0036394F" w:rsidP="003B6373"/>
    <w:p w:rsidR="0036394F" w:rsidRDefault="0036394F" w:rsidP="003B6373"/>
    <w:p w:rsidR="0036394F" w:rsidRDefault="0036394F" w:rsidP="003B6373"/>
    <w:p w:rsidR="0036394F" w:rsidRDefault="0036394F" w:rsidP="003B6373"/>
    <w:p w:rsidR="0036394F" w:rsidRPr="00682DD7" w:rsidRDefault="0036394F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:rsidR="0036394F" w:rsidRPr="000342FD" w:rsidRDefault="0036394F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36394F" w:rsidRPr="00682DD7" w:rsidRDefault="0036394F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4"/>
        <w:gridCol w:w="4645"/>
      </w:tblGrid>
      <w:tr w:rsidR="0036394F" w:rsidRPr="00682DD7" w:rsidTr="007C7179">
        <w:tc>
          <w:tcPr>
            <w:tcW w:w="4644" w:type="dxa"/>
          </w:tcPr>
          <w:p w:rsidR="0036394F" w:rsidRPr="000342FD" w:rsidRDefault="0036394F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</w:tcPr>
          <w:p w:rsidR="0036394F" w:rsidRPr="000342FD" w:rsidRDefault="0036394F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36394F" w:rsidRPr="00682DD7" w:rsidTr="007C7179">
        <w:tc>
          <w:tcPr>
            <w:tcW w:w="4644" w:type="dxa"/>
          </w:tcPr>
          <w:p w:rsidR="0036394F" w:rsidRPr="00682DD7" w:rsidRDefault="0036394F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</w:tcPr>
          <w:p w:rsidR="0036394F" w:rsidRPr="00682DD7" w:rsidRDefault="0036394F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36394F" w:rsidRPr="00682DD7" w:rsidRDefault="0036394F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36394F" w:rsidRPr="00682DD7" w:rsidRDefault="0036394F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36394F" w:rsidRPr="00682DD7" w:rsidRDefault="0036394F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36394F" w:rsidRPr="00682DD7" w:rsidRDefault="0036394F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FootnoteReference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36394F" w:rsidRPr="00682DD7" w:rsidRDefault="0036394F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FootnoteReference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36394F" w:rsidRPr="00682DD7" w:rsidRDefault="0036394F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36394F" w:rsidRPr="00682DD7" w:rsidRDefault="0036394F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36394F" w:rsidRPr="00682DD7" w:rsidRDefault="0036394F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36394F" w:rsidRPr="00682DD7" w:rsidSect="00933B0C">
      <w:headerReference w:type="default" r:id="rId7"/>
      <w:footerReference w:type="default" r:id="rId8"/>
      <w:headerReference w:type="first" r:id="rId9"/>
      <w:footerReference w:type="first" r:id="rId10"/>
      <w:pgSz w:w="11907" w:h="16839"/>
      <w:pgMar w:top="1134" w:right="1417" w:bottom="1134" w:left="1417" w:header="709" w:footer="709" w:gutter="0"/>
      <w:pgNumType w:start="1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94F" w:rsidRDefault="0036394F" w:rsidP="00E5206D">
      <w:pPr>
        <w:spacing w:before="0" w:after="0"/>
      </w:pPr>
      <w:r>
        <w:separator/>
      </w:r>
    </w:p>
  </w:endnote>
  <w:endnote w:type="continuationSeparator" w:id="0">
    <w:p w:rsidR="0036394F" w:rsidRDefault="0036394F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ans">
    <w:altName w:val="Liberation Sans"/>
    <w:panose1 w:val="020B0604020202020204"/>
    <w:charset w:val="EE"/>
    <w:family w:val="swiss"/>
    <w:notTrueType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94F" w:rsidRPr="00933B0C" w:rsidRDefault="0036394F" w:rsidP="007C7179">
    <w:pPr>
      <w:pStyle w:val="Footer"/>
      <w:rPr>
        <w:rFonts w:ascii="Arial" w:hAnsi="Arial" w:cs="Arial"/>
        <w:b/>
        <w:sz w:val="20"/>
      </w:rPr>
    </w:pPr>
    <w:r>
      <w:rPr>
        <w:rFonts w:ascii="Arial Narrow" w:hAnsi="Arial Narrow" w:cs="Tahoma"/>
        <w:sz w:val="18"/>
      </w:rPr>
      <w:t>D25A/251/1-4rj/18</w:t>
    </w: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</w:rPr>
      <w:fldChar w:fldCharType="begin"/>
    </w:r>
    <w:r w:rsidRPr="00933B0C">
      <w:rPr>
        <w:rFonts w:ascii="Arial" w:hAnsi="Arial" w:cs="Arial"/>
        <w:sz w:val="20"/>
      </w:rPr>
      <w:instrText xml:space="preserve"> PAGE  \* MERGEFORMAT </w:instrText>
    </w:r>
    <w:r w:rsidRPr="00933B0C">
      <w:rPr>
        <w:rFonts w:ascii="Arial" w:hAnsi="Arial" w:cs="Arial"/>
        <w:sz w:val="20"/>
      </w:rPr>
      <w:fldChar w:fldCharType="separate"/>
    </w:r>
    <w:r>
      <w:rPr>
        <w:rFonts w:ascii="Arial" w:hAnsi="Arial" w:cs="Arial"/>
        <w:noProof/>
        <w:sz w:val="20"/>
      </w:rPr>
      <w:t>3</w:t>
    </w:r>
    <w:r w:rsidRPr="00933B0C">
      <w:rPr>
        <w:rFonts w:ascii="Arial" w:hAnsi="Arial" w:cs="Arial"/>
        <w:sz w:val="20"/>
      </w:rPr>
      <w:fldChar w:fldCharType="end"/>
    </w:r>
    <w:r w:rsidRPr="00933B0C">
      <w:rPr>
        <w:rFonts w:ascii="Arial" w:hAnsi="Arial" w:cs="Arial"/>
        <w:sz w:val="20"/>
      </w:rPr>
      <w:tab/>
    </w:r>
    <w:r w:rsidRPr="00933B0C">
      <w:rPr>
        <w:rFonts w:ascii="Arial" w:hAnsi="Arial" w:cs="Arial"/>
        <w:sz w:val="20"/>
      </w:rPr>
      <w:fldChar w:fldCharType="begin"/>
    </w:r>
    <w:r w:rsidRPr="00933B0C">
      <w:rPr>
        <w:rFonts w:ascii="Arial" w:hAnsi="Arial" w:cs="Arial"/>
        <w:sz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</w:rPr>
      <w:fldChar w:fldCharType="end"/>
    </w:r>
    <w:r w:rsidRPr="00933B0C">
      <w:rPr>
        <w:rFonts w:ascii="Arial" w:hAnsi="Arial" w:cs="Arial"/>
        <w:sz w:val="20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94F" w:rsidRPr="00296BA5" w:rsidRDefault="0036394F" w:rsidP="00296BA5">
    <w:pPr>
      <w:pStyle w:val="Footer"/>
    </w:pPr>
    <w:r w:rsidRPr="00070091">
      <w:rPr>
        <w:rFonts w:ascii="Arial Narrow" w:hAnsi="Arial Narrow" w:cs="Tahoma"/>
        <w:sz w:val="18"/>
      </w:rPr>
      <w:t>D25P/251/3-18rj/17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94F" w:rsidRDefault="0036394F" w:rsidP="00E5206D">
      <w:pPr>
        <w:spacing w:before="0" w:after="0"/>
      </w:pPr>
      <w:r>
        <w:separator/>
      </w:r>
    </w:p>
  </w:footnote>
  <w:footnote w:type="continuationSeparator" w:id="0">
    <w:p w:rsidR="0036394F" w:rsidRDefault="0036394F" w:rsidP="00E5206D">
      <w:pPr>
        <w:spacing w:before="0" w:after="0"/>
      </w:pPr>
      <w:r>
        <w:continuationSeparator/>
      </w:r>
    </w:p>
  </w:footnote>
  <w:footnote w:id="1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36394F" w:rsidRDefault="0036394F" w:rsidP="00E5206D">
      <w:pPr>
        <w:pStyle w:val="FootnoteText"/>
        <w:jc w:val="lef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6394F" w:rsidRPr="003B6373" w:rsidRDefault="0036394F" w:rsidP="00E5206D">
      <w:pPr>
        <w:pStyle w:val="FootnoteText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6394F" w:rsidRPr="003B6373" w:rsidRDefault="0036394F" w:rsidP="003E28B2">
      <w:pPr>
        <w:pStyle w:val="FootnoteText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6394F" w:rsidRPr="003B6373" w:rsidRDefault="0036394F" w:rsidP="003E28B2">
      <w:pPr>
        <w:pStyle w:val="FootnoteText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6394F" w:rsidRDefault="0036394F" w:rsidP="003E28B2">
      <w:pPr>
        <w:pStyle w:val="FootnoteText"/>
        <w:ind w:hanging="12"/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36394F" w:rsidRDefault="0036394F" w:rsidP="00E41DF5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36394F" w:rsidRDefault="0036394F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94F" w:rsidRDefault="0036394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47.75pt;height:45.75pt">
          <v:imagedata r:id="rId1" o:title=""/>
        </v:shape>
      </w:pict>
    </w:r>
  </w:p>
  <w:p w:rsidR="0036394F" w:rsidRDefault="0036394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94F" w:rsidRDefault="0036394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447.75pt;height:45.75pt">
          <v:imagedata r:id="rId1" o:title=""/>
        </v:shape>
      </w:pict>
    </w:r>
  </w:p>
  <w:p w:rsidR="0036394F" w:rsidRDefault="0036394F">
    <w:pPr>
      <w:pStyle w:val="Header"/>
    </w:pPr>
  </w:p>
  <w:p w:rsidR="0036394F" w:rsidRDefault="0036394F" w:rsidP="00153FD0">
    <w:pPr>
      <w:pStyle w:val="Header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206D"/>
    <w:rsid w:val="00032275"/>
    <w:rsid w:val="000342FD"/>
    <w:rsid w:val="00046C6F"/>
    <w:rsid w:val="00047987"/>
    <w:rsid w:val="00070091"/>
    <w:rsid w:val="00085838"/>
    <w:rsid w:val="000D2361"/>
    <w:rsid w:val="0010412F"/>
    <w:rsid w:val="00112466"/>
    <w:rsid w:val="00116626"/>
    <w:rsid w:val="001238AE"/>
    <w:rsid w:val="0012706B"/>
    <w:rsid w:val="001346B0"/>
    <w:rsid w:val="00153FD0"/>
    <w:rsid w:val="00173B27"/>
    <w:rsid w:val="0019732B"/>
    <w:rsid w:val="001A129E"/>
    <w:rsid w:val="001E3E53"/>
    <w:rsid w:val="0024591A"/>
    <w:rsid w:val="00266F63"/>
    <w:rsid w:val="00296BA5"/>
    <w:rsid w:val="002E5708"/>
    <w:rsid w:val="002F2781"/>
    <w:rsid w:val="00313B43"/>
    <w:rsid w:val="00330C13"/>
    <w:rsid w:val="00347701"/>
    <w:rsid w:val="0036394F"/>
    <w:rsid w:val="00371DAC"/>
    <w:rsid w:val="003760B5"/>
    <w:rsid w:val="00394F71"/>
    <w:rsid w:val="003A537C"/>
    <w:rsid w:val="003B6373"/>
    <w:rsid w:val="003E28B2"/>
    <w:rsid w:val="004047A9"/>
    <w:rsid w:val="00477A49"/>
    <w:rsid w:val="00487AE4"/>
    <w:rsid w:val="00497CD0"/>
    <w:rsid w:val="004E0BF7"/>
    <w:rsid w:val="00533212"/>
    <w:rsid w:val="00533822"/>
    <w:rsid w:val="00542C4D"/>
    <w:rsid w:val="00564854"/>
    <w:rsid w:val="005C17E9"/>
    <w:rsid w:val="006177D1"/>
    <w:rsid w:val="00642353"/>
    <w:rsid w:val="00682DD7"/>
    <w:rsid w:val="006A6DAA"/>
    <w:rsid w:val="0073508A"/>
    <w:rsid w:val="00744D19"/>
    <w:rsid w:val="007955B3"/>
    <w:rsid w:val="007C15C3"/>
    <w:rsid w:val="007C7179"/>
    <w:rsid w:val="00813A87"/>
    <w:rsid w:val="0084455B"/>
    <w:rsid w:val="008739C8"/>
    <w:rsid w:val="00875F87"/>
    <w:rsid w:val="00893149"/>
    <w:rsid w:val="008959AD"/>
    <w:rsid w:val="008C1D73"/>
    <w:rsid w:val="008D483F"/>
    <w:rsid w:val="008D49C3"/>
    <w:rsid w:val="008F4289"/>
    <w:rsid w:val="00933B0C"/>
    <w:rsid w:val="00970211"/>
    <w:rsid w:val="009B1C76"/>
    <w:rsid w:val="009B276D"/>
    <w:rsid w:val="009B7CD4"/>
    <w:rsid w:val="009D524D"/>
    <w:rsid w:val="00A65A7C"/>
    <w:rsid w:val="00A76C60"/>
    <w:rsid w:val="00A95BA5"/>
    <w:rsid w:val="00A97E48"/>
    <w:rsid w:val="00AA6E0D"/>
    <w:rsid w:val="00AF3E6C"/>
    <w:rsid w:val="00B047B4"/>
    <w:rsid w:val="00B05CEE"/>
    <w:rsid w:val="00B44349"/>
    <w:rsid w:val="00B903B2"/>
    <w:rsid w:val="00B92FF2"/>
    <w:rsid w:val="00B9391B"/>
    <w:rsid w:val="00C1485E"/>
    <w:rsid w:val="00C51039"/>
    <w:rsid w:val="00C52B99"/>
    <w:rsid w:val="00C970F4"/>
    <w:rsid w:val="00CA5B68"/>
    <w:rsid w:val="00CD7E3F"/>
    <w:rsid w:val="00CE64E0"/>
    <w:rsid w:val="00CF243A"/>
    <w:rsid w:val="00D05EE0"/>
    <w:rsid w:val="00D1354E"/>
    <w:rsid w:val="00D34701"/>
    <w:rsid w:val="00D6303D"/>
    <w:rsid w:val="00D84E50"/>
    <w:rsid w:val="00D861CF"/>
    <w:rsid w:val="00DA51E9"/>
    <w:rsid w:val="00DD0214"/>
    <w:rsid w:val="00E112E3"/>
    <w:rsid w:val="00E41DF5"/>
    <w:rsid w:val="00E5206D"/>
    <w:rsid w:val="00E5773B"/>
    <w:rsid w:val="00E621EC"/>
    <w:rsid w:val="00E650C1"/>
    <w:rsid w:val="00EA3CEA"/>
    <w:rsid w:val="00EC3B3D"/>
    <w:rsid w:val="00F017B6"/>
    <w:rsid w:val="00F17001"/>
    <w:rsid w:val="00F6446C"/>
    <w:rsid w:val="00FA6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5206D"/>
    <w:rPr>
      <w:rFonts w:ascii="Calibri Light" w:hAnsi="Calibri Light"/>
      <w:color w:val="2E74B5"/>
      <w:sz w:val="32"/>
      <w:lang w:eastAsia="en-GB"/>
    </w:rPr>
  </w:style>
  <w:style w:type="paragraph" w:customStyle="1" w:styleId="NormalBold">
    <w:name w:val="NormalBold"/>
    <w:basedOn w:val="Normal"/>
    <w:link w:val="NormalBoldChar"/>
    <w:uiPriority w:val="99"/>
    <w:rsid w:val="00E5206D"/>
    <w:pPr>
      <w:widowControl w:val="0"/>
      <w:spacing w:before="0" w:after="0"/>
      <w:jc w:val="left"/>
    </w:pPr>
    <w:rPr>
      <w:rFonts w:eastAsia="Times New Roman"/>
      <w:b/>
      <w:szCs w:val="20"/>
    </w:rPr>
  </w:style>
  <w:style w:type="character" w:customStyle="1" w:styleId="NormalBoldChar">
    <w:name w:val="NormalBold Char"/>
    <w:link w:val="NormalBold"/>
    <w:uiPriority w:val="99"/>
    <w:locked/>
    <w:rsid w:val="00E5206D"/>
    <w:rPr>
      <w:rFonts w:ascii="Times New Roman" w:hAnsi="Times New Roman"/>
      <w:b/>
      <w:sz w:val="24"/>
      <w:lang w:eastAsia="en-GB"/>
    </w:rPr>
  </w:style>
  <w:style w:type="character" w:customStyle="1" w:styleId="DeltaViewInsertion">
    <w:name w:val="DeltaView Insertion"/>
    <w:uiPriority w:val="99"/>
    <w:rsid w:val="00E5206D"/>
    <w:rPr>
      <w:b/>
      <w:i/>
      <w:spacing w:val="0"/>
    </w:rPr>
  </w:style>
  <w:style w:type="paragraph" w:styleId="Footer">
    <w:name w:val="footer"/>
    <w:basedOn w:val="Normal"/>
    <w:link w:val="FooterChar"/>
    <w:uiPriority w:val="99"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  <w:rPr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5206D"/>
    <w:rPr>
      <w:rFonts w:ascii="Times New Roman" w:eastAsia="Times New Roman" w:hAnsi="Times New Roman"/>
      <w:sz w:val="24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5206D"/>
    <w:rPr>
      <w:rFonts w:ascii="Times New Roman" w:eastAsia="Times New Roman" w:hAnsi="Times New Roman"/>
      <w:sz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rsid w:val="00E5206D"/>
    <w:rPr>
      <w:rFonts w:cs="Times New Roman"/>
      <w:shd w:val="clear" w:color="auto" w:fill="auto"/>
      <w:vertAlign w:val="superscript"/>
    </w:rPr>
  </w:style>
  <w:style w:type="paragraph" w:customStyle="1" w:styleId="Text1">
    <w:name w:val="Text 1"/>
    <w:basedOn w:val="Normal"/>
    <w:uiPriority w:val="99"/>
    <w:rsid w:val="00E5206D"/>
    <w:pPr>
      <w:ind w:left="850"/>
    </w:pPr>
  </w:style>
  <w:style w:type="paragraph" w:customStyle="1" w:styleId="NormalLeft">
    <w:name w:val="Normal Left"/>
    <w:basedOn w:val="Normal"/>
    <w:uiPriority w:val="99"/>
    <w:rsid w:val="00E5206D"/>
    <w:pPr>
      <w:jc w:val="left"/>
    </w:pPr>
  </w:style>
  <w:style w:type="paragraph" w:customStyle="1" w:styleId="Tiret0">
    <w:name w:val="Tiret 0"/>
    <w:basedOn w:val="Normal"/>
    <w:uiPriority w:val="99"/>
    <w:rsid w:val="00E5206D"/>
    <w:pPr>
      <w:numPr>
        <w:numId w:val="1"/>
      </w:numPr>
    </w:pPr>
  </w:style>
  <w:style w:type="paragraph" w:customStyle="1" w:styleId="Tiret1">
    <w:name w:val="Tiret 1"/>
    <w:basedOn w:val="Normal"/>
    <w:uiPriority w:val="99"/>
    <w:rsid w:val="00E5206D"/>
    <w:pPr>
      <w:numPr>
        <w:numId w:val="2"/>
      </w:numPr>
    </w:pPr>
  </w:style>
  <w:style w:type="paragraph" w:customStyle="1" w:styleId="NumPar1">
    <w:name w:val="NumPar 1"/>
    <w:basedOn w:val="Normal"/>
    <w:next w:val="Text1"/>
    <w:uiPriority w:val="99"/>
    <w:rsid w:val="00E5206D"/>
    <w:pPr>
      <w:numPr>
        <w:numId w:val="5"/>
      </w:numPr>
    </w:pPr>
  </w:style>
  <w:style w:type="paragraph" w:customStyle="1" w:styleId="NumPar2">
    <w:name w:val="NumPar 2"/>
    <w:basedOn w:val="Normal"/>
    <w:next w:val="Text1"/>
    <w:uiPriority w:val="99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"/>
    <w:next w:val="Text1"/>
    <w:uiPriority w:val="99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"/>
    <w:next w:val="Text1"/>
    <w:uiPriority w:val="99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"/>
    <w:next w:val="Normal"/>
    <w:uiPriority w:val="99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Heading1"/>
    <w:uiPriority w:val="99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"/>
    <w:next w:val="Normal"/>
    <w:uiPriority w:val="99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"/>
    <w:next w:val="Normal"/>
    <w:uiPriority w:val="99"/>
    <w:rsid w:val="00E5206D"/>
    <w:pPr>
      <w:keepNext/>
      <w:spacing w:before="360"/>
      <w:jc w:val="center"/>
    </w:pPr>
    <w:rPr>
      <w:i/>
    </w:rPr>
  </w:style>
  <w:style w:type="paragraph" w:styleId="Header">
    <w:name w:val="header"/>
    <w:basedOn w:val="Normal"/>
    <w:link w:val="HeaderChar"/>
    <w:uiPriority w:val="99"/>
    <w:rsid w:val="00E5206D"/>
    <w:pPr>
      <w:tabs>
        <w:tab w:val="center" w:pos="4536"/>
        <w:tab w:val="right" w:pos="9072"/>
      </w:tabs>
      <w:spacing w:before="0" w:after="0"/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5206D"/>
    <w:rPr>
      <w:rFonts w:ascii="Times New Roman" w:eastAsia="Times New Roman" w:hAnsi="Times New Roman"/>
      <w:sz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8739C8"/>
    <w:pPr>
      <w:spacing w:before="0"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739C8"/>
    <w:rPr>
      <w:rFonts w:ascii="Segoe UI" w:eastAsia="Times New Roman" w:hAnsi="Segoe UI"/>
      <w:sz w:val="18"/>
      <w:lang w:eastAsia="en-GB"/>
    </w:rPr>
  </w:style>
  <w:style w:type="paragraph" w:customStyle="1" w:styleId="Default">
    <w:name w:val="Default"/>
    <w:uiPriority w:val="99"/>
    <w:rsid w:val="00B047B4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17</Pages>
  <Words>4522</Words>
  <Characters>27135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BMM</dc:creator>
  <cp:keywords/>
  <dc:description/>
  <cp:lastModifiedBy>Szpital</cp:lastModifiedBy>
  <cp:revision>3</cp:revision>
  <cp:lastPrinted>2017-08-30T07:49:00Z</cp:lastPrinted>
  <dcterms:created xsi:type="dcterms:W3CDTF">2018-11-06T15:53:00Z</dcterms:created>
  <dcterms:modified xsi:type="dcterms:W3CDTF">2019-06-14T06:01:00Z</dcterms:modified>
</cp:coreProperties>
</file>