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19B" w:rsidRPr="00240E71" w:rsidRDefault="0073619B" w:rsidP="0073619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73619B" w:rsidRDefault="0073619B" w:rsidP="0073619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3619B" w:rsidRPr="0022732C" w:rsidRDefault="0073619B" w:rsidP="007361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3619B" w:rsidRDefault="0073619B" w:rsidP="0073619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NAZWA WYKONAWCY:……………………………………………………………………..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FORMA PROWADZONEJ DZIAŁALNOŚCI: .........................................................................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ADRES:…………………………………………………………………………………………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POWIAT:…………………………………WOJEWÓDZTWO …………………………….....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TEL.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 xml:space="preserve">FAX 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3619B" w:rsidRPr="001F081B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  <w:lang w:val="de-DE"/>
        </w:rPr>
        <w:t xml:space="preserve">NIP…………………………………. </w:t>
      </w:r>
      <w:r w:rsidRPr="001F081B">
        <w:rPr>
          <w:sz w:val="22"/>
          <w:szCs w:val="22"/>
        </w:rPr>
        <w:t>REGON:………………………………………………...</w:t>
      </w:r>
    </w:p>
    <w:p w:rsidR="0073619B" w:rsidRPr="00BA4857" w:rsidRDefault="0073619B" w:rsidP="007361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BANK/ NR KONTA ……………………………………………………………………………</w:t>
      </w:r>
    </w:p>
    <w:p w:rsidR="0073619B" w:rsidRPr="00BA4857" w:rsidRDefault="0073619B" w:rsidP="0073619B">
      <w:pPr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Do: Nazwa i siedziba Zamawiającego:</w:t>
      </w:r>
    </w:p>
    <w:p w:rsidR="0073619B" w:rsidRPr="00BA4857" w:rsidRDefault="0073619B" w:rsidP="0073619B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Akademia Górniczo - Hutnicza</w:t>
      </w:r>
    </w:p>
    <w:p w:rsidR="0073619B" w:rsidRPr="00BA4857" w:rsidRDefault="0073619B" w:rsidP="0073619B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im. Stanisława Staszica w Krakowie</w:t>
      </w:r>
    </w:p>
    <w:p w:rsidR="0073619B" w:rsidRPr="00BA4857" w:rsidRDefault="0073619B" w:rsidP="0073619B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Dział Zamówień Publicznych  </w:t>
      </w:r>
    </w:p>
    <w:p w:rsidR="0073619B" w:rsidRPr="00BA4857" w:rsidRDefault="0073619B" w:rsidP="0073619B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Al. Mickiewicza 30 </w:t>
      </w:r>
    </w:p>
    <w:p w:rsidR="0073619B" w:rsidRPr="00BA4857" w:rsidRDefault="0073619B" w:rsidP="0073619B">
      <w:pPr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30-059 Kraków,  </w:t>
      </w:r>
    </w:p>
    <w:p w:rsidR="0073619B" w:rsidRPr="00BA4857" w:rsidRDefault="0073619B" w:rsidP="0073619B">
      <w:pPr>
        <w:ind w:firstLine="3969"/>
        <w:rPr>
          <w:b/>
          <w:sz w:val="22"/>
          <w:szCs w:val="22"/>
        </w:rPr>
      </w:pPr>
    </w:p>
    <w:p w:rsidR="0073619B" w:rsidRPr="00BA4857" w:rsidRDefault="0073619B" w:rsidP="0073619B">
      <w:pPr>
        <w:widowControl w:val="0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Przystępując do postępowania o udzielenie zamówienia publicznego, którego przedmiotem jest </w:t>
      </w:r>
      <w:r w:rsidRPr="0073619B">
        <w:rPr>
          <w:b/>
          <w:sz w:val="22"/>
          <w:szCs w:val="22"/>
        </w:rPr>
        <w:t>budowa budynku dla Wydziału Fizyki i Informatyki Stosowanej AGH w Krakowie - KC-zp.272-</w:t>
      </w:r>
      <w:r w:rsidRPr="0073619B">
        <w:rPr>
          <w:b/>
          <w:sz w:val="22"/>
          <w:szCs w:val="22"/>
        </w:rPr>
        <w:t>400</w:t>
      </w:r>
      <w:r w:rsidRPr="0073619B">
        <w:rPr>
          <w:b/>
          <w:sz w:val="22"/>
          <w:szCs w:val="22"/>
        </w:rPr>
        <w:t xml:space="preserve">/19, </w:t>
      </w:r>
      <w:r w:rsidRPr="0073619B">
        <w:rPr>
          <w:sz w:val="22"/>
          <w:szCs w:val="22"/>
        </w:rPr>
        <w:t>oferuję realizację przedmiotu zamówieni</w:t>
      </w:r>
      <w:bookmarkStart w:id="0" w:name="_GoBack"/>
      <w:bookmarkEnd w:id="0"/>
      <w:r w:rsidRPr="0073619B">
        <w:rPr>
          <w:sz w:val="22"/>
          <w:szCs w:val="22"/>
        </w:rPr>
        <w:t>a, zgodnie z zasadami określonymi w specyfikacji istotnych</w:t>
      </w:r>
      <w:r w:rsidRPr="00BA4857">
        <w:rPr>
          <w:sz w:val="22"/>
          <w:szCs w:val="22"/>
        </w:rPr>
        <w:t xml:space="preserve"> warunków zamówienia.</w:t>
      </w:r>
    </w:p>
    <w:p w:rsidR="0073619B" w:rsidRPr="00BA4857" w:rsidRDefault="0073619B" w:rsidP="0073619B">
      <w:pPr>
        <w:tabs>
          <w:tab w:val="right" w:pos="9000"/>
        </w:tabs>
        <w:rPr>
          <w:sz w:val="22"/>
          <w:szCs w:val="22"/>
        </w:rPr>
      </w:pPr>
    </w:p>
    <w:p w:rsidR="0073619B" w:rsidRPr="00BA4857" w:rsidRDefault="0073619B" w:rsidP="0073619B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73619B" w:rsidRPr="00BA4857" w:rsidRDefault="0073619B" w:rsidP="0073619B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73619B" w:rsidRPr="00BA4857" w:rsidRDefault="0073619B" w:rsidP="0073619B">
      <w:pPr>
        <w:widowControl w:val="0"/>
        <w:spacing w:line="276" w:lineRule="auto"/>
        <w:ind w:right="1"/>
        <w:rPr>
          <w:sz w:val="22"/>
          <w:szCs w:val="22"/>
        </w:rPr>
      </w:pPr>
    </w:p>
    <w:p w:rsidR="0073619B" w:rsidRPr="00BA4857" w:rsidRDefault="0073619B" w:rsidP="0073619B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tj.…………………….PLN</w:t>
      </w:r>
    </w:p>
    <w:p w:rsidR="0073619B" w:rsidRPr="00BA4857" w:rsidRDefault="0073619B" w:rsidP="0073619B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…………….miesięcy </w:t>
      </w:r>
      <w:r w:rsidRPr="00BA4857">
        <w:rPr>
          <w:b/>
          <w:sz w:val="22"/>
          <w:szCs w:val="22"/>
        </w:rPr>
        <w:t>od podpisania umowy.</w:t>
      </w:r>
    </w:p>
    <w:p w:rsidR="0073619B" w:rsidRPr="00BA4857" w:rsidRDefault="0073619B" w:rsidP="0073619B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73619B" w:rsidRPr="00BA4857" w:rsidRDefault="0073619B" w:rsidP="0073619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b/>
          <w:sz w:val="22"/>
          <w:szCs w:val="22"/>
          <w:u w:val="single"/>
        </w:rPr>
        <w:t xml:space="preserve">Okres udzielonej gwarancji wynosi: </w:t>
      </w:r>
      <w:r w:rsidRPr="00BA4857">
        <w:rPr>
          <w:b/>
          <w:sz w:val="22"/>
          <w:szCs w:val="22"/>
        </w:rPr>
        <w:t>:</w:t>
      </w:r>
      <w:r w:rsidRPr="00BA4857"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br/>
        <w:t>z wyjątkiem okresu udzielonej gwarancji na:</w:t>
      </w:r>
    </w:p>
    <w:p w:rsidR="0073619B" w:rsidRPr="00BA4857" w:rsidRDefault="0073619B" w:rsidP="0073619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>Dach i elewacja:…………………………….…...miesięcy</w:t>
      </w:r>
    </w:p>
    <w:p w:rsidR="0073619B" w:rsidRPr="00BA4857" w:rsidRDefault="0073619B" w:rsidP="0073619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>Okna i drzwi zewnętrzne:……………………….miesięcy</w:t>
      </w:r>
    </w:p>
    <w:p w:rsidR="0073619B" w:rsidRPr="00BA4857" w:rsidRDefault="0073619B" w:rsidP="0073619B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BA4857">
        <w:rPr>
          <w:sz w:val="22"/>
          <w:szCs w:val="22"/>
        </w:rPr>
        <w:t>Instalacja sieci strukturalnej:……………………lat</w:t>
      </w:r>
    </w:p>
    <w:p w:rsidR="0073619B" w:rsidRPr="00BA4857" w:rsidRDefault="0073619B" w:rsidP="0073619B">
      <w:pPr>
        <w:widowControl w:val="0"/>
        <w:spacing w:line="276" w:lineRule="auto"/>
        <w:ind w:right="1"/>
        <w:jc w:val="both"/>
        <w:rPr>
          <w:i/>
          <w:sz w:val="22"/>
          <w:szCs w:val="22"/>
        </w:rPr>
      </w:pPr>
    </w:p>
    <w:p w:rsidR="0073619B" w:rsidRDefault="0073619B" w:rsidP="0073619B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BA4857">
        <w:rPr>
          <w:b/>
          <w:sz w:val="22"/>
          <w:szCs w:val="22"/>
        </w:rPr>
        <w:t xml:space="preserve">Termin płatności: </w:t>
      </w:r>
      <w:r w:rsidRPr="00BA4857">
        <w:rPr>
          <w:sz w:val="22"/>
          <w:szCs w:val="22"/>
        </w:rPr>
        <w:t xml:space="preserve">przelewem w terminie </w:t>
      </w:r>
      <w:r w:rsidRPr="00BA4857">
        <w:rPr>
          <w:b/>
          <w:sz w:val="22"/>
          <w:szCs w:val="22"/>
        </w:rPr>
        <w:t>do 21 dni</w:t>
      </w:r>
      <w:r w:rsidRPr="00BA4857">
        <w:rPr>
          <w:sz w:val="22"/>
          <w:szCs w:val="22"/>
        </w:rPr>
        <w:t xml:space="preserve"> od daty otrzymania faktury przez Zamawiającego.</w:t>
      </w:r>
      <w:r>
        <w:rPr>
          <w:sz w:val="22"/>
          <w:szCs w:val="22"/>
        </w:rPr>
        <w:br w:type="page"/>
      </w:r>
    </w:p>
    <w:p w:rsidR="0073619B" w:rsidRPr="00BA4857" w:rsidRDefault="0073619B" w:rsidP="0073619B">
      <w:pPr>
        <w:rPr>
          <w:b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t>Jednocześnie oświadczamy, że:</w:t>
      </w:r>
    </w:p>
    <w:p w:rsidR="0073619B" w:rsidRPr="00BA4857" w:rsidRDefault="0073619B" w:rsidP="0073619B">
      <w:pPr>
        <w:rPr>
          <w:b/>
          <w:sz w:val="22"/>
          <w:szCs w:val="22"/>
          <w:u w:val="single"/>
        </w:rPr>
      </w:pPr>
    </w:p>
    <w:p w:rsidR="0073619B" w:rsidRPr="00BA4857" w:rsidRDefault="0073619B" w:rsidP="0073619B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BA4857">
        <w:rPr>
          <w:b/>
          <w:color w:val="000000"/>
          <w:sz w:val="22"/>
          <w:szCs w:val="22"/>
          <w:lang w:eastAsia="ar-SA"/>
        </w:rPr>
        <w:t>60</w:t>
      </w:r>
      <w:r w:rsidRPr="00BA4857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BA4857">
        <w:rPr>
          <w:sz w:val="22"/>
          <w:szCs w:val="22"/>
        </w:rPr>
        <w:t xml:space="preserve"> </w:t>
      </w:r>
    </w:p>
    <w:p w:rsidR="0073619B" w:rsidRPr="00BA4857" w:rsidRDefault="0073619B" w:rsidP="0073619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BA4857">
        <w:rPr>
          <w:sz w:val="22"/>
          <w:szCs w:val="22"/>
          <w:lang w:eastAsia="ar-SA"/>
        </w:rPr>
        <w:t>zamawiającego</w:t>
      </w:r>
      <w:r w:rsidRPr="00BA4857">
        <w:rPr>
          <w:sz w:val="22"/>
          <w:szCs w:val="22"/>
        </w:rPr>
        <w:t xml:space="preserve"> i nie wnosimy do nich żadnych zastrzeżeń.</w:t>
      </w:r>
    </w:p>
    <w:p w:rsidR="0073619B" w:rsidRPr="00BA4857" w:rsidRDefault="0073619B" w:rsidP="0073619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BA485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A4857">
        <w:rPr>
          <w:b/>
          <w:sz w:val="22"/>
          <w:szCs w:val="22"/>
        </w:rPr>
        <w:t xml:space="preserve"> TAK/NIE</w:t>
      </w:r>
    </w:p>
    <w:p w:rsidR="0073619B" w:rsidRPr="00BA4857" w:rsidRDefault="0073619B" w:rsidP="0073619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 w:rsidRPr="00BA4857">
        <w:rPr>
          <w:sz w:val="22"/>
          <w:szCs w:val="22"/>
        </w:rPr>
        <w:t>STWiORB</w:t>
      </w:r>
      <w:proofErr w:type="spellEnd"/>
      <w:r w:rsidRPr="00BA4857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73619B" w:rsidRPr="00BA4857" w:rsidRDefault="0073619B" w:rsidP="0073619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3619B" w:rsidRPr="00BA4857" w:rsidRDefault="0073619B" w:rsidP="0073619B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73619B" w:rsidRPr="00BA4857" w:rsidRDefault="0073619B" w:rsidP="0073619B">
      <w:pPr>
        <w:pStyle w:val="Akapitzlist"/>
        <w:numPr>
          <w:ilvl w:val="0"/>
          <w:numId w:val="1"/>
        </w:numPr>
        <w:tabs>
          <w:tab w:val="left" w:pos="0"/>
        </w:tabs>
        <w:suppressAutoHyphens w:val="0"/>
        <w:spacing w:line="264" w:lineRule="auto"/>
        <w:ind w:right="1"/>
        <w:contextualSpacing/>
        <w:jc w:val="both"/>
        <w:rPr>
          <w:bCs/>
          <w:iCs/>
          <w:sz w:val="22"/>
          <w:szCs w:val="22"/>
          <w:lang w:val="x-none"/>
        </w:rPr>
      </w:pPr>
      <w:r w:rsidRPr="00BA4857">
        <w:rPr>
          <w:bCs/>
          <w:iCs/>
          <w:sz w:val="22"/>
          <w:szCs w:val="22"/>
        </w:rPr>
        <w:t xml:space="preserve">W przypadku </w:t>
      </w:r>
      <w:r w:rsidRPr="00BA4857">
        <w:rPr>
          <w:bCs/>
          <w:iCs/>
          <w:sz w:val="22"/>
          <w:szCs w:val="22"/>
          <w:lang w:val="x-none"/>
        </w:rPr>
        <w:t>zastosowani</w:t>
      </w:r>
      <w:r w:rsidRPr="00BA4857">
        <w:rPr>
          <w:bCs/>
          <w:iCs/>
          <w:sz w:val="22"/>
          <w:szCs w:val="22"/>
        </w:rPr>
        <w:t>a</w:t>
      </w:r>
      <w:r w:rsidRPr="00BA4857">
        <w:rPr>
          <w:bCs/>
          <w:iCs/>
          <w:sz w:val="22"/>
          <w:szCs w:val="22"/>
          <w:lang w:val="x-none"/>
        </w:rPr>
        <w:t xml:space="preserve"> przez Wykonawcę rozwiązań równoważnych w stosunku do przedstawionych w dokumentacji, </w:t>
      </w:r>
      <w:r w:rsidRPr="00BA4857">
        <w:rPr>
          <w:bCs/>
          <w:iCs/>
          <w:sz w:val="22"/>
          <w:szCs w:val="22"/>
        </w:rPr>
        <w:t>oświadczamy</w:t>
      </w:r>
      <w:r w:rsidRPr="00BA4857">
        <w:rPr>
          <w:bCs/>
          <w:iCs/>
          <w:sz w:val="22"/>
          <w:szCs w:val="22"/>
          <w:lang w:val="x-none"/>
        </w:rPr>
        <w:t xml:space="preserve"> że :</w:t>
      </w:r>
    </w:p>
    <w:p w:rsidR="0073619B" w:rsidRPr="00BA4857" w:rsidRDefault="0073619B" w:rsidP="0073619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a.</w:t>
      </w:r>
      <w:r w:rsidRPr="00BA4857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73619B" w:rsidRPr="00BA4857" w:rsidRDefault="0073619B" w:rsidP="0073619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b.</w:t>
      </w:r>
      <w:r w:rsidRPr="00BA4857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73619B" w:rsidRPr="00BA4857" w:rsidRDefault="0073619B" w:rsidP="0073619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c.</w:t>
      </w:r>
      <w:r w:rsidRPr="00BA4857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73619B" w:rsidRPr="00BA4857" w:rsidRDefault="0073619B" w:rsidP="0073619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 xml:space="preserve">d. </w:t>
      </w:r>
      <w:r w:rsidRPr="00BA4857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3619B" w:rsidRPr="00BA4857" w:rsidRDefault="0073619B" w:rsidP="0073619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73619B" w:rsidRPr="00BA4857" w:rsidRDefault="0073619B" w:rsidP="0073619B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73619B" w:rsidRPr="00BA4857" w:rsidRDefault="0073619B" w:rsidP="0073619B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/>
          <w:bCs/>
          <w:iCs/>
          <w:sz w:val="22"/>
          <w:szCs w:val="22"/>
          <w:lang w:val="x-none" w:eastAsia="zh-CN"/>
        </w:rPr>
        <w:t xml:space="preserve">co najmniej </w:t>
      </w:r>
      <w:r w:rsidRPr="00BA4857">
        <w:rPr>
          <w:b/>
          <w:bCs/>
          <w:iCs/>
          <w:sz w:val="22"/>
          <w:szCs w:val="22"/>
          <w:lang w:eastAsia="zh-CN"/>
        </w:rPr>
        <w:t xml:space="preserve">dwie </w:t>
      </w:r>
      <w:r w:rsidRPr="00BA4857">
        <w:rPr>
          <w:b/>
          <w:bCs/>
          <w:iCs/>
          <w:sz w:val="22"/>
          <w:szCs w:val="22"/>
          <w:lang w:val="x-none" w:eastAsia="zh-CN"/>
        </w:rPr>
        <w:t>osob</w:t>
      </w:r>
      <w:r w:rsidRPr="00BA4857">
        <w:rPr>
          <w:b/>
          <w:bCs/>
          <w:iCs/>
          <w:sz w:val="22"/>
          <w:szCs w:val="22"/>
          <w:lang w:eastAsia="zh-CN"/>
        </w:rPr>
        <w:t>y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posiadając</w:t>
      </w:r>
      <w:r w:rsidRPr="00BA4857">
        <w:rPr>
          <w:b/>
          <w:bCs/>
          <w:iCs/>
          <w:sz w:val="22"/>
          <w:szCs w:val="22"/>
          <w:lang w:eastAsia="zh-CN"/>
        </w:rPr>
        <w:t>e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aktualne świadectwo kwalifikacyjne uprawniające do zajmowania się eksploatacją urządzeń na stanowisku DOZORU (D)</w:t>
      </w:r>
      <w:r w:rsidRPr="00BA4857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73619B" w:rsidRPr="00BA4857" w:rsidRDefault="0073619B" w:rsidP="0073619B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nie wyższym niż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</w:t>
      </w:r>
    </w:p>
    <w:p w:rsidR="0073619B" w:rsidRPr="00BA4857" w:rsidRDefault="0073619B" w:rsidP="0073619B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73619B" w:rsidRPr="00BA4857" w:rsidRDefault="0073619B" w:rsidP="0073619B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73619B" w:rsidRPr="00BA4857" w:rsidRDefault="0073619B" w:rsidP="0073619B">
      <w:pPr>
        <w:numPr>
          <w:ilvl w:val="0"/>
          <w:numId w:val="7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aparatura kontrolno-pomiarowa oraz urządzenia  i instalacje automatycznej regulacji; sterowania i zabezpieczeń urządzeń i instalacji wymienionych w punktach powyższych;</w:t>
      </w:r>
    </w:p>
    <w:p w:rsidR="0073619B" w:rsidRPr="00BA4857" w:rsidRDefault="0073619B" w:rsidP="0073619B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/>
          <w:bCs/>
          <w:iCs/>
          <w:sz w:val="22"/>
          <w:szCs w:val="22"/>
          <w:lang w:val="x-none" w:eastAsia="zh-CN"/>
        </w:rPr>
        <w:t>co najmniej dwie osob</w:t>
      </w:r>
      <w:r w:rsidRPr="00BA4857">
        <w:rPr>
          <w:b/>
          <w:bCs/>
          <w:iCs/>
          <w:sz w:val="22"/>
          <w:szCs w:val="22"/>
          <w:lang w:eastAsia="zh-CN"/>
        </w:rPr>
        <w:t>y</w:t>
      </w:r>
      <w:r w:rsidRPr="00BA4857">
        <w:rPr>
          <w:b/>
          <w:bCs/>
          <w:iCs/>
          <w:sz w:val="22"/>
          <w:szCs w:val="22"/>
          <w:lang w:val="x-none" w:eastAsia="zh-CN"/>
        </w:rPr>
        <w:t xml:space="preserve"> posiadającymi aktualne świadectwo kwalifikacyjne uprawniające do zajmowania się eksploatacją urządzeń na stanowisku EKSPLOATACJI (E)</w:t>
      </w:r>
      <w:r w:rsidRPr="00BA4857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73619B" w:rsidRPr="00BA4857" w:rsidRDefault="0073619B" w:rsidP="0073619B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lastRenderedPageBreak/>
        <w:t xml:space="preserve">urządzenia, instalacje i sieci elektroenergetyczne o napięciu nie wyższym niż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</w:t>
      </w:r>
    </w:p>
    <w:p w:rsidR="0073619B" w:rsidRPr="00BA4857" w:rsidRDefault="0073619B" w:rsidP="0073619B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73619B" w:rsidRPr="00BA4857" w:rsidRDefault="0073619B" w:rsidP="0073619B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73619B" w:rsidRPr="00BA4857" w:rsidRDefault="0073619B" w:rsidP="0073619B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aparatura kontrolno-pomiarowa oraz urządzenia i instalacje automatycznej regulacji; sterowania i zabezpieczeń urządzeń i instalacji wymienionych w punktach powyższych;</w:t>
      </w:r>
    </w:p>
    <w:p w:rsidR="0073619B" w:rsidRPr="00BA4857" w:rsidRDefault="0073619B" w:rsidP="0073619B">
      <w:pPr>
        <w:tabs>
          <w:tab w:val="num" w:pos="851"/>
        </w:tabs>
        <w:suppressAutoHyphens/>
        <w:spacing w:line="276" w:lineRule="auto"/>
        <w:ind w:left="426"/>
        <w:jc w:val="both"/>
        <w:rPr>
          <w:bCs/>
          <w:iCs/>
          <w:sz w:val="22"/>
          <w:szCs w:val="22"/>
          <w:lang w:eastAsia="zh-CN"/>
        </w:rPr>
      </w:pPr>
      <w:r w:rsidRPr="00BA4857">
        <w:rPr>
          <w:bCs/>
          <w:iCs/>
          <w:sz w:val="22"/>
          <w:szCs w:val="22"/>
          <w:lang w:val="x-none" w:eastAsia="zh-CN"/>
        </w:rPr>
        <w:t>Zakres uprawnień pomiarowych: pomiary w pełnym zakresie do 1</w:t>
      </w:r>
      <w:r w:rsidRPr="00BA4857">
        <w:rPr>
          <w:bCs/>
          <w:iCs/>
          <w:sz w:val="22"/>
          <w:szCs w:val="22"/>
          <w:lang w:eastAsia="zh-CN"/>
        </w:rPr>
        <w:t xml:space="preserve">5 </w:t>
      </w:r>
      <w:proofErr w:type="spellStart"/>
      <w:r w:rsidRPr="00BA4857">
        <w:rPr>
          <w:bCs/>
          <w:iCs/>
          <w:sz w:val="22"/>
          <w:szCs w:val="22"/>
          <w:lang w:val="x-none" w:eastAsia="zh-CN"/>
        </w:rPr>
        <w:t>k</w:t>
      </w:r>
      <w:r w:rsidRPr="00BA4857">
        <w:rPr>
          <w:bCs/>
          <w:iCs/>
          <w:sz w:val="22"/>
          <w:szCs w:val="22"/>
          <w:lang w:eastAsia="zh-CN"/>
        </w:rPr>
        <w:t>V</w:t>
      </w:r>
      <w:proofErr w:type="spellEnd"/>
      <w:r w:rsidRPr="00BA4857">
        <w:rPr>
          <w:bCs/>
          <w:iCs/>
          <w:sz w:val="22"/>
          <w:szCs w:val="22"/>
          <w:lang w:val="x-none" w:eastAsia="zh-CN"/>
        </w:rPr>
        <w:t>,</w:t>
      </w:r>
    </w:p>
    <w:p w:rsidR="0073619B" w:rsidRPr="00BA4857" w:rsidRDefault="0073619B" w:rsidP="0073619B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BA4857">
        <w:rPr>
          <w:sz w:val="22"/>
          <w:szCs w:val="22"/>
        </w:rPr>
        <w:t>*</w:t>
      </w:r>
      <w:r w:rsidRPr="00BA4857">
        <w:rPr>
          <w:color w:val="000000"/>
          <w:sz w:val="22"/>
          <w:szCs w:val="22"/>
        </w:rPr>
        <w:t xml:space="preserve"> wobec osób fizycznych, </w:t>
      </w:r>
      <w:r w:rsidRPr="00BA4857">
        <w:rPr>
          <w:sz w:val="22"/>
          <w:szCs w:val="22"/>
        </w:rPr>
        <w:t>od których dane osobowe bezpośrednio lub pośrednio pozyskałem</w:t>
      </w:r>
      <w:r w:rsidRPr="00BA4857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A4857">
        <w:rPr>
          <w:sz w:val="22"/>
          <w:szCs w:val="22"/>
        </w:rPr>
        <w:t xml:space="preserve">.* * </w:t>
      </w:r>
    </w:p>
    <w:p w:rsidR="0073619B" w:rsidRDefault="0073619B" w:rsidP="0073619B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3619B" w:rsidRDefault="0073619B" w:rsidP="0073619B">
      <w:pPr>
        <w:pStyle w:val="Tekstprzypisudolnego"/>
        <w:jc w:val="both"/>
        <w:rPr>
          <w:sz w:val="18"/>
          <w:szCs w:val="18"/>
        </w:rPr>
      </w:pPr>
    </w:p>
    <w:p w:rsidR="0073619B" w:rsidRPr="00BA4857" w:rsidRDefault="0073619B" w:rsidP="0073619B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3619B" w:rsidRPr="003524C3" w:rsidRDefault="0073619B" w:rsidP="0073619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73619B" w:rsidTr="00466D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619B" w:rsidRDefault="0073619B" w:rsidP="00466D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619B" w:rsidRDefault="0073619B" w:rsidP="00466D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3619B" w:rsidRDefault="0073619B" w:rsidP="00466D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3619B" w:rsidRDefault="0073619B" w:rsidP="00466D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3619B" w:rsidTr="00466D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3619B" w:rsidTr="00466D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3619B" w:rsidTr="00466D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19B" w:rsidRDefault="0073619B" w:rsidP="00466D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3619B" w:rsidRDefault="0073619B" w:rsidP="007361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3619B" w:rsidRDefault="0073619B" w:rsidP="0073619B">
      <w:pPr>
        <w:ind w:left="360"/>
        <w:jc w:val="both"/>
        <w:rPr>
          <w:sz w:val="22"/>
          <w:szCs w:val="22"/>
        </w:rPr>
      </w:pPr>
    </w:p>
    <w:p w:rsidR="0073619B" w:rsidRDefault="0073619B" w:rsidP="0073619B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73619B" w:rsidRDefault="0073619B" w:rsidP="0073619B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73619B" w:rsidRDefault="0073619B" w:rsidP="0073619B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73619B" w:rsidRPr="00BA4857" w:rsidRDefault="0073619B" w:rsidP="0073619B">
      <w:pPr>
        <w:tabs>
          <w:tab w:val="left" w:pos="5040"/>
        </w:tabs>
        <w:ind w:left="708"/>
      </w:pPr>
      <w:r>
        <w:tab/>
      </w:r>
    </w:p>
    <w:p w:rsidR="0073619B" w:rsidRPr="00BA4857" w:rsidRDefault="0073619B" w:rsidP="0073619B">
      <w:pPr>
        <w:numPr>
          <w:ilvl w:val="0"/>
          <w:numId w:val="1"/>
        </w:numPr>
        <w:jc w:val="both"/>
        <w:rPr>
          <w:sz w:val="22"/>
          <w:szCs w:val="22"/>
        </w:rPr>
      </w:pPr>
      <w:r w:rsidRPr="00BA4857">
        <w:rPr>
          <w:sz w:val="22"/>
          <w:szCs w:val="22"/>
        </w:rPr>
        <w:t>Upoważnionymi do reprezentowania naszej firmy są następujące osoby:</w:t>
      </w:r>
    </w:p>
    <w:p w:rsidR="0073619B" w:rsidRPr="00BA4857" w:rsidRDefault="0073619B" w:rsidP="0073619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3619B" w:rsidRDefault="0073619B" w:rsidP="007361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3619B" w:rsidRDefault="0073619B" w:rsidP="007361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3619B" w:rsidRDefault="0073619B" w:rsidP="007361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3619B" w:rsidRDefault="0073619B" w:rsidP="007361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3619B" w:rsidRDefault="0073619B" w:rsidP="007361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3619B" w:rsidRDefault="0073619B" w:rsidP="0073619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73619B" w:rsidRDefault="0073619B" w:rsidP="0073619B">
      <w:pPr>
        <w:jc w:val="both"/>
        <w:rPr>
          <w:sz w:val="22"/>
          <w:szCs w:val="22"/>
        </w:rPr>
      </w:pPr>
    </w:p>
    <w:p w:rsidR="0073619B" w:rsidRDefault="0073619B" w:rsidP="0073619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3619B" w:rsidRDefault="0073619B" w:rsidP="007361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3619B" w:rsidRDefault="0073619B" w:rsidP="0073619B">
      <w:pPr>
        <w:jc w:val="right"/>
        <w:rPr>
          <w:sz w:val="22"/>
          <w:szCs w:val="22"/>
        </w:rPr>
      </w:pPr>
    </w:p>
    <w:p w:rsidR="0073619B" w:rsidRDefault="0073619B" w:rsidP="0073619B">
      <w:pPr>
        <w:jc w:val="right"/>
        <w:rPr>
          <w:sz w:val="22"/>
          <w:szCs w:val="22"/>
        </w:rPr>
      </w:pPr>
    </w:p>
    <w:p w:rsidR="0073619B" w:rsidRDefault="0073619B" w:rsidP="0073619B">
      <w:pPr>
        <w:jc w:val="right"/>
        <w:rPr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Default="0073619B" w:rsidP="0073619B">
      <w:pPr>
        <w:jc w:val="center"/>
        <w:rPr>
          <w:i/>
          <w:sz w:val="22"/>
          <w:szCs w:val="22"/>
        </w:rPr>
      </w:pPr>
    </w:p>
    <w:p w:rsidR="0073619B" w:rsidRPr="001F081B" w:rsidRDefault="0073619B" w:rsidP="0073619B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Pr="0073619B" w:rsidRDefault="00FE545C" w:rsidP="0073619B"/>
    <w:sectPr w:rsidR="00FE545C" w:rsidRPr="0073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9CD" w:rsidRDefault="007A29CD">
      <w:r>
        <w:separator/>
      </w:r>
    </w:p>
  </w:endnote>
  <w:endnote w:type="continuationSeparator" w:id="0">
    <w:p w:rsidR="007A29CD" w:rsidRDefault="007A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48" w:rsidRDefault="001D70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48" w:rsidRDefault="001D70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9CD" w:rsidRDefault="007A29CD">
      <w:r>
        <w:separator/>
      </w:r>
    </w:p>
  </w:footnote>
  <w:footnote w:type="continuationSeparator" w:id="0">
    <w:p w:rsidR="007A29CD" w:rsidRDefault="007A29CD">
      <w:r>
        <w:continuationSeparator/>
      </w:r>
    </w:p>
  </w:footnote>
  <w:footnote w:id="1">
    <w:p w:rsidR="0073619B" w:rsidRDefault="0073619B" w:rsidP="0073619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3619B" w:rsidRDefault="0073619B" w:rsidP="0073619B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48" w:rsidRDefault="001D70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48" w:rsidRDefault="001D70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84F49"/>
    <w:multiLevelType w:val="hybridMultilevel"/>
    <w:tmpl w:val="B2D64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842E09"/>
    <w:multiLevelType w:val="hybridMultilevel"/>
    <w:tmpl w:val="7F20690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402172F0"/>
    <w:multiLevelType w:val="hybridMultilevel"/>
    <w:tmpl w:val="53DA347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>
      <w:start w:val="1"/>
      <w:numFmt w:val="lowerRoman"/>
      <w:lvlText w:val="%3."/>
      <w:lvlJc w:val="right"/>
      <w:pPr>
        <w:ind w:left="3164" w:hanging="180"/>
      </w:pPr>
    </w:lvl>
    <w:lvl w:ilvl="3" w:tplc="0415000F">
      <w:start w:val="1"/>
      <w:numFmt w:val="decimal"/>
      <w:lvlText w:val="%4."/>
      <w:lvlJc w:val="left"/>
      <w:pPr>
        <w:ind w:left="3884" w:hanging="360"/>
      </w:pPr>
    </w:lvl>
    <w:lvl w:ilvl="4" w:tplc="04150019">
      <w:start w:val="1"/>
      <w:numFmt w:val="lowerLetter"/>
      <w:lvlText w:val="%5."/>
      <w:lvlJc w:val="left"/>
      <w:pPr>
        <w:ind w:left="4604" w:hanging="360"/>
      </w:p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>
      <w:start w:val="1"/>
      <w:numFmt w:val="decimal"/>
      <w:lvlText w:val="%7."/>
      <w:lvlJc w:val="left"/>
      <w:pPr>
        <w:ind w:left="6044" w:hanging="360"/>
      </w:pPr>
    </w:lvl>
    <w:lvl w:ilvl="7" w:tplc="04150019">
      <w:start w:val="1"/>
      <w:numFmt w:val="lowerLetter"/>
      <w:lvlText w:val="%8."/>
      <w:lvlJc w:val="left"/>
      <w:pPr>
        <w:ind w:left="6764" w:hanging="360"/>
      </w:pPr>
    </w:lvl>
    <w:lvl w:ilvl="8" w:tplc="0415001B">
      <w:start w:val="1"/>
      <w:numFmt w:val="lowerRoman"/>
      <w:lvlText w:val="%9."/>
      <w:lvlJc w:val="right"/>
      <w:pPr>
        <w:ind w:left="7484" w:hanging="180"/>
      </w:p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9C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048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619B"/>
    <w:rsid w:val="007748F0"/>
    <w:rsid w:val="007A29CD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1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3619B"/>
    <w:pPr>
      <w:suppressAutoHyphens/>
      <w:ind w:left="708"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73619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76CA9-5DBE-4C9C-AFD5-796360E4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882</Words>
  <Characters>7409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2019-06-10T09:39:00Z</dcterms:created>
  <dcterms:modified xsi:type="dcterms:W3CDTF">2019-06-10T09:40:00Z</dcterms:modified>
</cp:coreProperties>
</file>