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7F62D0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7F62D0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7F62D0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7F62D0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7F62D0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7F62D0">
        <w:rPr>
          <w:rFonts w:ascii="Tahoma" w:hAnsi="Tahoma" w:cs="Tahoma"/>
          <w:sz w:val="16"/>
          <w:szCs w:val="16"/>
        </w:rPr>
        <w:t>FORMULARZ</w:t>
      </w:r>
      <w:r w:rsidR="00E54E5A" w:rsidRPr="007F62D0">
        <w:rPr>
          <w:rFonts w:ascii="Tahoma" w:hAnsi="Tahoma" w:cs="Tahoma"/>
          <w:sz w:val="16"/>
          <w:szCs w:val="16"/>
        </w:rPr>
        <w:t xml:space="preserve"> OFERTY</w:t>
      </w:r>
    </w:p>
    <w:p w:rsidR="00E54E5A" w:rsidRPr="007F62D0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877F4C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877F4C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877F4C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877F4C" w:rsidRPr="00877F4C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877F4C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877F4C">
        <w:rPr>
          <w:rFonts w:ascii="Tahoma" w:hAnsi="Tahoma" w:cs="Tahoma"/>
          <w:b/>
          <w:sz w:val="16"/>
          <w:szCs w:val="16"/>
        </w:rPr>
        <w:t xml:space="preserve">Dostawa </w:t>
      </w:r>
      <w:r w:rsidR="00564F2C">
        <w:rPr>
          <w:rFonts w:ascii="Tahoma" w:hAnsi="Tahoma" w:cs="Tahoma"/>
          <w:b/>
          <w:sz w:val="16"/>
          <w:szCs w:val="16"/>
        </w:rPr>
        <w:t>komputera PC oraz laptopów dla Politechniki Częstochowskiej w ramach programu ,,Regionalna Inicjatywa Doskonałości”</w:t>
      </w:r>
      <w:r w:rsidR="00036A09" w:rsidRPr="00AF2CA7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="00036A09" w:rsidRPr="00AF2CA7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AF2CA7">
        <w:rPr>
          <w:rFonts w:ascii="Tahoma" w:hAnsi="Tahoma" w:cs="Tahoma"/>
          <w:sz w:val="16"/>
          <w:szCs w:val="16"/>
        </w:rPr>
        <w:t xml:space="preserve">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564F2C">
        <w:rPr>
          <w:rFonts w:ascii="Tahoma" w:hAnsi="Tahoma" w:cs="Tahoma"/>
          <w:b/>
          <w:sz w:val="16"/>
          <w:szCs w:val="16"/>
        </w:rPr>
        <w:t>ZP/DK-2</w:t>
      </w:r>
      <w:r w:rsidRPr="00877F4C">
        <w:rPr>
          <w:rFonts w:ascii="Tahoma" w:hAnsi="Tahoma" w:cs="Tahoma"/>
          <w:b/>
          <w:sz w:val="16"/>
          <w:szCs w:val="16"/>
        </w:rPr>
        <w:t>3/19</w:t>
      </w:r>
    </w:p>
    <w:p w:rsidR="00E54E5A" w:rsidRPr="00AF2CA7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564F2C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877F4C" w:rsidRPr="00AF2CA7" w:rsidTr="00564F2C">
        <w:tc>
          <w:tcPr>
            <w:tcW w:w="1134" w:type="dxa"/>
          </w:tcPr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877F4C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564F2C" w:rsidRPr="00564F2C">
              <w:rPr>
                <w:rFonts w:ascii="Tahoma" w:hAnsi="Tahoma" w:cs="Tahoma"/>
                <w:sz w:val="16"/>
                <w:szCs w:val="16"/>
              </w:rPr>
              <w:t xml:space="preserve">Dostawa komputera PC do sterowania systemem pomiarowym dla Wydziału Elektrycznego Politechniki </w:t>
            </w:r>
            <w:r w:rsidR="00564F2C"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="00564F2C" w:rsidRPr="00564F2C">
              <w:rPr>
                <w:rFonts w:ascii="Tahoma" w:hAnsi="Tahoma" w:cs="Tahoma"/>
                <w:sz w:val="16"/>
                <w:szCs w:val="16"/>
              </w:rPr>
              <w:t>Częstochowskiej w ramach programu ,,Regionalna Inicjatywa Doskonałości"</w:t>
            </w:r>
          </w:p>
          <w:p w:rsidR="00564F2C" w:rsidRPr="00AF2CA7" w:rsidRDefault="00564F2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7F4C" w:rsidRPr="00AF2CA7" w:rsidRDefault="00877F4C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877F4C" w:rsidRPr="00AF2CA7" w:rsidTr="00564F2C">
        <w:tc>
          <w:tcPr>
            <w:tcW w:w="1134" w:type="dxa"/>
          </w:tcPr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877F4C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564F2C" w:rsidRPr="00564F2C">
              <w:rPr>
                <w:rFonts w:ascii="Tahoma" w:hAnsi="Tahoma" w:cs="Tahoma"/>
                <w:sz w:val="16"/>
                <w:szCs w:val="16"/>
              </w:rPr>
              <w:t>Dostawa laptopa dla Wydziału Inżynierii Mechanicznej i Informatyki Politechniki Częstochowskiej w ramach programu ,,Regionalna Inicjatywa Doskonałości"</w:t>
            </w:r>
          </w:p>
          <w:p w:rsidR="00564F2C" w:rsidRPr="00AF2CA7" w:rsidRDefault="00564F2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877F4C" w:rsidRPr="00AF2CA7" w:rsidRDefault="00877F4C" w:rsidP="000A5B7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....................... zł (słownie: ............................................................................. zł).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877F4C" w:rsidRPr="00AF2CA7" w:rsidRDefault="00877F4C" w:rsidP="000A5B7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877F4C" w:rsidRPr="00AF2CA7" w:rsidRDefault="00877F4C" w:rsidP="000A5B7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4F2C" w:rsidRPr="00AF2CA7" w:rsidTr="00564F2C">
        <w:tc>
          <w:tcPr>
            <w:tcW w:w="1134" w:type="dxa"/>
          </w:tcPr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3</w:t>
            </w:r>
          </w:p>
        </w:tc>
        <w:tc>
          <w:tcPr>
            <w:tcW w:w="8044" w:type="dxa"/>
          </w:tcPr>
          <w:p w:rsidR="00564F2C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4F2C">
              <w:rPr>
                <w:rFonts w:ascii="Tahoma" w:hAnsi="Tahoma" w:cs="Tahoma"/>
                <w:sz w:val="16"/>
                <w:szCs w:val="16"/>
              </w:rPr>
              <w:t>Dostawa 2 laptopów dla Wydziału Inżynierii Mechanicznej i Informatyki Politechniki Częstochowskiej w ramach programu ,,Regionalna Inicjatywa Doskonałości"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4F2C" w:rsidRPr="00AF2CA7" w:rsidRDefault="00564F2C" w:rsidP="0083560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4F2C" w:rsidRPr="00AF2CA7" w:rsidTr="00564F2C">
        <w:tc>
          <w:tcPr>
            <w:tcW w:w="1134" w:type="dxa"/>
          </w:tcPr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564F2C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="007F62D0">
              <w:rPr>
                <w:rFonts w:ascii="Tahoma" w:hAnsi="Tahoma" w:cs="Tahoma"/>
                <w:sz w:val="16"/>
                <w:szCs w:val="16"/>
              </w:rPr>
              <w:t>Dostawa 2 komputerów przenośnych</w:t>
            </w:r>
            <w:bookmarkStart w:id="0" w:name="_GoBack"/>
            <w:bookmarkEnd w:id="0"/>
            <w:r w:rsidRPr="00564F2C">
              <w:rPr>
                <w:rFonts w:ascii="Tahoma" w:hAnsi="Tahoma" w:cs="Tahoma"/>
                <w:sz w:val="16"/>
                <w:szCs w:val="16"/>
              </w:rPr>
              <w:t xml:space="preserve"> dla Wydziału Inżynierii Mechanicznej i Informatyki Politechniki Częstochowskiej w ramach programu ,,Regionalna Inicjatywa Doskonałości"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4F2C" w:rsidRPr="00AF2CA7" w:rsidRDefault="00564F2C" w:rsidP="0083560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64F2C" w:rsidRPr="00AF2CA7" w:rsidTr="00564F2C">
        <w:tc>
          <w:tcPr>
            <w:tcW w:w="1134" w:type="dxa"/>
          </w:tcPr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564F2C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64F2C">
              <w:rPr>
                <w:rFonts w:ascii="Tahoma" w:hAnsi="Tahoma" w:cs="Tahoma"/>
                <w:sz w:val="16"/>
                <w:szCs w:val="16"/>
              </w:rPr>
              <w:t xml:space="preserve">Dostawa laptopa do </w:t>
            </w:r>
            <w:proofErr w:type="spellStart"/>
            <w:r w:rsidRPr="00564F2C">
              <w:rPr>
                <w:rFonts w:ascii="Tahoma" w:hAnsi="Tahoma" w:cs="Tahoma"/>
                <w:sz w:val="16"/>
                <w:szCs w:val="16"/>
              </w:rPr>
              <w:t>ministudia</w:t>
            </w:r>
            <w:proofErr w:type="spellEnd"/>
            <w:r w:rsidRPr="00564F2C">
              <w:rPr>
                <w:rFonts w:ascii="Tahoma" w:hAnsi="Tahoma" w:cs="Tahoma"/>
                <w:sz w:val="16"/>
                <w:szCs w:val="16"/>
              </w:rPr>
              <w:t xml:space="preserve"> nagrań dla Wydziału Elektrycznego Politechniki Częstochowskiej w ramach programu ,,Regionalna Inicjatywa Doskonałości"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 w:rsidRPr="00AF2CA7"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 w:rsidRPr="00AF2CA7"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877F4C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64F2C" w:rsidRPr="00AF2CA7" w:rsidRDefault="00564F2C" w:rsidP="0083560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lastRenderedPageBreak/>
              <w:t>....................... zł (słownie: ............................................................................. zł).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64F2C" w:rsidRPr="00AF2CA7" w:rsidRDefault="00564F2C" w:rsidP="0083560B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64F2C" w:rsidRPr="00AF2CA7" w:rsidRDefault="00564F2C" w:rsidP="0083560B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lastRenderedPageBreak/>
        <w:tab/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 w:rsidRPr="00AF2CA7">
        <w:rPr>
          <w:rFonts w:ascii="Tahoma" w:hAnsi="Tahoma" w:cs="Tahoma"/>
          <w:sz w:val="16"/>
          <w:szCs w:val="16"/>
        </w:rPr>
        <w:t>produk</w:t>
      </w:r>
      <w:proofErr w:type="spellEnd"/>
      <w:r w:rsidRPr="00AF2CA7"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683C38" w:rsidRPr="00AF2CA7" w:rsidRDefault="00683C38" w:rsidP="00683C38">
      <w:pPr>
        <w:numPr>
          <w:ilvl w:val="0"/>
          <w:numId w:val="32"/>
        </w:numPr>
        <w:tabs>
          <w:tab w:val="left" w:pos="426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Wybór naszej oferty: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a) nie będzie prowadził do powstania u zamawiającego obowiązku podatkowego zgodnie z przepisami o podatku</w:t>
      </w:r>
    </w:p>
    <w:p w:rsidR="00683C38" w:rsidRPr="00AF2CA7" w:rsidRDefault="00683C38" w:rsidP="00683C38">
      <w:pPr>
        <w:tabs>
          <w:tab w:val="num" w:pos="426"/>
        </w:tabs>
        <w:spacing w:line="360" w:lineRule="auto"/>
        <w:ind w:left="567"/>
        <w:jc w:val="both"/>
        <w:rPr>
          <w:rFonts w:ascii="Tahoma" w:hAnsi="Tahoma" w:cs="Tahoma"/>
          <w:i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od towarów i usług*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b) będzie prowadził do powstania u zamawiającego obowiązku podatkowego zgodnie z przepisami o podatku od towarów i usług. </w:t>
      </w:r>
    </w:p>
    <w:p w:rsidR="00683C38" w:rsidRPr="00AF2CA7" w:rsidRDefault="00683C38" w:rsidP="00683C38">
      <w:pPr>
        <w:spacing w:line="360" w:lineRule="auto"/>
        <w:ind w:left="567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W związku z powyższym wskazujemy nazwę (rodzaj) towaru, którego dostawa będzie prowadzić do powstania obowiązku podatkowego: ……………………………………………………………….</w:t>
      </w:r>
    </w:p>
    <w:p w:rsidR="00683C38" w:rsidRPr="00AF2CA7" w:rsidRDefault="00683C38" w:rsidP="00683C38">
      <w:pPr>
        <w:spacing w:line="360" w:lineRule="auto"/>
        <w:ind w:left="284" w:firstLine="283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oraz podajemy jego wartość bez kwoty podatku VAT: ……………………………………………………………...*</w:t>
      </w:r>
    </w:p>
    <w:p w:rsidR="00683C38" w:rsidRPr="002B013F" w:rsidRDefault="00683C38" w:rsidP="00683C38">
      <w:pPr>
        <w:spacing w:line="360" w:lineRule="auto"/>
        <w:ind w:left="76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„*” niepotrzebne skreślić</w:t>
      </w:r>
    </w:p>
    <w:p w:rsidR="00683C38" w:rsidRPr="002B013F" w:rsidRDefault="00683C38" w:rsidP="002B013F">
      <w:pPr>
        <w:ind w:left="74"/>
        <w:jc w:val="both"/>
        <w:rPr>
          <w:rFonts w:ascii="Tahoma" w:hAnsi="Tahoma" w:cs="Tahoma"/>
          <w:i/>
          <w:sz w:val="16"/>
          <w:szCs w:val="16"/>
        </w:rPr>
      </w:pPr>
      <w:r w:rsidRPr="002B013F">
        <w:rPr>
          <w:rFonts w:ascii="Tahoma" w:hAnsi="Tahoma" w:cs="Tahoma"/>
          <w:i/>
          <w:sz w:val="16"/>
          <w:szCs w:val="16"/>
        </w:rPr>
        <w:t>UWAGA: powstanie u Zamawiającego obowiązku podatkowego ma zastosowanie w przypadku wewnątrzwspólnotowego nabycia towarów, mechanizmu odwróconego obciążenia i importu usług lub importu towarów.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A2840" w:rsidRPr="00AF2CA7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EA2840">
      <w:pPr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53"/>
        <w:gridCol w:w="4492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AF2CA7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jesteśmy 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AF2CA7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2B013F">
      <w:pPr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2B013F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p w:rsidR="00564F2C" w:rsidRDefault="00564F2C" w:rsidP="00564F2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64F2C" w:rsidRPr="00AF2CA7" w:rsidRDefault="00564F2C" w:rsidP="00564F2C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AF2CA7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E3F" w:rsidRDefault="00915E3F">
      <w:r>
        <w:separator/>
      </w:r>
    </w:p>
  </w:endnote>
  <w:endnote w:type="continuationSeparator" w:id="0">
    <w:p w:rsidR="00915E3F" w:rsidRDefault="0091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F62D0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E3F" w:rsidRDefault="00915E3F">
      <w:r>
        <w:separator/>
      </w:r>
    </w:p>
  </w:footnote>
  <w:footnote w:type="continuationSeparator" w:id="0">
    <w:p w:rsidR="00915E3F" w:rsidRDefault="00915E3F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F4C" w:rsidRDefault="00564F2C">
    <w:pPr>
      <w:pStyle w:val="Nagwek"/>
    </w:pPr>
    <w:r>
      <w:rPr>
        <w:noProof/>
      </w:rPr>
      <w:drawing>
        <wp:inline distT="0" distB="0" distL="0" distR="0" wp14:anchorId="19E4D785" wp14:editId="00FFAAA4">
          <wp:extent cx="575945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86C"/>
    <w:rsid w:val="00036A09"/>
    <w:rsid w:val="00095649"/>
    <w:rsid w:val="000A2A95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8286C"/>
    <w:rsid w:val="004A5BB9"/>
    <w:rsid w:val="004E5E57"/>
    <w:rsid w:val="00545749"/>
    <w:rsid w:val="0055043A"/>
    <w:rsid w:val="00564F2C"/>
    <w:rsid w:val="00576E4F"/>
    <w:rsid w:val="0062490C"/>
    <w:rsid w:val="00637863"/>
    <w:rsid w:val="006703E0"/>
    <w:rsid w:val="00683C38"/>
    <w:rsid w:val="00703495"/>
    <w:rsid w:val="00733F44"/>
    <w:rsid w:val="007721A3"/>
    <w:rsid w:val="007F62D0"/>
    <w:rsid w:val="00834F16"/>
    <w:rsid w:val="00877F4C"/>
    <w:rsid w:val="00915E3F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55C52D-59A9-4FB5-94E5-2A8269243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semiHidden/>
    <w:unhideWhenUsed/>
    <w:rsid w:val="007F6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62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16AD5554-BD9C-43AE-A937-B2B2A18A6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784</Words>
  <Characters>6537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2019-06-06T12:03:00Z</cp:lastPrinted>
  <dcterms:created xsi:type="dcterms:W3CDTF">2019-06-06T12:03:00Z</dcterms:created>
  <dcterms:modified xsi:type="dcterms:W3CDTF">2019-06-06T12:03:00Z</dcterms:modified>
</cp:coreProperties>
</file>