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C20" w:rsidRDefault="00D63C20" w:rsidP="007167BD"/>
    <w:p w:rsidR="00D63C20" w:rsidRDefault="00D63C20" w:rsidP="007167BD"/>
    <w:p w:rsidR="00D63C20" w:rsidRPr="006C7EF3" w:rsidRDefault="00D63C20" w:rsidP="006C7EF3"/>
    <w:p w:rsidR="00D63C20" w:rsidRPr="00880B40" w:rsidRDefault="00D63C20" w:rsidP="00880B40">
      <w:pPr>
        <w:pStyle w:val="Header"/>
        <w:tabs>
          <w:tab w:val="clear" w:pos="9072"/>
          <w:tab w:val="right" w:pos="10080"/>
        </w:tabs>
        <w:ind w:left="-720" w:right="-1010"/>
        <w:rPr>
          <w:rFonts w:ascii="Times New Roman" w:hAnsi="Times New Roman" w:cs="Times New Roman"/>
        </w:rPr>
      </w:pPr>
      <w:r w:rsidRPr="00880B4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</w:t>
      </w:r>
    </w:p>
    <w:p w:rsidR="00D63C20" w:rsidRPr="00880B40" w:rsidRDefault="00D63C20" w:rsidP="00880B40">
      <w:pPr>
        <w:pStyle w:val="Nagwek6"/>
        <w:widowControl/>
        <w:rPr>
          <w:rFonts w:ascii="Times New Roman" w:hAnsi="Times New Roman" w:cs="Times New Roman"/>
          <w:sz w:val="24"/>
          <w:szCs w:val="24"/>
        </w:rPr>
      </w:pPr>
    </w:p>
    <w:p w:rsidR="00D63C20" w:rsidRPr="00880B40" w:rsidRDefault="00D63C20" w:rsidP="00880B40">
      <w:pPr>
        <w:pStyle w:val="Nagwek6"/>
        <w:widowControl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Formularz oferty</w:t>
      </w:r>
    </w:p>
    <w:p w:rsidR="00D63C20" w:rsidRPr="00880B40" w:rsidRDefault="00D63C20" w:rsidP="00880B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3C20" w:rsidRPr="00880B40" w:rsidRDefault="00D63C20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Centralny Szpital Kliniczny</w:t>
      </w:r>
    </w:p>
    <w:p w:rsidR="00D63C20" w:rsidRPr="00880B40" w:rsidRDefault="00D63C20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MSWiA  w Warszawie</w:t>
      </w:r>
    </w:p>
    <w:p w:rsidR="00D63C20" w:rsidRPr="00880B40" w:rsidRDefault="00D63C20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ul. Wołoska 137</w:t>
      </w:r>
    </w:p>
    <w:p w:rsidR="00D63C20" w:rsidRPr="00880B40" w:rsidRDefault="00D63C20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02-507 Warszawa</w:t>
      </w:r>
    </w:p>
    <w:p w:rsidR="00D63C20" w:rsidRPr="00880B40" w:rsidRDefault="00D63C20" w:rsidP="00880B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3C20" w:rsidRPr="00880B40" w:rsidRDefault="00D63C2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Nawiązując do ogłoszenia o postępowaniu o zamówienie publiczne prowadzonym w trybie przetargu nieograniczonego na:</w:t>
      </w:r>
    </w:p>
    <w:p w:rsidR="00D63C20" w:rsidRPr="00880B40" w:rsidRDefault="00D63C20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Wymianę</w:t>
      </w:r>
      <w:r w:rsidRPr="003B46A2">
        <w:rPr>
          <w:rFonts w:ascii="Times New Roman" w:hAnsi="Times New Roman" w:cs="Times New Roman"/>
          <w:b/>
          <w:bCs/>
          <w:sz w:val="24"/>
          <w:szCs w:val="24"/>
        </w:rPr>
        <w:t xml:space="preserve"> urządzeń technologicznych i niecki basenu rehabilitacyjnego wraz z wymianą  instalacji wentylacji mechanicznej na terenie Centralnego Szpitala Klinicznego MSWiA w Warszawie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63C20" w:rsidRPr="00880B40" w:rsidRDefault="00D63C2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my niżej podpisani:</w:t>
      </w:r>
    </w:p>
    <w:p w:rsidR="00D63C20" w:rsidRPr="00880B40" w:rsidRDefault="00D63C2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</w:rPr>
        <w:br/>
        <w:t>działając w imieniu i na rzecz:</w:t>
      </w:r>
    </w:p>
    <w:p w:rsidR="00D63C20" w:rsidRPr="00880B40" w:rsidRDefault="00D63C2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63C20" w:rsidRPr="00880B40" w:rsidRDefault="00D63C20" w:rsidP="00880B40">
      <w:pPr>
        <w:pStyle w:val="BodyText3"/>
        <w:widowControl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(nazwa (firma) dokładny adres Wykonawcy/Wykonawców); w przypadku składania oferty przez podmioty występujące wspólnie podać nazwy (firmy) i dokładne adresy wszystkich podmiotów składających wspólną ofertę)</w:t>
      </w:r>
    </w:p>
    <w:p w:rsidR="00D63C20" w:rsidRPr="00880B40" w:rsidRDefault="00D63C20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WSZELKĄ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KORESPONDENCJĘ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w sprawie niniejszego postępowania należy kierować:</w:t>
      </w:r>
    </w:p>
    <w:p w:rsidR="00D63C20" w:rsidRPr="00880B40" w:rsidRDefault="00D63C20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......................................................................................................................................................</w:t>
      </w:r>
    </w:p>
    <w:p w:rsidR="00D63C20" w:rsidRPr="00880B40" w:rsidRDefault="00D63C20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Adres: ...........................................................................................................................................</w:t>
      </w:r>
    </w:p>
    <w:p w:rsidR="00D63C20" w:rsidRPr="00880B40" w:rsidRDefault="00D63C20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Telefon: 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  <w:lang w:val="de-DE"/>
        </w:rPr>
        <w:tab/>
        <w:t>Faks: ......................................................................</w:t>
      </w:r>
    </w:p>
    <w:p w:rsidR="00D63C20" w:rsidRPr="00880B40" w:rsidRDefault="00D63C20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Adres e-mail: ..............................................................................................................................</w:t>
      </w:r>
    </w:p>
    <w:p w:rsidR="00D63C20" w:rsidRPr="00880B40" w:rsidRDefault="00D63C2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SKŁADAMY 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na wykonanie przedmiotu zamówienia zgodnie ze Specyfikacją Istotnych Warunków Zamówienia.</w:t>
      </w:r>
    </w:p>
    <w:p w:rsidR="00D63C20" w:rsidRPr="00880B40" w:rsidRDefault="00D63C2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że zgodnie z załączonym pełnomocnictwem Pełnomocnikiem do   </w:t>
      </w:r>
    </w:p>
    <w:p w:rsidR="00D63C20" w:rsidRPr="00880B40" w:rsidRDefault="00D63C20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 xml:space="preserve">reprezentowania nas w postępowaniu lub reprezentowania nas w postępowaniu i zawarcia </w:t>
      </w:r>
    </w:p>
    <w:p w:rsidR="00D63C20" w:rsidRPr="00880B40" w:rsidRDefault="00D63C20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umowy jest:</w:t>
      </w:r>
      <w:r w:rsidRPr="00880B40">
        <w:rPr>
          <w:rFonts w:ascii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...................................................................................................................................................</w:t>
      </w:r>
    </w:p>
    <w:p w:rsidR="00D63C20" w:rsidRPr="00880B40" w:rsidRDefault="00D63C20" w:rsidP="00880B40">
      <w:pPr>
        <w:pStyle w:val="BodyText3"/>
        <w:widowControl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(Wypełniają jedynie podmioty składające wspólną ofertę lub wykonawcy, którzy ustanowili pełnomocnika  w powyższym zakresie)</w:t>
      </w:r>
    </w:p>
    <w:p w:rsidR="00D63C20" w:rsidRPr="00880B40" w:rsidRDefault="00D63C2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  że   zapoznaliśmy   się   ze   Specyfikacją   Istotnych   Warunków Zamówienia  i uznajemy   się   za  związanych   określonymi   w  niej   postanowieniami </w:t>
      </w:r>
      <w:r w:rsidRPr="00880B40">
        <w:rPr>
          <w:rFonts w:ascii="Times New Roman" w:hAnsi="Times New Roman" w:cs="Times New Roman"/>
          <w:sz w:val="24"/>
          <w:szCs w:val="24"/>
        </w:rPr>
        <w:br/>
        <w:t>i zasadami postępowania.</w:t>
      </w:r>
    </w:p>
    <w:p w:rsidR="00D63C20" w:rsidRPr="00D06B35" w:rsidRDefault="00D63C2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OŚWIADCZAMY, </w:t>
      </w:r>
      <w:r w:rsidRPr="00880B40">
        <w:rPr>
          <w:rFonts w:ascii="Times New Roman" w:hAnsi="Times New Roman" w:cs="Times New Roman"/>
          <w:sz w:val="24"/>
          <w:szCs w:val="24"/>
        </w:rPr>
        <w:t>że jesteśmy  małym/średnim przedsiębiorcą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 TAK  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,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>□ .</w:t>
      </w:r>
    </w:p>
    <w:p w:rsidR="00D63C20" w:rsidRPr="00880B40" w:rsidRDefault="00D63C2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B35">
        <w:rPr>
          <w:rFonts w:ascii="Times New Roman" w:hAnsi="Times New Roman" w:cs="Times New Roman"/>
          <w:sz w:val="24"/>
          <w:szCs w:val="24"/>
        </w:rPr>
        <w:t>Niniejszym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 wobec osób fizycznych, od których dane osobowe bezpośrednio lub pośrednio pozyskałem w celu ubiegania się o udzielenie zamówienia publicznego w niniejszym postępowaniu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3C20" w:rsidRPr="00880B40" w:rsidRDefault="00D63C2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3C20" w:rsidRPr="00880B40" w:rsidRDefault="00D63C20" w:rsidP="003B46A2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Wymianę</w:t>
      </w:r>
      <w:r w:rsidRPr="003B46A2">
        <w:rPr>
          <w:rFonts w:ascii="Times New Roman" w:hAnsi="Times New Roman" w:cs="Times New Roman"/>
          <w:b/>
          <w:bCs/>
          <w:sz w:val="24"/>
          <w:szCs w:val="24"/>
        </w:rPr>
        <w:t xml:space="preserve"> urządzeń technologicznych i niecki basenu rehabilitacyjnego wraz z wymianą  instalacji wentylacji mechanicznej na terenie Centralnego Szpitala Klinicznego MSWiA w Warszawie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63C20" w:rsidRPr="00880B40" w:rsidRDefault="00D63C20" w:rsidP="00880B40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netto   ………………………….…………. PLN</w:t>
      </w:r>
    </w:p>
    <w:p w:rsidR="00D63C20" w:rsidRPr="00880B40" w:rsidRDefault="00D63C20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D63C20" w:rsidRPr="00880B40" w:rsidRDefault="00D63C20" w:rsidP="00880B40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VAT ……………………………….. PLN</w:t>
      </w:r>
    </w:p>
    <w:p w:rsidR="00D63C20" w:rsidRPr="00880B40" w:rsidRDefault="00D63C20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D63C20" w:rsidRPr="00880B40" w:rsidRDefault="00D63C20" w:rsidP="00880B40">
      <w:pPr>
        <w:spacing w:before="117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brutto ……………………………………… PLN</w:t>
      </w:r>
    </w:p>
    <w:p w:rsidR="00D63C20" w:rsidRDefault="00D63C20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D63C20" w:rsidRPr="00CD0AAB" w:rsidRDefault="00D63C20" w:rsidP="00CD0AAB">
      <w:pPr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Powyższa wartość obejmuje wynagrodzenie za:</w:t>
      </w:r>
    </w:p>
    <w:p w:rsidR="00D63C20" w:rsidRPr="00CD0AAB" w:rsidRDefault="00D63C20" w:rsidP="00CD0AAB">
      <w:pPr>
        <w:tabs>
          <w:tab w:val="left" w:pos="540"/>
        </w:tabs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1)</w:t>
      </w:r>
      <w:r w:rsidRPr="00CD0AAB">
        <w:rPr>
          <w:rFonts w:ascii="Times New Roman" w:hAnsi="Times New Roman" w:cs="Times New Roman"/>
        </w:rPr>
        <w:tab/>
      </w:r>
      <w:r w:rsidRPr="00CD0AAB">
        <w:rPr>
          <w:rFonts w:ascii="Times New Roman" w:hAnsi="Times New Roman" w:cs="Times New Roman"/>
          <w:u w:val="single"/>
        </w:rPr>
        <w:t>opracowanie dokumentacji projektowej wraz z uzgodnieniami</w:t>
      </w:r>
      <w:r w:rsidRPr="00CD0AAB">
        <w:rPr>
          <w:rFonts w:ascii="Times New Roman" w:hAnsi="Times New Roman" w:cs="Times New Roman"/>
        </w:rPr>
        <w:t>:</w:t>
      </w:r>
    </w:p>
    <w:p w:rsidR="00D63C20" w:rsidRPr="00CD0AAB" w:rsidRDefault="00D63C2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netto   …………………..  PLN</w:t>
      </w:r>
    </w:p>
    <w:p w:rsidR="00D63C20" w:rsidRPr="00CD0AAB" w:rsidRDefault="00D63C2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VAT …………………….  PLN</w:t>
      </w:r>
    </w:p>
    <w:p w:rsidR="00D63C20" w:rsidRPr="00CD0AAB" w:rsidRDefault="00D63C2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 xml:space="preserve">Wartość  brutto ……………………  PLN, </w:t>
      </w:r>
    </w:p>
    <w:p w:rsidR="00D63C20" w:rsidRPr="00CD0AAB" w:rsidRDefault="00D63C2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słownie wartość  brutto…………………………………/100 złotych.</w:t>
      </w:r>
    </w:p>
    <w:p w:rsidR="00D63C20" w:rsidRPr="00CD0AAB" w:rsidRDefault="00D63C20" w:rsidP="00CD0AAB">
      <w:pPr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 tym nadzór autorski:</w:t>
      </w:r>
    </w:p>
    <w:p w:rsidR="00D63C20" w:rsidRPr="00CD0AAB" w:rsidRDefault="00D63C2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netto   …………………..  PLN</w:t>
      </w:r>
    </w:p>
    <w:p w:rsidR="00D63C20" w:rsidRPr="00CD0AAB" w:rsidRDefault="00D63C2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VAT …………………….  PLN</w:t>
      </w:r>
    </w:p>
    <w:p w:rsidR="00D63C20" w:rsidRPr="00CD0AAB" w:rsidRDefault="00D63C2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 xml:space="preserve">Wartość  brutto ……………………  PLN, </w:t>
      </w:r>
    </w:p>
    <w:p w:rsidR="00D63C20" w:rsidRPr="00CD0AAB" w:rsidRDefault="00D63C2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słownie wartość  brutto…………………………………/100 złotych.</w:t>
      </w:r>
    </w:p>
    <w:p w:rsidR="00D63C20" w:rsidRPr="00CD0AAB" w:rsidRDefault="00D63C20" w:rsidP="00CD0AAB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color w:val="000000"/>
        </w:rPr>
      </w:pPr>
      <w:r w:rsidRPr="00CD0AAB">
        <w:rPr>
          <w:rFonts w:ascii="Times New Roman" w:hAnsi="Times New Roman" w:cs="Times New Roman"/>
          <w:color w:val="000000"/>
          <w:u w:val="single"/>
        </w:rPr>
        <w:t xml:space="preserve">Wykonanie robót budowlano – instalacyjnych oraz </w:t>
      </w:r>
      <w:r w:rsidRPr="00CD0AAB">
        <w:rPr>
          <w:rFonts w:ascii="Times New Roman" w:hAnsi="Times New Roman" w:cs="Times New Roman"/>
          <w:u w:val="single"/>
        </w:rPr>
        <w:t xml:space="preserve">uzyskanie ostatecznego pozwolenia na użytkowanie obiektu w imieniu </w:t>
      </w:r>
      <w:r w:rsidRPr="00CD0AAB">
        <w:rPr>
          <w:rFonts w:ascii="Times New Roman" w:hAnsi="Times New Roman" w:cs="Times New Roman"/>
          <w:b/>
          <w:bCs/>
          <w:u w:val="single"/>
        </w:rPr>
        <w:t>Zamawiającego</w:t>
      </w:r>
      <w:r w:rsidRPr="00CD0AAB">
        <w:rPr>
          <w:rFonts w:ascii="Times New Roman" w:hAnsi="Times New Roman" w:cs="Times New Roman"/>
          <w:color w:val="000000"/>
        </w:rPr>
        <w:t>:</w:t>
      </w:r>
    </w:p>
    <w:p w:rsidR="00D63C20" w:rsidRPr="00CD0AAB" w:rsidRDefault="00D63C2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netto   …………………..  PLN</w:t>
      </w:r>
    </w:p>
    <w:p w:rsidR="00D63C20" w:rsidRPr="00CD0AAB" w:rsidRDefault="00D63C2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VAT …………………….  PLN</w:t>
      </w:r>
    </w:p>
    <w:p w:rsidR="00D63C20" w:rsidRPr="00CD0AAB" w:rsidRDefault="00D63C2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 xml:space="preserve">Wartość  brutto ……………………  PLN, </w:t>
      </w:r>
    </w:p>
    <w:p w:rsidR="00D63C20" w:rsidRPr="00DE79CF" w:rsidRDefault="00D63C20" w:rsidP="00DE79CF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słownie wartość  brutto…………………………………/100 złotych.</w:t>
      </w:r>
    </w:p>
    <w:p w:rsidR="00D63C20" w:rsidRPr="00880B40" w:rsidRDefault="00D63C2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</w:p>
    <w:p w:rsidR="00D63C20" w:rsidRPr="00880B40" w:rsidRDefault="00D63C20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 xml:space="preserve">Do wykonania </w:t>
      </w:r>
    </w:p>
    <w:p w:rsidR="00D63C20" w:rsidRPr="00880B40" w:rsidRDefault="00D63C20" w:rsidP="003B46A2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Wymianę</w:t>
      </w:r>
      <w:r w:rsidRPr="003B46A2">
        <w:rPr>
          <w:rFonts w:ascii="Times New Roman" w:hAnsi="Times New Roman" w:cs="Times New Roman"/>
          <w:b/>
          <w:bCs/>
          <w:sz w:val="24"/>
          <w:szCs w:val="24"/>
        </w:rPr>
        <w:t xml:space="preserve"> urządzeń technologicznych i niecki basenu rehabilitacyjnego wraz z wymianą  instalacji wentylacji mechanicznej na terenie Centralnego Szpitala Klinicznego MSWiA w Warszawie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63C20" w:rsidRDefault="00D63C20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terminie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D63C20" w:rsidRPr="00DE79CF" w:rsidRDefault="00D63C20" w:rsidP="00DE79CF">
      <w:pPr>
        <w:spacing w:line="240" w:lineRule="auto"/>
        <w:rPr>
          <w:rFonts w:ascii="Times New Roman" w:hAnsi="Times New Roman" w:cs="Times New Roman"/>
        </w:rPr>
      </w:pPr>
      <w:r w:rsidRPr="00DE79CF">
        <w:rPr>
          <w:rFonts w:ascii="Times New Roman" w:hAnsi="Times New Roman" w:cs="Times New Roman"/>
          <w:b/>
          <w:bCs/>
        </w:rPr>
        <w:t xml:space="preserve">        -  </w:t>
      </w:r>
      <w:r w:rsidRPr="00DE79CF">
        <w:rPr>
          <w:rFonts w:ascii="Times New Roman" w:hAnsi="Times New Roman" w:cs="Times New Roman"/>
        </w:rPr>
        <w:t xml:space="preserve">opracowanie dokumentacji projektowej </w:t>
      </w:r>
      <w:r>
        <w:rPr>
          <w:rFonts w:ascii="Times New Roman" w:hAnsi="Times New Roman" w:cs="Times New Roman"/>
        </w:rPr>
        <w:t>wraz z</w:t>
      </w:r>
      <w:r w:rsidRPr="00DE79CF">
        <w:rPr>
          <w:rFonts w:ascii="Times New Roman" w:hAnsi="Times New Roman" w:cs="Times New Roman"/>
        </w:rPr>
        <w:t xml:space="preserve"> uzyskanie</w:t>
      </w:r>
      <w:r>
        <w:rPr>
          <w:rFonts w:ascii="Times New Roman" w:hAnsi="Times New Roman" w:cs="Times New Roman"/>
        </w:rPr>
        <w:t>m</w:t>
      </w:r>
      <w:r w:rsidRPr="00DE79CF">
        <w:rPr>
          <w:rFonts w:ascii="Times New Roman" w:hAnsi="Times New Roman" w:cs="Times New Roman"/>
        </w:rPr>
        <w:t xml:space="preserve"> prawomocnej decyzji </w:t>
      </w:r>
      <w:r w:rsidRPr="003B46A2">
        <w:rPr>
          <w:rFonts w:ascii="Times New Roman" w:hAnsi="Times New Roman" w:cs="Times New Roman"/>
        </w:rPr>
        <w:t xml:space="preserve">Pozwolenia </w:t>
      </w:r>
      <w:r w:rsidRPr="003B46A2">
        <w:rPr>
          <w:rFonts w:ascii="Times New Roman" w:hAnsi="Times New Roman" w:cs="Times New Roman"/>
        </w:rPr>
        <w:tab/>
        <w:t xml:space="preserve">na budowę </w:t>
      </w:r>
      <w:r>
        <w:rPr>
          <w:rFonts w:ascii="Times New Roman" w:hAnsi="Times New Roman" w:cs="Times New Roman"/>
        </w:rPr>
        <w:t>–</w:t>
      </w:r>
      <w:r w:rsidRPr="00DE79CF">
        <w:rPr>
          <w:rFonts w:ascii="Times New Roman" w:hAnsi="Times New Roman" w:cs="Times New Roman"/>
        </w:rPr>
        <w:t xml:space="preserve"> do</w:t>
      </w:r>
      <w:r>
        <w:rPr>
          <w:rFonts w:ascii="Times New Roman" w:hAnsi="Times New Roman" w:cs="Times New Roman"/>
        </w:rPr>
        <w:t xml:space="preserve"> 3 miesięcy </w:t>
      </w:r>
      <w:r w:rsidRPr="00DE79CF">
        <w:rPr>
          <w:rFonts w:ascii="Times New Roman" w:hAnsi="Times New Roman" w:cs="Times New Roman"/>
        </w:rPr>
        <w:t xml:space="preserve"> od  daty podpisania umowy;</w:t>
      </w:r>
    </w:p>
    <w:p w:rsidR="00D63C20" w:rsidRPr="00DE79CF" w:rsidRDefault="00D63C20" w:rsidP="00DE79CF">
      <w:pPr>
        <w:spacing w:line="240" w:lineRule="auto"/>
        <w:rPr>
          <w:rFonts w:ascii="Times New Roman" w:hAnsi="Times New Roman" w:cs="Times New Roman"/>
          <w:b/>
          <w:bCs/>
        </w:rPr>
      </w:pPr>
      <w:r w:rsidRPr="00DE79CF">
        <w:rPr>
          <w:rFonts w:ascii="Times New Roman" w:hAnsi="Times New Roman" w:cs="Times New Roman"/>
        </w:rPr>
        <w:t xml:space="preserve">        </w:t>
      </w:r>
      <w:r w:rsidRPr="00DE79CF">
        <w:rPr>
          <w:rFonts w:ascii="Times New Roman" w:hAnsi="Times New Roman" w:cs="Times New Roman"/>
          <w:b/>
          <w:bCs/>
        </w:rPr>
        <w:t xml:space="preserve">- wykonanie robót budowlanych wraz z uzyskaniem prawomocnej decyzji pozwolenia na </w:t>
      </w:r>
      <w:r w:rsidRPr="00DE79CF">
        <w:rPr>
          <w:rFonts w:ascii="Times New Roman" w:hAnsi="Times New Roman" w:cs="Times New Roman"/>
          <w:b/>
          <w:bCs/>
        </w:rPr>
        <w:tab/>
        <w:t xml:space="preserve">użytkowanie obiektu - ……….. </w:t>
      </w:r>
      <w:r>
        <w:rPr>
          <w:rFonts w:ascii="Times New Roman" w:hAnsi="Times New Roman" w:cs="Times New Roman"/>
          <w:b/>
          <w:bCs/>
        </w:rPr>
        <w:t xml:space="preserve">miesięcy </w:t>
      </w:r>
      <w:r w:rsidRPr="00DE79CF">
        <w:rPr>
          <w:rFonts w:ascii="Times New Roman" w:hAnsi="Times New Roman" w:cs="Times New Roman"/>
          <w:b/>
          <w:bCs/>
        </w:rPr>
        <w:t>od dnia wprowadzenia na budowę.</w:t>
      </w:r>
    </w:p>
    <w:p w:rsidR="00D63C20" w:rsidRPr="00880B40" w:rsidRDefault="00D63C20" w:rsidP="003B46A2">
      <w:pPr>
        <w:pStyle w:val="BodyText"/>
        <w:tabs>
          <w:tab w:val="left" w:pos="540"/>
        </w:tabs>
        <w:spacing w:line="240" w:lineRule="auto"/>
        <w:jc w:val="both"/>
        <w:rPr>
          <w:b/>
          <w:bCs/>
          <w:sz w:val="24"/>
          <w:szCs w:val="24"/>
        </w:rPr>
      </w:pPr>
      <w:r w:rsidRPr="00DE79CF">
        <w:t xml:space="preserve">        </w:t>
      </w:r>
      <w:r>
        <w:rPr>
          <w:b/>
          <w:bCs/>
          <w:color w:val="000000"/>
          <w:sz w:val="24"/>
          <w:szCs w:val="24"/>
        </w:rPr>
        <w:t xml:space="preserve"> </w:t>
      </w:r>
    </w:p>
    <w:p w:rsidR="00D63C20" w:rsidRPr="00880B40" w:rsidRDefault="00D63C2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do:</w:t>
      </w:r>
    </w:p>
    <w:p w:rsidR="00D63C20" w:rsidRDefault="00D63C20" w:rsidP="00EB4C52">
      <w:pPr>
        <w:pStyle w:val="BodyText"/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80B40">
        <w:rPr>
          <w:rFonts w:ascii="Times New Roman" w:hAnsi="Times New Roman" w:cs="Times New Roman"/>
          <w:sz w:val="24"/>
          <w:szCs w:val="24"/>
        </w:rPr>
        <w:t xml:space="preserve">zapewnienia gwarancji i rękojmi na okres ....... miesięcy na wykonane roboty budowlano-instalacyjne, oraz materiały użyte do tych robót. </w:t>
      </w:r>
      <w:r>
        <w:t xml:space="preserve"> U</w:t>
      </w:r>
      <w:r>
        <w:rPr>
          <w:rFonts w:ascii="Times New Roman" w:hAnsi="Times New Roman" w:cs="Times New Roman"/>
        </w:rPr>
        <w:t>dzielenia</w:t>
      </w:r>
      <w:r w:rsidRPr="00EB4C52">
        <w:rPr>
          <w:rFonts w:ascii="Times New Roman" w:hAnsi="Times New Roman" w:cs="Times New Roman"/>
        </w:rPr>
        <w:t xml:space="preserve"> gwarancji</w:t>
      </w:r>
      <w:r>
        <w:rPr>
          <w:rFonts w:ascii="Times New Roman" w:hAnsi="Times New Roman" w:cs="Times New Roman"/>
        </w:rPr>
        <w:t xml:space="preserve"> na zastosowane materiały</w:t>
      </w:r>
      <w:r w:rsidRPr="00EB4C52">
        <w:rPr>
          <w:rFonts w:ascii="Times New Roman" w:hAnsi="Times New Roman" w:cs="Times New Roman"/>
        </w:rPr>
        <w:t xml:space="preserve"> nie krótszej niż gwarancja udzielona na roboty budowlane, a jeżeli gwarancja producenta jest dłuższa, zgodnie z gwarancją producenta. Bieg terminów gwarancji rozpoczyna się z chwilą podpisania protokołu odbioru końcowego bez uwag i zastrzeżeń. Jeżeli dla zachowania ważności warunków udzielonej gwarancji wymagane są przeglądy, konserwacje czy inne czynności serwisowe związane </w:t>
      </w:r>
      <w:r w:rsidRPr="00EB4C52">
        <w:rPr>
          <w:rFonts w:ascii="Times New Roman" w:hAnsi="Times New Roman" w:cs="Times New Roman"/>
        </w:rPr>
        <w:br/>
        <w:t>z właściwym użytkowaniem (materiałów, urządzeń, itp.), wszystkie te czynności muszą zostać zapewnione przez Wykonawcę, a także uwzględnione w cenie oferty.</w:t>
      </w:r>
    </w:p>
    <w:p w:rsidR="00D63C20" w:rsidRDefault="00D63C20" w:rsidP="00BE32B1">
      <w:pPr>
        <w:spacing w:before="12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udzielenia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Zamawiającemu</w:t>
      </w:r>
      <w:r>
        <w:rPr>
          <w:rFonts w:ascii="Times New Roman" w:hAnsi="Times New Roman" w:cs="Times New Roman"/>
          <w:b/>
          <w:bCs/>
          <w:color w:val="808000"/>
          <w:sz w:val="24"/>
          <w:szCs w:val="24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za wady prawne opracowanej dokumentacji -   </w:t>
      </w:r>
    </w:p>
    <w:p w:rsidR="00D63C20" w:rsidRDefault="00D63C20" w:rsidP="00BE32B1">
      <w:pPr>
        <w:spacing w:before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    rękojmi na okres …… miesięcy. - bieg terminu rękojmi rozpoczyna się w dniu następnym licząc od daty </w:t>
      </w:r>
      <w:r>
        <w:rPr>
          <w:rFonts w:ascii="Times New Roman" w:hAnsi="Times New Roman" w:cs="Times New Roman"/>
          <w:color w:val="000000"/>
          <w:sz w:val="24"/>
          <w:szCs w:val="24"/>
        </w:rPr>
        <w:t>dokonania odbioru dokumentacji potwierdzonego protokołem  zdawczo-odbiorczym.</w:t>
      </w:r>
    </w:p>
    <w:p w:rsidR="00D63C20" w:rsidRPr="00880B40" w:rsidRDefault="00D63C2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AKCEPTUJEMY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 warunki  płatności  określone  przez  Zamawiającego w Istotnych Postanowieniach Umowy.</w:t>
      </w:r>
    </w:p>
    <w:p w:rsidR="00D63C20" w:rsidRPr="00880B40" w:rsidRDefault="00D63C2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UWAŻAMY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za związanych niniejszą ofertą przez czas wskazany w Specyfikacji Istotnych Warunk</w:t>
      </w:r>
      <w:r>
        <w:rPr>
          <w:rFonts w:ascii="Times New Roman" w:hAnsi="Times New Roman" w:cs="Times New Roman"/>
          <w:sz w:val="24"/>
          <w:szCs w:val="24"/>
        </w:rPr>
        <w:t>ów Zamówienia, tj. przez okres 3</w:t>
      </w:r>
      <w:r w:rsidRPr="00880B40">
        <w:rPr>
          <w:rFonts w:ascii="Times New Roman" w:hAnsi="Times New Roman" w:cs="Times New Roman"/>
          <w:sz w:val="24"/>
          <w:szCs w:val="24"/>
        </w:rPr>
        <w:t>0 dni uwzględniając, że termin składania ofert jest pierwszym dniem biegu terminu związania ofertą.</w:t>
      </w:r>
    </w:p>
    <w:p w:rsidR="00D63C20" w:rsidRPr="00880B40" w:rsidRDefault="00D63C2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 wniesienia zabezpieczenia należytego wykonania umowy </w:t>
      </w:r>
      <w:r w:rsidRPr="00880B40">
        <w:rPr>
          <w:rFonts w:ascii="Times New Roman" w:hAnsi="Times New Roman" w:cs="Times New Roman"/>
          <w:sz w:val="24"/>
          <w:szCs w:val="24"/>
        </w:rPr>
        <w:br/>
        <w:t>w wysokości i na warunkach określonych w Specyfikacji Istotnych Warunków Zamówienia oraz ubezpieczenia robót zgodnie z SIWZ.</w:t>
      </w:r>
    </w:p>
    <w:p w:rsidR="00D63C20" w:rsidRPr="00880B40" w:rsidRDefault="00D63C2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>, że zapoznaliśmy się z Istotnymi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D63C20" w:rsidRPr="00880B40" w:rsidRDefault="00D63C2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niniejszą składamy na............ kolejno ponumerowanych stronach. </w:t>
      </w:r>
    </w:p>
    <w:p w:rsidR="00D63C20" w:rsidRPr="00880B40" w:rsidRDefault="00D63C2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Do oferty załączamy następujące oświadczenia i dokumenty:</w:t>
      </w:r>
    </w:p>
    <w:p w:rsidR="00D63C20" w:rsidRPr="00880B40" w:rsidRDefault="00D63C20" w:rsidP="00880B40">
      <w:pPr>
        <w:numPr>
          <w:ilvl w:val="1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D63C20" w:rsidRPr="00880B40" w:rsidRDefault="00D63C20" w:rsidP="00880B40">
      <w:pPr>
        <w:numPr>
          <w:ilvl w:val="1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D63C20" w:rsidRPr="00880B40" w:rsidRDefault="00D63C20" w:rsidP="00880B40">
      <w:pPr>
        <w:numPr>
          <w:ilvl w:val="1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D63C20" w:rsidRPr="00880B40" w:rsidRDefault="00D63C20" w:rsidP="00880B40">
      <w:pPr>
        <w:spacing w:before="117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D63C20" w:rsidRPr="00880B40" w:rsidRDefault="00D63C2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 dnia .................... roku                ..................................................</w:t>
      </w:r>
    </w:p>
    <w:p w:rsidR="00D63C20" w:rsidRPr="00880B40" w:rsidRDefault="00D63C20" w:rsidP="00880B40">
      <w:pPr>
        <w:spacing w:before="117" w:line="360" w:lineRule="auto"/>
        <w:jc w:val="both"/>
        <w:rPr>
          <w:rFonts w:ascii="Times New Roman" w:hAnsi="Times New Roman" w:cs="Times New Roman"/>
        </w:rPr>
      </w:pPr>
      <w:r w:rsidRPr="00880B40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(pieczątka i podpis Wykonawcy) </w:t>
      </w:r>
    </w:p>
    <w:p w:rsidR="00D63C20" w:rsidRPr="00880B40" w:rsidRDefault="00D63C20" w:rsidP="006C7EF3">
      <w:pPr>
        <w:rPr>
          <w:rFonts w:ascii="Times New Roman" w:hAnsi="Times New Roman" w:cs="Times New Roman"/>
        </w:rPr>
      </w:pPr>
    </w:p>
    <w:p w:rsidR="00D63C20" w:rsidRPr="00880B40" w:rsidRDefault="00D63C20" w:rsidP="006C7EF3">
      <w:pPr>
        <w:ind w:firstLine="708"/>
        <w:rPr>
          <w:rFonts w:ascii="Times New Roman" w:hAnsi="Times New Roman" w:cs="Times New Roman"/>
        </w:rPr>
      </w:pPr>
    </w:p>
    <w:sectPr w:rsidR="00D63C20" w:rsidRPr="00880B40" w:rsidSect="005B1469">
      <w:pgSz w:w="11906" w:h="16838"/>
      <w:pgMar w:top="28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EB9"/>
    <w:multiLevelType w:val="hybridMultilevel"/>
    <w:tmpl w:val="1CBCAB7A"/>
    <w:lvl w:ilvl="0" w:tplc="EF06441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4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hint="default"/>
      </w:rPr>
    </w:lvl>
  </w:abstractNum>
  <w:abstractNum w:abstractNumId="7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3B0C718E"/>
    <w:multiLevelType w:val="multilevel"/>
    <w:tmpl w:val="0415001D"/>
    <w:numStyleLink w:val="Styl4"/>
  </w:abstractNum>
  <w:abstractNum w:abstractNumId="13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hint="default"/>
      </w:rPr>
    </w:lvl>
  </w:abstractNum>
  <w:abstractNum w:abstractNumId="14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hint="default"/>
      </w:rPr>
    </w:lvl>
  </w:abstractNum>
  <w:abstractNum w:abstractNumId="16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3868CF"/>
    <w:multiLevelType w:val="multilevel"/>
    <w:tmpl w:val="53DC7DBE"/>
    <w:numStyleLink w:val="Styl2"/>
  </w:abstractNum>
  <w:abstractNum w:abstractNumId="21">
    <w:nsid w:val="5CAA3545"/>
    <w:multiLevelType w:val="multilevel"/>
    <w:tmpl w:val="53DC7DBE"/>
    <w:numStyleLink w:val="Styl2"/>
  </w:abstractNum>
  <w:abstractNum w:abstractNumId="22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hint="default"/>
      </w:rPr>
    </w:lvl>
  </w:abstractNum>
  <w:abstractNum w:abstractNumId="24">
    <w:nsid w:val="66CC7943"/>
    <w:multiLevelType w:val="hybridMultilevel"/>
    <w:tmpl w:val="BEAED30C"/>
    <w:lvl w:ilvl="0" w:tplc="3574F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4"/>
  </w:num>
  <w:num w:numId="2">
    <w:abstractNumId w:val="22"/>
  </w:num>
  <w:num w:numId="3">
    <w:abstractNumId w:val="14"/>
  </w:num>
  <w:num w:numId="4">
    <w:abstractNumId w:val="10"/>
  </w:num>
  <w:num w:numId="5">
    <w:abstractNumId w:val="9"/>
  </w:num>
  <w:num w:numId="6">
    <w:abstractNumId w:val="7"/>
  </w:num>
  <w:num w:numId="7">
    <w:abstractNumId w:val="25"/>
  </w:num>
  <w:num w:numId="8">
    <w:abstractNumId w:val="18"/>
  </w:num>
  <w:num w:numId="9">
    <w:abstractNumId w:val="19"/>
  </w:num>
  <w:num w:numId="10">
    <w:abstractNumId w:val="17"/>
  </w:num>
  <w:num w:numId="11">
    <w:abstractNumId w:val="20"/>
  </w:num>
  <w:num w:numId="12">
    <w:abstractNumId w:val="16"/>
  </w:num>
  <w:num w:numId="13">
    <w:abstractNumId w:val="3"/>
  </w:num>
  <w:num w:numId="14">
    <w:abstractNumId w:val="5"/>
  </w:num>
  <w:num w:numId="15">
    <w:abstractNumId w:val="1"/>
  </w:num>
  <w:num w:numId="16">
    <w:abstractNumId w:val="8"/>
  </w:num>
  <w:num w:numId="17">
    <w:abstractNumId w:val="13"/>
  </w:num>
  <w:num w:numId="18">
    <w:abstractNumId w:val="15"/>
  </w:num>
  <w:num w:numId="19">
    <w:abstractNumId w:val="21"/>
  </w:num>
  <w:num w:numId="20">
    <w:abstractNumId w:val="23"/>
  </w:num>
  <w:num w:numId="21">
    <w:abstractNumId w:val="12"/>
  </w:num>
  <w:num w:numId="22">
    <w:abstractNumId w:val="6"/>
  </w:num>
  <w:num w:numId="23">
    <w:abstractNumId w:val="2"/>
  </w:num>
  <w:num w:numId="24">
    <w:abstractNumId w:val="11"/>
  </w:num>
  <w:num w:numId="25">
    <w:abstractNumId w:val="24"/>
  </w:num>
  <w:num w:numId="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1314D"/>
    <w:rsid w:val="00025386"/>
    <w:rsid w:val="000A01B3"/>
    <w:rsid w:val="000C6ED5"/>
    <w:rsid w:val="000D0186"/>
    <w:rsid w:val="000D25A5"/>
    <w:rsid w:val="000F04E5"/>
    <w:rsid w:val="000F445C"/>
    <w:rsid w:val="00117BCE"/>
    <w:rsid w:val="001418EC"/>
    <w:rsid w:val="00145E95"/>
    <w:rsid w:val="001639F6"/>
    <w:rsid w:val="00182B6D"/>
    <w:rsid w:val="001A3B2B"/>
    <w:rsid w:val="001B232E"/>
    <w:rsid w:val="00225E82"/>
    <w:rsid w:val="00254EBF"/>
    <w:rsid w:val="00263127"/>
    <w:rsid w:val="00271725"/>
    <w:rsid w:val="002731F9"/>
    <w:rsid w:val="00275367"/>
    <w:rsid w:val="00313F10"/>
    <w:rsid w:val="0035684A"/>
    <w:rsid w:val="003628A8"/>
    <w:rsid w:val="003734D8"/>
    <w:rsid w:val="00383E3D"/>
    <w:rsid w:val="00386A2A"/>
    <w:rsid w:val="00390DE9"/>
    <w:rsid w:val="003A0466"/>
    <w:rsid w:val="003B46A2"/>
    <w:rsid w:val="004226E3"/>
    <w:rsid w:val="00437496"/>
    <w:rsid w:val="00443883"/>
    <w:rsid w:val="00465EFB"/>
    <w:rsid w:val="004663C9"/>
    <w:rsid w:val="004751A6"/>
    <w:rsid w:val="0049787D"/>
    <w:rsid w:val="004A0AD7"/>
    <w:rsid w:val="004A2D9A"/>
    <w:rsid w:val="004B6A88"/>
    <w:rsid w:val="004C6BEB"/>
    <w:rsid w:val="00502E56"/>
    <w:rsid w:val="00506A26"/>
    <w:rsid w:val="00524FD2"/>
    <w:rsid w:val="00552E73"/>
    <w:rsid w:val="00556143"/>
    <w:rsid w:val="00571223"/>
    <w:rsid w:val="00572A5A"/>
    <w:rsid w:val="0059045C"/>
    <w:rsid w:val="00594BCA"/>
    <w:rsid w:val="005B1469"/>
    <w:rsid w:val="005D43C2"/>
    <w:rsid w:val="005F5021"/>
    <w:rsid w:val="00655E60"/>
    <w:rsid w:val="00663445"/>
    <w:rsid w:val="00683B9E"/>
    <w:rsid w:val="0069273D"/>
    <w:rsid w:val="006B7A41"/>
    <w:rsid w:val="006C7EF3"/>
    <w:rsid w:val="006D0092"/>
    <w:rsid w:val="006D7E8E"/>
    <w:rsid w:val="00707D9B"/>
    <w:rsid w:val="007167BD"/>
    <w:rsid w:val="007234FD"/>
    <w:rsid w:val="007350D1"/>
    <w:rsid w:val="007568B3"/>
    <w:rsid w:val="00775AD5"/>
    <w:rsid w:val="00775D7E"/>
    <w:rsid w:val="007C1CDB"/>
    <w:rsid w:val="00830086"/>
    <w:rsid w:val="008418F9"/>
    <w:rsid w:val="00880B40"/>
    <w:rsid w:val="008C75E8"/>
    <w:rsid w:val="008E5F38"/>
    <w:rsid w:val="008F2498"/>
    <w:rsid w:val="008F7595"/>
    <w:rsid w:val="009616A7"/>
    <w:rsid w:val="009C7869"/>
    <w:rsid w:val="009E23C0"/>
    <w:rsid w:val="009F1FD6"/>
    <w:rsid w:val="009F74FC"/>
    <w:rsid w:val="00A002CE"/>
    <w:rsid w:val="00A43E4A"/>
    <w:rsid w:val="00A53070"/>
    <w:rsid w:val="00A56A6F"/>
    <w:rsid w:val="00A84466"/>
    <w:rsid w:val="00B261B9"/>
    <w:rsid w:val="00B30421"/>
    <w:rsid w:val="00B73B67"/>
    <w:rsid w:val="00B80F75"/>
    <w:rsid w:val="00B864AA"/>
    <w:rsid w:val="00B9207D"/>
    <w:rsid w:val="00BC287C"/>
    <w:rsid w:val="00BD28D5"/>
    <w:rsid w:val="00BE1ED5"/>
    <w:rsid w:val="00BE32B1"/>
    <w:rsid w:val="00BF42AE"/>
    <w:rsid w:val="00C16B2D"/>
    <w:rsid w:val="00C40ACB"/>
    <w:rsid w:val="00CA389B"/>
    <w:rsid w:val="00CD0AAB"/>
    <w:rsid w:val="00D06B35"/>
    <w:rsid w:val="00D11423"/>
    <w:rsid w:val="00D63081"/>
    <w:rsid w:val="00D63598"/>
    <w:rsid w:val="00D63C20"/>
    <w:rsid w:val="00D71CB3"/>
    <w:rsid w:val="00D8760B"/>
    <w:rsid w:val="00DC2A7F"/>
    <w:rsid w:val="00DD34E9"/>
    <w:rsid w:val="00DD76DF"/>
    <w:rsid w:val="00DE79CF"/>
    <w:rsid w:val="00E1737A"/>
    <w:rsid w:val="00E417D2"/>
    <w:rsid w:val="00E514E2"/>
    <w:rsid w:val="00E56326"/>
    <w:rsid w:val="00E56A37"/>
    <w:rsid w:val="00E6176B"/>
    <w:rsid w:val="00E6767D"/>
    <w:rsid w:val="00EB4C52"/>
    <w:rsid w:val="00EC6238"/>
    <w:rsid w:val="00ED290E"/>
    <w:rsid w:val="00ED3456"/>
    <w:rsid w:val="00F022FC"/>
    <w:rsid w:val="00F267AE"/>
    <w:rsid w:val="00F42DFA"/>
    <w:rsid w:val="00F762B5"/>
    <w:rsid w:val="00FD63BE"/>
    <w:rsid w:val="00FE1A50"/>
    <w:rsid w:val="00FE3329"/>
    <w:rsid w:val="00FF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1"/>
    <w:uiPriority w:val="99"/>
    <w:semiHidden/>
    <w:locked/>
    <w:rsid w:val="00880B40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2E56"/>
    <w:rPr>
      <w:lang w:eastAsia="en-US"/>
    </w:rPr>
  </w:style>
  <w:style w:type="character" w:customStyle="1" w:styleId="HeaderChar1">
    <w:name w:val="Header Char1"/>
    <w:link w:val="Header"/>
    <w:uiPriority w:val="99"/>
    <w:semiHidden/>
    <w:locked/>
    <w:rsid w:val="00880B40"/>
    <w:rPr>
      <w:rFonts w:ascii="Arial" w:hAnsi="Arial" w:cs="Arial"/>
      <w:lang w:val="pl-PL" w:eastAsia="pl-PL"/>
    </w:rPr>
  </w:style>
  <w:style w:type="character" w:customStyle="1" w:styleId="BodyText3Char1">
    <w:name w:val="Body Text 3 Char1"/>
    <w:link w:val="BodyText3"/>
    <w:uiPriority w:val="99"/>
    <w:semiHidden/>
    <w:locked/>
    <w:rsid w:val="00880B40"/>
    <w:rPr>
      <w:rFonts w:ascii="Arial" w:hAnsi="Arial" w:cs="Arial"/>
      <w:sz w:val="16"/>
      <w:szCs w:val="16"/>
    </w:rPr>
  </w:style>
  <w:style w:type="paragraph" w:styleId="BodyText3">
    <w:name w:val="Body Text 3"/>
    <w:basedOn w:val="Normal"/>
    <w:link w:val="BodyText3Char1"/>
    <w:uiPriority w:val="99"/>
    <w:semiHidden/>
    <w:locked/>
    <w:rsid w:val="00880B40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02E56"/>
    <w:rPr>
      <w:sz w:val="16"/>
      <w:szCs w:val="16"/>
      <w:lang w:eastAsia="en-US"/>
    </w:rPr>
  </w:style>
  <w:style w:type="paragraph" w:customStyle="1" w:styleId="Nagwek6">
    <w:name w:val="NagĹ‚Ăłwek 6"/>
    <w:basedOn w:val="Normal"/>
    <w:next w:val="Normal"/>
    <w:uiPriority w:val="99"/>
    <w:rsid w:val="00880B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Liberation Serif"/>
      <w:b/>
      <w:bCs/>
      <w:sz w:val="28"/>
      <w:szCs w:val="28"/>
      <w:lang w:eastAsia="pl-PL"/>
    </w:rPr>
  </w:style>
  <w:style w:type="paragraph" w:customStyle="1" w:styleId="ZnakZnak6ZnakZnak1">
    <w:name w:val="Znak Znak6 Znak Znak1"/>
    <w:basedOn w:val="Normal"/>
    <w:uiPriority w:val="99"/>
    <w:rsid w:val="00CD0AAB"/>
    <w:pPr>
      <w:spacing w:after="0" w:line="240" w:lineRule="auto"/>
    </w:pPr>
    <w:rPr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locked/>
    <w:rsid w:val="00EB4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273D"/>
    <w:rPr>
      <w:lang w:eastAsia="en-US"/>
    </w:rPr>
  </w:style>
  <w:style w:type="paragraph" w:customStyle="1" w:styleId="ZnakZnak1">
    <w:name w:val="Znak Znak1"/>
    <w:basedOn w:val="Normal"/>
    <w:uiPriority w:val="99"/>
    <w:rsid w:val="00EB4C52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1">
    <w:name w:val="Znak Znak11"/>
    <w:basedOn w:val="Normal"/>
    <w:uiPriority w:val="99"/>
    <w:rsid w:val="00DE79CF"/>
    <w:pPr>
      <w:spacing w:after="0" w:line="240" w:lineRule="auto"/>
    </w:pPr>
    <w:rPr>
      <w:sz w:val="24"/>
      <w:szCs w:val="24"/>
      <w:lang w:eastAsia="pl-PL"/>
    </w:rPr>
  </w:style>
  <w:style w:type="numbering" w:customStyle="1" w:styleId="Styl4">
    <w:name w:val="Styl4"/>
    <w:rsid w:val="00A351D9"/>
    <w:pPr>
      <w:numPr>
        <w:numId w:val="23"/>
      </w:numPr>
    </w:pPr>
  </w:style>
  <w:style w:type="numbering" w:customStyle="1" w:styleId="Styl3">
    <w:name w:val="Styl3"/>
    <w:rsid w:val="00A351D9"/>
    <w:pPr>
      <w:numPr>
        <w:numId w:val="22"/>
      </w:numPr>
    </w:pPr>
  </w:style>
  <w:style w:type="numbering" w:customStyle="1" w:styleId="Styl1">
    <w:name w:val="Styl1"/>
    <w:rsid w:val="00A351D9"/>
    <w:pPr>
      <w:numPr>
        <w:numId w:val="18"/>
      </w:numPr>
    </w:pPr>
  </w:style>
  <w:style w:type="numbering" w:customStyle="1" w:styleId="Styl2">
    <w:name w:val="Styl2"/>
    <w:rsid w:val="00A351D9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918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4</Pages>
  <Words>1034</Words>
  <Characters>6206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Izba</cp:lastModifiedBy>
  <cp:revision>2</cp:revision>
  <cp:lastPrinted>2018-08-27T10:51:00Z</cp:lastPrinted>
  <dcterms:created xsi:type="dcterms:W3CDTF">2019-06-04T06:54:00Z</dcterms:created>
  <dcterms:modified xsi:type="dcterms:W3CDTF">2019-06-04T06:54:00Z</dcterms:modified>
</cp:coreProperties>
</file>