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4D" w:rsidRDefault="004B504D" w:rsidP="00E37082">
      <w:pPr>
        <w:pStyle w:val="khheader"/>
        <w:spacing w:line="240" w:lineRule="auto"/>
        <w:rPr>
          <w:rFonts w:ascii="Arial CE" w:hAnsi="Arial CE" w:cs="Arial CE"/>
          <w:b/>
          <w:bCs/>
        </w:rPr>
      </w:pPr>
      <w:r>
        <w:rPr>
          <w:rFonts w:ascii="Arial CE" w:hAnsi="Arial CE" w:cs="Arial CE"/>
        </w:rPr>
        <w:t>OGŁOSZENIE O ZMIANIE OGŁOSZENIA nr 2</w:t>
      </w:r>
    </w:p>
    <w:p w:rsidR="00F7122B" w:rsidRDefault="00F7122B" w:rsidP="00F7122B">
      <w:pPr>
        <w:autoSpaceDE w:val="0"/>
        <w:autoSpaceDN w:val="0"/>
        <w:adjustRightInd w:val="0"/>
        <w:rPr>
          <w:rFonts w:ascii="LiberationSans-Bold" w:hAnsi="LiberationSans-Bold" w:cs="LiberationSans-Bold"/>
          <w:b/>
          <w:bCs/>
          <w:color w:val="000000"/>
          <w:sz w:val="18"/>
          <w:szCs w:val="18"/>
        </w:rPr>
      </w:pPr>
    </w:p>
    <w:p w:rsidR="00E809EF" w:rsidRDefault="00E809EF" w:rsidP="00E809EF">
      <w:r>
        <w:t xml:space="preserve">Ogłoszenie nr 540115413-N-2019 z dnia 10-06-2019 r. </w:t>
      </w:r>
    </w:p>
    <w:p w:rsidR="00E809EF" w:rsidRDefault="00E809EF" w:rsidP="00E809EF">
      <w:pPr>
        <w:jc w:val="center"/>
      </w:pPr>
      <w:r>
        <w:t>Kraków:</w:t>
      </w:r>
      <w:r>
        <w:br/>
        <w:t xml:space="preserve">OGŁOSZENIE O ZMIANIE OGŁOSZENIA </w:t>
      </w:r>
    </w:p>
    <w:p w:rsidR="00E809EF" w:rsidRDefault="00E809EF" w:rsidP="00E809EF">
      <w:r>
        <w:rPr>
          <w:b/>
          <w:bCs/>
        </w:rPr>
        <w:t>OGŁOSZENIE DOTYCZY:</w:t>
      </w:r>
      <w:r>
        <w:t xml:space="preserve"> </w:t>
      </w:r>
    </w:p>
    <w:p w:rsidR="00E809EF" w:rsidRDefault="00E809EF" w:rsidP="00E809EF">
      <w:r>
        <w:t xml:space="preserve">Ogłoszenia o zamówieniu </w:t>
      </w:r>
    </w:p>
    <w:p w:rsidR="00E809EF" w:rsidRDefault="00E809EF" w:rsidP="00E809EF">
      <w:r>
        <w:rPr>
          <w:u w:val="single"/>
        </w:rPr>
        <w:t>INFORMACJE O ZMIENIANYM OGŁOSZENIU</w:t>
      </w:r>
      <w:r>
        <w:t xml:space="preserve"> </w:t>
      </w:r>
    </w:p>
    <w:p w:rsidR="00E809EF" w:rsidRDefault="00E809EF" w:rsidP="00E809EF">
      <w:r>
        <w:rPr>
          <w:b/>
          <w:bCs/>
        </w:rPr>
        <w:t xml:space="preserve">Numer: </w:t>
      </w:r>
      <w:r>
        <w:t xml:space="preserve">553944-N-2019 </w:t>
      </w:r>
      <w:r>
        <w:br/>
      </w:r>
      <w:r>
        <w:rPr>
          <w:b/>
          <w:bCs/>
        </w:rPr>
        <w:t xml:space="preserve">Data: </w:t>
      </w:r>
      <w:r>
        <w:t xml:space="preserve">29/05/2019 </w:t>
      </w:r>
    </w:p>
    <w:p w:rsidR="00E809EF" w:rsidRDefault="00E809EF" w:rsidP="00E809EF">
      <w:r>
        <w:rPr>
          <w:u w:val="single"/>
        </w:rPr>
        <w:t>SEKCJA I: ZAMAWIAJĄCY</w:t>
      </w:r>
      <w:r>
        <w:t xml:space="preserve"> </w:t>
      </w:r>
    </w:p>
    <w:p w:rsidR="00E809EF" w:rsidRDefault="00E809EF" w:rsidP="00E809EF">
      <w: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>
        <w:br/>
        <w:t>Adres strony internetowej (</w:t>
      </w:r>
      <w:proofErr w:type="spellStart"/>
      <w:r>
        <w:t>url</w:t>
      </w:r>
      <w:proofErr w:type="spellEnd"/>
      <w:r>
        <w:t xml:space="preserve">): </w:t>
      </w:r>
    </w:p>
    <w:p w:rsidR="00E809EF" w:rsidRDefault="00E809EF" w:rsidP="00E809EF">
      <w:r>
        <w:rPr>
          <w:u w:val="single"/>
        </w:rPr>
        <w:t xml:space="preserve">SEKCJA II: ZMIANY W OGŁOSZENIU </w:t>
      </w:r>
    </w:p>
    <w:p w:rsidR="00E809EF" w:rsidRDefault="00E809EF" w:rsidP="00E809EF">
      <w:r>
        <w:rPr>
          <w:b/>
          <w:bCs/>
        </w:rPr>
        <w:t>II.1) Tekst, który należy zmienić:</w:t>
      </w:r>
      <w:r>
        <w:t xml:space="preserve"> </w:t>
      </w:r>
    </w:p>
    <w:p w:rsidR="00E809EF" w:rsidRDefault="00E809EF" w:rsidP="00E809EF">
      <w:r>
        <w:rPr>
          <w:b/>
          <w:bCs/>
        </w:rPr>
        <w:t>Miejsce, w którym znajduje się zmieniany tekst:</w:t>
      </w:r>
      <w:r>
        <w:t xml:space="preserve"> </w:t>
      </w:r>
      <w:r>
        <w:br/>
      </w:r>
      <w:r>
        <w:rPr>
          <w:b/>
          <w:bCs/>
        </w:rPr>
        <w:t xml:space="preserve">Numer sekcji: </w:t>
      </w:r>
      <w:r>
        <w:t xml:space="preserve">IV </w:t>
      </w:r>
      <w:r>
        <w:br/>
      </w:r>
      <w:r>
        <w:rPr>
          <w:b/>
          <w:bCs/>
        </w:rPr>
        <w:t xml:space="preserve">Punkt: </w:t>
      </w:r>
      <w:r>
        <w:t xml:space="preserve">6.2 </w:t>
      </w:r>
      <w:r>
        <w:br/>
      </w:r>
      <w:r>
        <w:rPr>
          <w:b/>
          <w:bCs/>
        </w:rPr>
        <w:t xml:space="preserve">W ogłoszeniu jest: </w:t>
      </w:r>
      <w:r>
        <w:t xml:space="preserve">Termin składania ofert lub wniosków o dopuszczenie do udziału w postępowaniu: Data: 2019-06-06, godzina: 09:30, </w:t>
      </w:r>
      <w:r>
        <w:br/>
      </w:r>
      <w:r>
        <w:rPr>
          <w:b/>
          <w:bCs/>
        </w:rPr>
        <w:t xml:space="preserve">W ogłoszeniu powinno być: </w:t>
      </w:r>
      <w:r>
        <w:t xml:space="preserve">Termin składania ofert lub wniosków o dopuszczenie do udziału w postępowaniu: Data: 2019-06-18, godzina: 09:30, </w:t>
      </w:r>
    </w:p>
    <w:p w:rsidR="0011428E" w:rsidRPr="004B504D" w:rsidRDefault="0011428E" w:rsidP="00E809EF">
      <w:bookmarkStart w:id="0" w:name="_GoBack"/>
      <w:bookmarkEnd w:id="0"/>
    </w:p>
    <w:sectPr w:rsidR="0011428E" w:rsidRPr="004B504D" w:rsidSect="00421ADF">
      <w:head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25C" w:rsidRDefault="000D025C">
      <w:r>
        <w:separator/>
      </w:r>
    </w:p>
  </w:endnote>
  <w:endnote w:type="continuationSeparator" w:id="0">
    <w:p w:rsidR="000D025C" w:rsidRDefault="000D0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Sans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25C" w:rsidRDefault="000D025C">
      <w:r>
        <w:separator/>
      </w:r>
    </w:p>
  </w:footnote>
  <w:footnote w:type="continuationSeparator" w:id="0">
    <w:p w:rsidR="000D025C" w:rsidRDefault="000D02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77D88">
      <w:rPr>
        <w:noProof/>
      </w:rPr>
      <w:drawing>
        <wp:inline distT="0" distB="0" distL="0" distR="0">
          <wp:extent cx="523875" cy="1019175"/>
          <wp:effectExtent l="0" t="0" r="9525" b="9525"/>
          <wp:docPr id="2" name="Obraz 2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D39" w:rsidRPr="00E809EF" w:rsidRDefault="00BA581E" w:rsidP="00E809EF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t xml:space="preserve">     </w:t>
    </w:r>
    <w:r w:rsidR="00E809EF">
      <w:rPr>
        <w:rFonts w:ascii="Verdana" w:hAnsi="Verdana" w:cs="Verdana"/>
        <w:sz w:val="16"/>
        <w:szCs w:val="16"/>
        <w:lang w:eastAsia="pl-PL"/>
      </w:rPr>
      <w:t xml:space="preserve">  </w:t>
    </w:r>
    <w:r w:rsidR="00E809EF">
      <w:rPr>
        <w:rFonts w:ascii="Verdana" w:hAnsi="Verdana" w:cs="Verdana"/>
        <w:sz w:val="16"/>
        <w:szCs w:val="16"/>
        <w:lang w:eastAsia="pl-PL"/>
      </w:rPr>
      <w:t xml:space="preserve">  </w:t>
    </w:r>
    <w:r w:rsidR="00E809EF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3C48174E" wp14:editId="34B2DD9C">
          <wp:extent cx="1638300" cy="771525"/>
          <wp:effectExtent l="0" t="0" r="0" b="9525"/>
          <wp:docPr id="3" name="Obraz 1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09EF">
      <w:rPr>
        <w:rFonts w:ascii="Verdana" w:hAnsi="Verdana" w:cs="Verdana"/>
        <w:sz w:val="16"/>
        <w:szCs w:val="16"/>
        <w:lang w:eastAsia="pl-PL"/>
      </w:rPr>
      <w:t xml:space="preserve">  </w:t>
    </w:r>
    <w:r w:rsidR="00E809EF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E809EF">
      <w:rPr>
        <w:rFonts w:ascii="Verdana" w:hAnsi="Verdana" w:cs="Verdana"/>
        <w:sz w:val="16"/>
        <w:szCs w:val="16"/>
        <w:lang w:eastAsia="pl-PL"/>
      </w:rPr>
      <w:t xml:space="preserve">      </w:t>
    </w:r>
    <w:r w:rsidR="00E809EF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4CEC6E15" wp14:editId="2547EF40">
          <wp:extent cx="352425" cy="695325"/>
          <wp:effectExtent l="0" t="0" r="9525" b="9525"/>
          <wp:docPr id="4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09EF">
      <w:rPr>
        <w:rFonts w:ascii="Verdana" w:hAnsi="Verdana" w:cs="Verdana"/>
        <w:sz w:val="16"/>
        <w:szCs w:val="16"/>
        <w:lang w:eastAsia="pl-PL"/>
      </w:rPr>
      <w:t xml:space="preserve">   </w:t>
    </w:r>
    <w:r w:rsidR="00E809EF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53B23900" wp14:editId="77418B2A">
          <wp:extent cx="2124075" cy="695325"/>
          <wp:effectExtent l="0" t="0" r="9525" b="9525"/>
          <wp:docPr id="5" name="Obraz 5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77D8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1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E809EF">
    <w:pPr>
      <w:pStyle w:val="Nagwek"/>
      <w:tabs>
        <w:tab w:val="left" w:pos="708"/>
      </w:tabs>
      <w:ind w:left="1620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628F7"/>
    <w:multiLevelType w:val="multilevel"/>
    <w:tmpl w:val="993E7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FA57F8"/>
    <w:multiLevelType w:val="multilevel"/>
    <w:tmpl w:val="1E32C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D90B2E"/>
    <w:multiLevelType w:val="multilevel"/>
    <w:tmpl w:val="0FF23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A3129D"/>
    <w:multiLevelType w:val="multilevel"/>
    <w:tmpl w:val="710E9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36B99"/>
    <w:multiLevelType w:val="multilevel"/>
    <w:tmpl w:val="54B2A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0B5204"/>
    <w:multiLevelType w:val="multilevel"/>
    <w:tmpl w:val="59B2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400FF9"/>
    <w:multiLevelType w:val="multilevel"/>
    <w:tmpl w:val="E36C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3C21E5"/>
    <w:multiLevelType w:val="multilevel"/>
    <w:tmpl w:val="1E86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D9"/>
    <w:rsid w:val="0000457B"/>
    <w:rsid w:val="00027B12"/>
    <w:rsid w:val="00081DF0"/>
    <w:rsid w:val="000D025C"/>
    <w:rsid w:val="000E1C77"/>
    <w:rsid w:val="0011428E"/>
    <w:rsid w:val="00142FF0"/>
    <w:rsid w:val="00150EC1"/>
    <w:rsid w:val="001773B3"/>
    <w:rsid w:val="00193BCD"/>
    <w:rsid w:val="001C1A74"/>
    <w:rsid w:val="001C1EA5"/>
    <w:rsid w:val="002232DD"/>
    <w:rsid w:val="002319A6"/>
    <w:rsid w:val="00256398"/>
    <w:rsid w:val="002C2D39"/>
    <w:rsid w:val="002F4C79"/>
    <w:rsid w:val="00340618"/>
    <w:rsid w:val="00344C7A"/>
    <w:rsid w:val="00352744"/>
    <w:rsid w:val="00353B3F"/>
    <w:rsid w:val="0036133C"/>
    <w:rsid w:val="00382686"/>
    <w:rsid w:val="00392574"/>
    <w:rsid w:val="003A7895"/>
    <w:rsid w:val="003C7390"/>
    <w:rsid w:val="003E2CA9"/>
    <w:rsid w:val="003E40FA"/>
    <w:rsid w:val="003F2DC3"/>
    <w:rsid w:val="003F3FCF"/>
    <w:rsid w:val="00421ADF"/>
    <w:rsid w:val="004331EB"/>
    <w:rsid w:val="004437C9"/>
    <w:rsid w:val="004452D9"/>
    <w:rsid w:val="004865AD"/>
    <w:rsid w:val="004B504D"/>
    <w:rsid w:val="004F0863"/>
    <w:rsid w:val="004F1A5C"/>
    <w:rsid w:val="005162D6"/>
    <w:rsid w:val="00541260"/>
    <w:rsid w:val="00551D26"/>
    <w:rsid w:val="00561F99"/>
    <w:rsid w:val="00577FC7"/>
    <w:rsid w:val="005A2E62"/>
    <w:rsid w:val="005A7511"/>
    <w:rsid w:val="005B3C28"/>
    <w:rsid w:val="005C2591"/>
    <w:rsid w:val="005D5D03"/>
    <w:rsid w:val="005F6395"/>
    <w:rsid w:val="006075FA"/>
    <w:rsid w:val="00616305"/>
    <w:rsid w:val="00641257"/>
    <w:rsid w:val="00656264"/>
    <w:rsid w:val="006954F6"/>
    <w:rsid w:val="006D348B"/>
    <w:rsid w:val="006F242B"/>
    <w:rsid w:val="00716A59"/>
    <w:rsid w:val="00746006"/>
    <w:rsid w:val="007762E7"/>
    <w:rsid w:val="00781CB2"/>
    <w:rsid w:val="0078684C"/>
    <w:rsid w:val="007965D9"/>
    <w:rsid w:val="007A7965"/>
    <w:rsid w:val="007C3E8E"/>
    <w:rsid w:val="008107F1"/>
    <w:rsid w:val="00824E27"/>
    <w:rsid w:val="00855CA2"/>
    <w:rsid w:val="00887E34"/>
    <w:rsid w:val="008B3E7F"/>
    <w:rsid w:val="008C2EA4"/>
    <w:rsid w:val="008E0D21"/>
    <w:rsid w:val="008F0695"/>
    <w:rsid w:val="00927DA2"/>
    <w:rsid w:val="00934E9D"/>
    <w:rsid w:val="00957176"/>
    <w:rsid w:val="0097520B"/>
    <w:rsid w:val="00977D88"/>
    <w:rsid w:val="00991F5E"/>
    <w:rsid w:val="009E5430"/>
    <w:rsid w:val="009F5E7F"/>
    <w:rsid w:val="00A02841"/>
    <w:rsid w:val="00A1333B"/>
    <w:rsid w:val="00A14D92"/>
    <w:rsid w:val="00A45D7B"/>
    <w:rsid w:val="00A9178D"/>
    <w:rsid w:val="00A92085"/>
    <w:rsid w:val="00AA3BF5"/>
    <w:rsid w:val="00AE6273"/>
    <w:rsid w:val="00B034CE"/>
    <w:rsid w:val="00B165F4"/>
    <w:rsid w:val="00B221C7"/>
    <w:rsid w:val="00B23DEA"/>
    <w:rsid w:val="00B52F1D"/>
    <w:rsid w:val="00B55CA8"/>
    <w:rsid w:val="00B7335C"/>
    <w:rsid w:val="00B73F57"/>
    <w:rsid w:val="00B83EC9"/>
    <w:rsid w:val="00BA262C"/>
    <w:rsid w:val="00BA581E"/>
    <w:rsid w:val="00BB24B9"/>
    <w:rsid w:val="00BD2553"/>
    <w:rsid w:val="00BF3F7B"/>
    <w:rsid w:val="00C10D0E"/>
    <w:rsid w:val="00C14FDC"/>
    <w:rsid w:val="00C429C6"/>
    <w:rsid w:val="00C6355B"/>
    <w:rsid w:val="00C92BAB"/>
    <w:rsid w:val="00D06287"/>
    <w:rsid w:val="00D20B74"/>
    <w:rsid w:val="00D33031"/>
    <w:rsid w:val="00D64C19"/>
    <w:rsid w:val="00D831FD"/>
    <w:rsid w:val="00D84CA8"/>
    <w:rsid w:val="00D85A8C"/>
    <w:rsid w:val="00D8769A"/>
    <w:rsid w:val="00D9732F"/>
    <w:rsid w:val="00DA69FD"/>
    <w:rsid w:val="00DA7E10"/>
    <w:rsid w:val="00DD7A32"/>
    <w:rsid w:val="00DE1CFE"/>
    <w:rsid w:val="00E01D01"/>
    <w:rsid w:val="00E0516B"/>
    <w:rsid w:val="00E057CD"/>
    <w:rsid w:val="00E07A54"/>
    <w:rsid w:val="00E35302"/>
    <w:rsid w:val="00E359CA"/>
    <w:rsid w:val="00E37082"/>
    <w:rsid w:val="00E44309"/>
    <w:rsid w:val="00E652C6"/>
    <w:rsid w:val="00E74E7C"/>
    <w:rsid w:val="00E809EF"/>
    <w:rsid w:val="00EF3451"/>
    <w:rsid w:val="00F26E5B"/>
    <w:rsid w:val="00F62CBF"/>
    <w:rsid w:val="00F7122B"/>
    <w:rsid w:val="00F764ED"/>
    <w:rsid w:val="00F87FE4"/>
    <w:rsid w:val="00FD56D2"/>
    <w:rsid w:val="00FD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  <w:style w:type="paragraph" w:customStyle="1" w:styleId="Gwka">
    <w:name w:val="Główka"/>
    <w:basedOn w:val="Normalny"/>
    <w:rsid w:val="00E809EF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  <w:style w:type="paragraph" w:customStyle="1" w:styleId="Gwka">
    <w:name w:val="Główka"/>
    <w:basedOn w:val="Normalny"/>
    <w:rsid w:val="00E809EF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0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7146465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46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8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0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3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624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698492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2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61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2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47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967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335861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2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1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36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0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8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7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65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6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66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2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13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93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19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01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32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697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7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7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8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42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43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8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32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94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94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90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4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10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76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88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50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01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80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04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41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64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06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24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93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9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8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82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6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7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88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5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34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9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79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42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109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95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2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894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24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67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94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21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73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1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6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49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8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08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25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35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68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02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93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98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36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0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96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4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86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99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78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8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35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1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3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1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79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5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90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91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8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7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61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68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54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85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98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46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8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98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72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88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92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37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5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61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490597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9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4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54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77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1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9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0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4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16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39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43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7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710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9158952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74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27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1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27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4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9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6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991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9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1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2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29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5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4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9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41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5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07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1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95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65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7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9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75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05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8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05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1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5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02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9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94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84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8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87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10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2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2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3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9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5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589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5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4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20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52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34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14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0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79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01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62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05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35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2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1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0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77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9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25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5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1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8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8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63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93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52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7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81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36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9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7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11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81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2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50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6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89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0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31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73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8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34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00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1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68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65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67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07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43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1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15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36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1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447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882779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53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3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1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911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33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6956165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6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47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56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8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2687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4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3272009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96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90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9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6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09003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018991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9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48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79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67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3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2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725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01963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7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94176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1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3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4678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21090828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34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05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4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85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9335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8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5772838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76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4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76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565946">
              <w:marLeft w:val="0"/>
              <w:marRight w:val="0"/>
              <w:marTop w:val="0"/>
              <w:marBottom w:val="0"/>
              <w:divBdr>
                <w:top w:val="single" w:sz="6" w:space="8" w:color="3399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133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927960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34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13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8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45672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88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9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2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835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0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5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90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8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59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3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02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05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23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51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3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64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54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5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55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0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99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25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52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4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93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45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47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47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98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7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4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0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5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2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79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98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70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4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6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3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30299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8775449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4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4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7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12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9158667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4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24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46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DL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7DD03-E873-4270-8B7B-C6D2B0ACF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Michał Długoń</dc:creator>
  <cp:lastModifiedBy>Michał Długoń</cp:lastModifiedBy>
  <cp:revision>17</cp:revision>
  <cp:lastPrinted>2019-06-10T08:05:00Z</cp:lastPrinted>
  <dcterms:created xsi:type="dcterms:W3CDTF">2014-09-17T11:51:00Z</dcterms:created>
  <dcterms:modified xsi:type="dcterms:W3CDTF">2019-06-10T08:05:00Z</dcterms:modified>
</cp:coreProperties>
</file>