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D71A22" w:rsidP="00025386">
      <w:pPr>
        <w:pStyle w:val="Nagwek4"/>
        <w:rPr>
          <w:b/>
          <w:i w:val="0"/>
        </w:rPr>
      </w:pPr>
      <w:r w:rsidRPr="00D71A22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120A8B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9363FA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120A8B" w:rsidRDefault="00120A8B" w:rsidP="00120A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20A8B">
        <w:rPr>
          <w:rFonts w:ascii="Times New Roman" w:hAnsi="Times New Roman"/>
          <w:b/>
          <w:i/>
          <w:sz w:val="24"/>
          <w:szCs w:val="24"/>
        </w:rPr>
        <w:t>Budowa parku miejskiego w Chęcinach</w:t>
      </w:r>
    </w:p>
    <w:p w:rsidR="00120A8B" w:rsidRDefault="00120A8B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230" w:rsidRDefault="009D2230" w:rsidP="00025386">
      <w:pPr>
        <w:spacing w:after="0" w:line="240" w:lineRule="auto"/>
      </w:pPr>
      <w:r>
        <w:separator/>
      </w:r>
    </w:p>
  </w:endnote>
  <w:endnote w:type="continuationSeparator" w:id="0">
    <w:p w:rsidR="009D2230" w:rsidRDefault="009D22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charset w:val="EE"/>
    <w:family w:val="roman"/>
    <w:pitch w:val="default"/>
    <w:sig w:usb0="00000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71A2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71A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71A22">
      <w:rPr>
        <w:rStyle w:val="Numerstrony"/>
        <w:rFonts w:ascii="Arial" w:hAnsi="Arial"/>
        <w:sz w:val="18"/>
        <w:szCs w:val="18"/>
      </w:rPr>
      <w:fldChar w:fldCharType="separate"/>
    </w:r>
    <w:r w:rsidR="00120A8B">
      <w:rPr>
        <w:rStyle w:val="Numerstrony"/>
        <w:rFonts w:ascii="Arial" w:hAnsi="Arial"/>
        <w:noProof/>
        <w:sz w:val="18"/>
        <w:szCs w:val="18"/>
      </w:rPr>
      <w:t>1</w:t>
    </w:r>
    <w:r w:rsidR="00D71A2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71A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71A22">
      <w:rPr>
        <w:rStyle w:val="Numerstrony"/>
        <w:rFonts w:ascii="Arial" w:hAnsi="Arial"/>
        <w:sz w:val="18"/>
        <w:szCs w:val="18"/>
      </w:rPr>
      <w:fldChar w:fldCharType="separate"/>
    </w:r>
    <w:r w:rsidR="00120A8B">
      <w:rPr>
        <w:rStyle w:val="Numerstrony"/>
        <w:rFonts w:ascii="Arial" w:hAnsi="Arial"/>
        <w:noProof/>
        <w:sz w:val="18"/>
        <w:szCs w:val="18"/>
      </w:rPr>
      <w:t>1</w:t>
    </w:r>
    <w:r w:rsidR="00D71A2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230" w:rsidRDefault="009D2230" w:rsidP="00025386">
      <w:pPr>
        <w:spacing w:after="0" w:line="240" w:lineRule="auto"/>
      </w:pPr>
      <w:r>
        <w:separator/>
      </w:r>
    </w:p>
  </w:footnote>
  <w:footnote w:type="continuationSeparator" w:id="0">
    <w:p w:rsidR="009D2230" w:rsidRDefault="009D22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25386"/>
    <w:rsid w:val="0010555C"/>
    <w:rsid w:val="00120A8B"/>
    <w:rsid w:val="001C2314"/>
    <w:rsid w:val="002711FC"/>
    <w:rsid w:val="00425B36"/>
    <w:rsid w:val="00544C0F"/>
    <w:rsid w:val="005624D8"/>
    <w:rsid w:val="0061379D"/>
    <w:rsid w:val="006D6F51"/>
    <w:rsid w:val="00836A74"/>
    <w:rsid w:val="008C48C5"/>
    <w:rsid w:val="008F2498"/>
    <w:rsid w:val="00913D70"/>
    <w:rsid w:val="009363FA"/>
    <w:rsid w:val="0094330E"/>
    <w:rsid w:val="00945B75"/>
    <w:rsid w:val="009B487A"/>
    <w:rsid w:val="009C582C"/>
    <w:rsid w:val="009D2230"/>
    <w:rsid w:val="009F2F58"/>
    <w:rsid w:val="00A56A6F"/>
    <w:rsid w:val="00A72317"/>
    <w:rsid w:val="00AB4DCB"/>
    <w:rsid w:val="00AB5895"/>
    <w:rsid w:val="00C35D97"/>
    <w:rsid w:val="00D55FC4"/>
    <w:rsid w:val="00D71A22"/>
    <w:rsid w:val="00DB335F"/>
    <w:rsid w:val="00DB65C5"/>
    <w:rsid w:val="00E759BF"/>
    <w:rsid w:val="00E75AAA"/>
    <w:rsid w:val="00F238D4"/>
    <w:rsid w:val="00F436E8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7</cp:revision>
  <dcterms:created xsi:type="dcterms:W3CDTF">2017-07-21T10:13:00Z</dcterms:created>
  <dcterms:modified xsi:type="dcterms:W3CDTF">2019-06-06T11:46:00Z</dcterms:modified>
</cp:coreProperties>
</file>