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D58" w:rsidRPr="00240E71" w:rsidRDefault="00560D58" w:rsidP="00560D5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560D58" w:rsidRDefault="00560D58" w:rsidP="00560D5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60D58" w:rsidRPr="0022732C" w:rsidRDefault="00560D58" w:rsidP="00560D5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60D58" w:rsidRDefault="00560D58" w:rsidP="00560D5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F439E">
        <w:rPr>
          <w:sz w:val="22"/>
        </w:rPr>
        <w:t>……………………………………………………………………………………………..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F439E">
        <w:rPr>
          <w:sz w:val="22"/>
        </w:rPr>
        <w:t>…………………………………………………………………………………………….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560D58" w:rsidRPr="0022732C" w:rsidRDefault="00560D58" w:rsidP="00560D5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60D58" w:rsidRDefault="00560D58" w:rsidP="00560D58">
      <w:pPr>
        <w:spacing w:line="360" w:lineRule="auto"/>
      </w:pPr>
      <w:r>
        <w:t>Do: Nazwa i siedziba Zamawiającego:</w:t>
      </w:r>
    </w:p>
    <w:p w:rsidR="00560D58" w:rsidRPr="00E45A7B" w:rsidRDefault="00560D58" w:rsidP="00560D58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560D58" w:rsidRPr="00E45A7B" w:rsidRDefault="00560D58" w:rsidP="00560D58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560D58" w:rsidRDefault="00560D58" w:rsidP="00560D58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560D58" w:rsidRDefault="00560D58" w:rsidP="00560D58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560D58" w:rsidRDefault="00560D58" w:rsidP="00560D58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560D58" w:rsidRDefault="00560D58" w:rsidP="00560D58">
      <w:pPr>
        <w:ind w:firstLine="3969"/>
        <w:rPr>
          <w:b/>
        </w:rPr>
      </w:pPr>
    </w:p>
    <w:p w:rsidR="00560D58" w:rsidRDefault="00560D58" w:rsidP="00560D58">
      <w:pPr>
        <w:widowControl w:val="0"/>
        <w:ind w:right="1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foteli i krzeseł biurowych dla  </w:t>
      </w:r>
      <w:proofErr w:type="spellStart"/>
      <w:r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 – KC-zp.272-</w:t>
      </w:r>
      <w:r w:rsidR="00BF439E">
        <w:rPr>
          <w:b/>
          <w:sz w:val="22"/>
          <w:szCs w:val="22"/>
        </w:rPr>
        <w:t>376</w:t>
      </w:r>
      <w:bookmarkStart w:id="0" w:name="_GoBack"/>
      <w:bookmarkEnd w:id="0"/>
      <w:r>
        <w:rPr>
          <w:b/>
          <w:sz w:val="22"/>
          <w:szCs w:val="22"/>
        </w:rPr>
        <w:t xml:space="preserve">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560D58" w:rsidRDefault="00560D58" w:rsidP="00560D58">
      <w:pPr>
        <w:widowControl w:val="0"/>
        <w:ind w:right="1"/>
        <w:rPr>
          <w:b/>
          <w:sz w:val="22"/>
          <w:szCs w:val="22"/>
          <w:u w:val="single"/>
        </w:rPr>
      </w:pPr>
    </w:p>
    <w:p w:rsidR="00560D58" w:rsidRPr="00DA2E72" w:rsidRDefault="00560D58" w:rsidP="00560D58">
      <w:pPr>
        <w:widowControl w:val="0"/>
        <w:ind w:right="1"/>
        <w:rPr>
          <w:b/>
          <w:sz w:val="22"/>
          <w:szCs w:val="22"/>
          <w:u w:val="single"/>
        </w:rPr>
      </w:pPr>
      <w:r w:rsidRPr="00DA2E72">
        <w:rPr>
          <w:b/>
          <w:sz w:val="22"/>
          <w:szCs w:val="22"/>
          <w:u w:val="single"/>
        </w:rPr>
        <w:t>Zadanie nr 1</w:t>
      </w:r>
    </w:p>
    <w:p w:rsidR="00560D58" w:rsidRDefault="00560D58" w:rsidP="00560D58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560D58" w:rsidTr="00305D10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Pr="00FD3F61" w:rsidRDefault="00560D58" w:rsidP="00305D10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560D58" w:rsidRDefault="00560D58" w:rsidP="00305D10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Producent / wyrób własny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560D58" w:rsidRDefault="00560D58" w:rsidP="00305D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560D58" w:rsidRDefault="00560D58" w:rsidP="00305D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60D58" w:rsidTr="00305D10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60D58" w:rsidRPr="00C44251" w:rsidTr="00305D10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Ergonomiczne fotele biurowe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60D58" w:rsidRPr="00C44251" w:rsidRDefault="00560D58" w:rsidP="00560D5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</w:tr>
      <w:tr w:rsidR="00560D58" w:rsidTr="00305D10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560D58" w:rsidRPr="00BF11F0" w:rsidRDefault="00560D58" w:rsidP="00305D10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60D58" w:rsidRDefault="00560D58" w:rsidP="00305D10">
            <w:pPr>
              <w:ind w:right="425"/>
              <w:rPr>
                <w:sz w:val="22"/>
              </w:rPr>
            </w:pPr>
          </w:p>
        </w:tc>
      </w:tr>
    </w:tbl>
    <w:p w:rsidR="00560D58" w:rsidRDefault="00560D58" w:rsidP="00560D5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60D58" w:rsidRDefault="00560D58" w:rsidP="00560D5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60D58" w:rsidRDefault="00560D58" w:rsidP="00560D5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560D58" w:rsidRDefault="00560D58" w:rsidP="00560D58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>dni od daty podpisania umowy</w:t>
      </w:r>
    </w:p>
    <w:p w:rsidR="00560D58" w:rsidRDefault="00560D58" w:rsidP="00560D58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560D58" w:rsidRDefault="00560D58" w:rsidP="00560D58">
      <w:pPr>
        <w:tabs>
          <w:tab w:val="left" w:pos="426"/>
        </w:tabs>
        <w:jc w:val="both"/>
        <w:rPr>
          <w:sz w:val="22"/>
          <w:szCs w:val="22"/>
        </w:rPr>
      </w:pPr>
    </w:p>
    <w:p w:rsidR="00560D58" w:rsidRPr="00F863FD" w:rsidRDefault="00560D58" w:rsidP="00560D5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560D58" w:rsidRDefault="00560D58" w:rsidP="00560D58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560D58" w:rsidRDefault="00560D58" w:rsidP="00560D58">
      <w:pPr>
        <w:jc w:val="both"/>
        <w:rPr>
          <w:sz w:val="18"/>
          <w:szCs w:val="18"/>
        </w:rPr>
      </w:pPr>
    </w:p>
    <w:p w:rsidR="00560D58" w:rsidRDefault="00560D58" w:rsidP="00560D58">
      <w:pPr>
        <w:rPr>
          <w:b/>
          <w:sz w:val="22"/>
          <w:szCs w:val="22"/>
          <w:u w:val="single"/>
        </w:rPr>
      </w:pPr>
    </w:p>
    <w:p w:rsidR="00560D58" w:rsidRDefault="00560D58" w:rsidP="00560D58">
      <w:pPr>
        <w:rPr>
          <w:b/>
          <w:sz w:val="22"/>
          <w:szCs w:val="22"/>
          <w:u w:val="single"/>
        </w:rPr>
      </w:pPr>
    </w:p>
    <w:p w:rsidR="00560D58" w:rsidRPr="00DA2E72" w:rsidRDefault="00560D58" w:rsidP="00560D58">
      <w:pPr>
        <w:widowControl w:val="0"/>
        <w:ind w:right="1"/>
        <w:rPr>
          <w:b/>
          <w:sz w:val="22"/>
          <w:szCs w:val="22"/>
          <w:u w:val="single"/>
        </w:rPr>
      </w:pPr>
      <w:r w:rsidRPr="00DA2E72">
        <w:rPr>
          <w:b/>
          <w:sz w:val="22"/>
          <w:szCs w:val="22"/>
          <w:u w:val="single"/>
        </w:rPr>
        <w:t xml:space="preserve">Zadanie nr </w:t>
      </w:r>
      <w:r>
        <w:rPr>
          <w:b/>
          <w:sz w:val="22"/>
          <w:szCs w:val="22"/>
          <w:u w:val="single"/>
        </w:rPr>
        <w:t>2</w:t>
      </w:r>
    </w:p>
    <w:p w:rsidR="00560D58" w:rsidRDefault="00560D58" w:rsidP="00560D58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560D58" w:rsidTr="00305D10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Pr="00FD3F61" w:rsidRDefault="00560D58" w:rsidP="00305D10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560D58" w:rsidRDefault="00560D58" w:rsidP="00305D10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Producent / wyrób własny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560D58" w:rsidRDefault="00560D58" w:rsidP="00305D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560D58" w:rsidRDefault="00560D58" w:rsidP="00305D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560D58" w:rsidRDefault="00560D58" w:rsidP="00305D1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60D58" w:rsidTr="00305D10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0D58" w:rsidRDefault="00560D58" w:rsidP="00305D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60D58" w:rsidRPr="00C44251" w:rsidTr="00305D10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Krzesła biurowe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60D58" w:rsidRPr="00C44251" w:rsidRDefault="00560D58" w:rsidP="00305D10">
            <w:pPr>
              <w:ind w:right="425"/>
              <w:rPr>
                <w:sz w:val="16"/>
                <w:szCs w:val="16"/>
              </w:rPr>
            </w:pPr>
          </w:p>
        </w:tc>
      </w:tr>
      <w:tr w:rsidR="00560D58" w:rsidTr="00305D10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560D58" w:rsidRPr="00BF11F0" w:rsidRDefault="00560D58" w:rsidP="00305D10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60D58" w:rsidRDefault="00560D58" w:rsidP="00305D10">
            <w:pPr>
              <w:ind w:right="425"/>
              <w:rPr>
                <w:sz w:val="22"/>
              </w:rPr>
            </w:pPr>
          </w:p>
        </w:tc>
      </w:tr>
    </w:tbl>
    <w:p w:rsidR="00560D58" w:rsidRDefault="00560D58" w:rsidP="00560D5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60D58" w:rsidRDefault="00560D58" w:rsidP="00560D5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60D58" w:rsidRDefault="00560D58" w:rsidP="00560D5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560D58" w:rsidRDefault="00560D58" w:rsidP="00560D58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>dni od daty podpisania umowy</w:t>
      </w:r>
    </w:p>
    <w:p w:rsidR="00560D58" w:rsidRDefault="00560D58" w:rsidP="00560D58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560D58" w:rsidRDefault="00560D58" w:rsidP="00560D58">
      <w:pPr>
        <w:tabs>
          <w:tab w:val="left" w:pos="426"/>
        </w:tabs>
        <w:jc w:val="both"/>
        <w:rPr>
          <w:sz w:val="22"/>
          <w:szCs w:val="22"/>
        </w:rPr>
      </w:pPr>
    </w:p>
    <w:p w:rsidR="00560D58" w:rsidRPr="00F863FD" w:rsidRDefault="00560D58" w:rsidP="00560D5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560D58" w:rsidRDefault="00560D58" w:rsidP="00560D58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560D58" w:rsidRDefault="00560D58" w:rsidP="00560D58">
      <w:pPr>
        <w:rPr>
          <w:b/>
          <w:sz w:val="22"/>
          <w:szCs w:val="22"/>
          <w:u w:val="single"/>
        </w:rPr>
      </w:pPr>
    </w:p>
    <w:p w:rsidR="00560D58" w:rsidRDefault="00560D58" w:rsidP="00560D58">
      <w:pPr>
        <w:rPr>
          <w:b/>
          <w:sz w:val="22"/>
          <w:szCs w:val="22"/>
          <w:u w:val="single"/>
        </w:rPr>
      </w:pPr>
    </w:p>
    <w:p w:rsidR="00560D58" w:rsidRDefault="00560D58" w:rsidP="00560D58">
      <w:pPr>
        <w:rPr>
          <w:b/>
          <w:sz w:val="22"/>
          <w:szCs w:val="22"/>
          <w:u w:val="single"/>
        </w:rPr>
      </w:pPr>
    </w:p>
    <w:p w:rsidR="00560D58" w:rsidRDefault="00560D58" w:rsidP="00560D5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60D58" w:rsidRDefault="00560D58" w:rsidP="00560D5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60D58" w:rsidRPr="00DC5D29" w:rsidRDefault="00560D58" w:rsidP="00560D5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560D58" w:rsidRDefault="00560D58" w:rsidP="00560D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60D58" w:rsidRDefault="00560D58" w:rsidP="00560D5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60D58" w:rsidRDefault="00560D58" w:rsidP="00560D5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D58" w:rsidRDefault="00560D58" w:rsidP="00560D5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0D58" w:rsidTr="00305D1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0D58" w:rsidRDefault="00560D58" w:rsidP="00305D1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0D58" w:rsidRDefault="00560D58" w:rsidP="00305D1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60D58" w:rsidRDefault="00560D58" w:rsidP="00305D1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0D58" w:rsidRDefault="00560D58" w:rsidP="00305D1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60D58" w:rsidTr="00305D1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0D58" w:rsidTr="00305D1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0D58" w:rsidTr="00305D1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D58" w:rsidRDefault="00560D58" w:rsidP="00305D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60D58" w:rsidRDefault="00560D58" w:rsidP="00560D5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:rsidR="00560D58" w:rsidRDefault="00560D58" w:rsidP="00560D5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60D58" w:rsidRDefault="00560D58" w:rsidP="00560D5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560D58" w:rsidRDefault="00560D58" w:rsidP="00560D5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560D58" w:rsidRDefault="00560D58" w:rsidP="00560D5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560D58" w:rsidRDefault="00560D58" w:rsidP="00560D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60D58" w:rsidRDefault="00560D58" w:rsidP="00560D5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60D58" w:rsidRDefault="00560D58" w:rsidP="00560D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60D58" w:rsidRDefault="00560D58" w:rsidP="00560D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60D58" w:rsidRDefault="00560D58" w:rsidP="00560D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60D58" w:rsidRDefault="00560D58" w:rsidP="00560D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60D58" w:rsidRDefault="00560D58" w:rsidP="00560D5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60D58" w:rsidRDefault="00560D58" w:rsidP="00560D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60D58" w:rsidRDefault="00560D58" w:rsidP="00560D5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60D58" w:rsidRDefault="00560D58" w:rsidP="00560D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60D58" w:rsidRDefault="00560D58" w:rsidP="00560D5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60D58" w:rsidRDefault="00560D58" w:rsidP="00560D58">
      <w:pPr>
        <w:jc w:val="both"/>
        <w:rPr>
          <w:sz w:val="22"/>
          <w:szCs w:val="22"/>
        </w:rPr>
      </w:pPr>
    </w:p>
    <w:p w:rsidR="00560D58" w:rsidRPr="00680A16" w:rsidRDefault="00560D58" w:rsidP="00560D58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p w:rsidR="00560D58" w:rsidRDefault="00560D58" w:rsidP="00560D58">
      <w:pPr>
        <w:jc w:val="both"/>
        <w:rPr>
          <w:sz w:val="18"/>
          <w:szCs w:val="18"/>
        </w:rPr>
      </w:pPr>
    </w:p>
    <w:p w:rsidR="00560D58" w:rsidRPr="002A1852" w:rsidRDefault="00560D58" w:rsidP="00560D58"/>
    <w:p w:rsidR="00FE545C" w:rsidRPr="000C2865" w:rsidRDefault="00FE545C" w:rsidP="000C2865"/>
    <w:sectPr w:rsidR="00FE545C" w:rsidRPr="000C28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2B9" w:rsidRDefault="00C842B9">
      <w:r>
        <w:separator/>
      </w:r>
    </w:p>
  </w:endnote>
  <w:endnote w:type="continuationSeparator" w:id="0">
    <w:p w:rsidR="00C842B9" w:rsidRDefault="00C8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DAA" w:rsidRDefault="00527D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DAA" w:rsidRDefault="00527D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2B9" w:rsidRDefault="00C842B9">
      <w:r>
        <w:separator/>
      </w:r>
    </w:p>
  </w:footnote>
  <w:footnote w:type="continuationSeparator" w:id="0">
    <w:p w:rsidR="00C842B9" w:rsidRDefault="00C842B9">
      <w:r>
        <w:continuationSeparator/>
      </w:r>
    </w:p>
  </w:footnote>
  <w:footnote w:id="1">
    <w:p w:rsidR="00560D58" w:rsidRDefault="00560D58" w:rsidP="00560D5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60D58" w:rsidRDefault="00560D58" w:rsidP="00560D5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DAA" w:rsidRDefault="00527D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DAA" w:rsidRDefault="00527D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2B9"/>
    <w:rsid w:val="00012286"/>
    <w:rsid w:val="00071CCC"/>
    <w:rsid w:val="000B731D"/>
    <w:rsid w:val="000C2865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DAA"/>
    <w:rsid w:val="00560D5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439E"/>
    <w:rsid w:val="00C842B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D5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0F5A4-115A-46B9-B0BD-A40166356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1900-12-31T22:00:00Z</cp:lastPrinted>
  <dcterms:created xsi:type="dcterms:W3CDTF">2019-05-31T10:06:00Z</dcterms:created>
  <dcterms:modified xsi:type="dcterms:W3CDTF">2019-05-31T10:07:00Z</dcterms:modified>
</cp:coreProperties>
</file>