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7181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00184A" w:rsidRPr="0000184A" w:rsidRDefault="0000184A" w:rsidP="00EA03C7">
      <w:pPr>
        <w:pStyle w:val="Nagwek"/>
        <w:jc w:val="right"/>
        <w:rPr>
          <w:sz w:val="18"/>
          <w:szCs w:val="18"/>
        </w:rPr>
      </w:pPr>
      <w:r>
        <w:rPr>
          <w:sz w:val="24"/>
        </w:rPr>
        <w:t xml:space="preserve">Znak Sprawy: </w:t>
      </w:r>
      <w:r w:rsidR="000C4F96" w:rsidRPr="000C4F96">
        <w:rPr>
          <w:b/>
          <w:sz w:val="24"/>
        </w:rPr>
        <w:t>20WSzU-R.ZP.2611.12.2019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EA03C7" w:rsidRDefault="00EA03C7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C4F96" w:rsidRPr="000C4F96">
        <w:rPr>
          <w:b/>
        </w:rPr>
        <w:t>przetarg nieograniczony</w:t>
      </w:r>
      <w:r w:rsidR="00753DC1">
        <w:t xml:space="preserve"> na:</w:t>
      </w:r>
    </w:p>
    <w:p w:rsidR="0000184A" w:rsidRDefault="000C4F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C4F96">
        <w:rPr>
          <w:b/>
          <w:sz w:val="24"/>
          <w:szCs w:val="24"/>
        </w:rPr>
        <w:t>Rozbiórka istniejącego zadaszenia i budowa nowego zadaszenia nad schodami wraz z infrastrukturą techniczną oraz budowa fundamentów pod rampę dla niepełnosprawnych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C7181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73B" w:rsidRDefault="0050673B">
      <w:r>
        <w:separator/>
      </w:r>
    </w:p>
  </w:endnote>
  <w:endnote w:type="continuationSeparator" w:id="0">
    <w:p w:rsidR="0050673B" w:rsidRDefault="00506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7181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03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03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F96" w:rsidRDefault="000C4F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73B" w:rsidRDefault="0050673B">
      <w:r>
        <w:separator/>
      </w:r>
    </w:p>
  </w:footnote>
  <w:footnote w:type="continuationSeparator" w:id="0">
    <w:p w:rsidR="0050673B" w:rsidRDefault="0050673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F96" w:rsidRDefault="000C4F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F96" w:rsidRDefault="000C4F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F96" w:rsidRDefault="000C4F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73B"/>
    <w:rsid w:val="0000184A"/>
    <w:rsid w:val="00012997"/>
    <w:rsid w:val="000621A2"/>
    <w:rsid w:val="00075CEC"/>
    <w:rsid w:val="000C4F9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0673B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A4D39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71816"/>
    <w:rsid w:val="00CB6204"/>
    <w:rsid w:val="00CC527A"/>
    <w:rsid w:val="00DD482A"/>
    <w:rsid w:val="00DE0396"/>
    <w:rsid w:val="00DE0405"/>
    <w:rsid w:val="00DE252B"/>
    <w:rsid w:val="00EA03C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6BA653"/>
  <w15:chartTrackingRefBased/>
  <w15:docId w15:val="{3566D41C-94CF-46EF-8C3C-FAC55090D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6FC03-B0C5-4B52-89AA-EC8796E08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cp:lastModifiedBy>Tomasz Bieś</cp:lastModifiedBy>
  <cp:revision>2</cp:revision>
  <cp:lastPrinted>2010-01-07T09:39:00Z</cp:lastPrinted>
  <dcterms:created xsi:type="dcterms:W3CDTF">2019-06-05T05:38:00Z</dcterms:created>
  <dcterms:modified xsi:type="dcterms:W3CDTF">2019-06-05T05:38:00Z</dcterms:modified>
</cp:coreProperties>
</file>