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A98" w:rsidRPr="00240E71" w:rsidRDefault="00E53A98" w:rsidP="00E53A9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E53A98" w:rsidRDefault="00E53A98" w:rsidP="00E53A9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E53A98" w:rsidRPr="0022732C" w:rsidRDefault="00E53A98" w:rsidP="00E53A9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E53A98" w:rsidRDefault="00E53A98" w:rsidP="00E53A9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C15E8C">
        <w:rPr>
          <w:sz w:val="22"/>
          <w:lang w:val="en-US"/>
        </w:rPr>
        <w:t>……………………………………………………………………………………………..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C15E8C">
        <w:rPr>
          <w:sz w:val="22"/>
          <w:lang w:val="en-US"/>
        </w:rPr>
        <w:t>…………………………………………………………………………………………….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E53A98" w:rsidRPr="00504CBB" w:rsidRDefault="00E53A98" w:rsidP="00E53A98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504CBB">
        <w:rPr>
          <w:sz w:val="22"/>
          <w:lang w:val="en-US"/>
        </w:rPr>
        <w:t>REGON:………………………………………………...</w:t>
      </w:r>
    </w:p>
    <w:p w:rsidR="00E53A98" w:rsidRPr="0022732C" w:rsidRDefault="00E53A98" w:rsidP="00E53A9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E53A98" w:rsidRDefault="00E53A98" w:rsidP="00E53A98">
      <w:pPr>
        <w:spacing w:line="360" w:lineRule="auto"/>
      </w:pPr>
      <w:r>
        <w:t>Do: Nazwa i siedziba Zamawiającego:</w:t>
      </w:r>
    </w:p>
    <w:p w:rsidR="00E53A98" w:rsidRPr="00E45A7B" w:rsidRDefault="00E53A98" w:rsidP="00E53A98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E53A98" w:rsidRPr="00E45A7B" w:rsidRDefault="00E53A98" w:rsidP="00E53A98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E53A98" w:rsidRDefault="00E53A98" w:rsidP="00E53A98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E53A98" w:rsidRDefault="00E53A98" w:rsidP="00E53A98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E53A98" w:rsidRDefault="00E53A98" w:rsidP="00E53A98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E53A98" w:rsidRDefault="00E53A98" w:rsidP="00E53A98">
      <w:pPr>
        <w:ind w:firstLine="3969"/>
        <w:rPr>
          <w:b/>
        </w:rPr>
      </w:pPr>
    </w:p>
    <w:p w:rsidR="00E53A98" w:rsidRDefault="00E53A98" w:rsidP="00E53A98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Pr="00B00C49">
        <w:rPr>
          <w:b/>
          <w:sz w:val="22"/>
          <w:szCs w:val="22"/>
        </w:rPr>
        <w:t xml:space="preserve">Dostawa </w:t>
      </w:r>
      <w:r w:rsidR="00504CBB">
        <w:rPr>
          <w:b/>
          <w:sz w:val="22"/>
          <w:szCs w:val="22"/>
        </w:rPr>
        <w:t>2 szt.</w:t>
      </w:r>
      <w:r w:rsidRPr="00B00C49">
        <w:rPr>
          <w:b/>
          <w:sz w:val="22"/>
          <w:szCs w:val="22"/>
        </w:rPr>
        <w:t xml:space="preserve"> laptop</w:t>
      </w:r>
      <w:r w:rsidR="00504CBB">
        <w:rPr>
          <w:b/>
          <w:sz w:val="22"/>
          <w:szCs w:val="22"/>
        </w:rPr>
        <w:t>ów</w:t>
      </w:r>
      <w:r w:rsidRPr="00B00C49">
        <w:rPr>
          <w:b/>
          <w:sz w:val="22"/>
          <w:szCs w:val="22"/>
        </w:rPr>
        <w:t xml:space="preserve"> dla W</w:t>
      </w:r>
      <w:r w:rsidR="00504CBB">
        <w:rPr>
          <w:b/>
          <w:sz w:val="22"/>
          <w:szCs w:val="22"/>
        </w:rPr>
        <w:t>MS</w:t>
      </w:r>
      <w:r>
        <w:rPr>
          <w:b/>
          <w:sz w:val="22"/>
          <w:szCs w:val="22"/>
        </w:rPr>
        <w:t>– KC-zp.272-35</w:t>
      </w:r>
      <w:r w:rsidR="00504CBB">
        <w:rPr>
          <w:b/>
          <w:sz w:val="22"/>
          <w:szCs w:val="22"/>
        </w:rPr>
        <w:t>6</w:t>
      </w:r>
      <w:r>
        <w:rPr>
          <w:b/>
          <w:sz w:val="22"/>
          <w:szCs w:val="22"/>
        </w:rPr>
        <w:t xml:space="preserve">/19,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tbl>
      <w:tblPr>
        <w:tblW w:w="9979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9"/>
        <w:gridCol w:w="1838"/>
        <w:gridCol w:w="1417"/>
        <w:gridCol w:w="1134"/>
        <w:gridCol w:w="1418"/>
        <w:gridCol w:w="1134"/>
        <w:gridCol w:w="850"/>
        <w:gridCol w:w="1719"/>
      </w:tblGrid>
      <w:tr w:rsidR="00504CBB" w:rsidTr="00471E8F">
        <w:trPr>
          <w:trHeight w:val="645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183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41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4CBB" w:rsidRPr="00FD3F61" w:rsidRDefault="00504CBB" w:rsidP="00471E8F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:rsidR="00504CBB" w:rsidRDefault="00504CBB" w:rsidP="00504CBB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Producent</w:t>
            </w:r>
            <w:r>
              <w:rPr>
                <w:b/>
                <w:color w:val="FF0000"/>
                <w:sz w:val="20"/>
              </w:rPr>
              <w:t>, model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:rsidR="00504CBB" w:rsidRDefault="00504CBB" w:rsidP="00471E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:rsidR="00504CBB" w:rsidRDefault="00504CBB" w:rsidP="00471E8F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:rsidR="00504CBB" w:rsidRDefault="00504CBB" w:rsidP="00471E8F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04CBB" w:rsidTr="00471E8F">
        <w:trPr>
          <w:trHeight w:val="234"/>
        </w:trPr>
        <w:tc>
          <w:tcPr>
            <w:tcW w:w="469" w:type="dxa"/>
            <w:tcBorders>
              <w:left w:val="single" w:sz="12" w:space="0" w:color="auto"/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838" w:type="dxa"/>
            <w:tcBorders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417" w:type="dxa"/>
            <w:tcBorders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418" w:type="dxa"/>
            <w:tcBorders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850" w:type="dxa"/>
            <w:tcBorders>
              <w:bottom w:val="single" w:sz="12" w:space="0" w:color="auto"/>
              <w:right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04CBB" w:rsidRDefault="00504CBB" w:rsidP="00471E8F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504CBB" w:rsidRPr="00C44251" w:rsidTr="00471E8F">
        <w:trPr>
          <w:trHeight w:val="163"/>
        </w:trPr>
        <w:tc>
          <w:tcPr>
            <w:tcW w:w="469" w:type="dxa"/>
            <w:tcBorders>
              <w:top w:val="single" w:sz="12" w:space="0" w:color="auto"/>
              <w:left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  <w:r w:rsidRPr="00C44251">
              <w:rPr>
                <w:sz w:val="16"/>
                <w:szCs w:val="16"/>
              </w:rPr>
              <w:t>1</w:t>
            </w:r>
          </w:p>
        </w:tc>
        <w:tc>
          <w:tcPr>
            <w:tcW w:w="1838" w:type="dxa"/>
            <w:tcBorders>
              <w:top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Laptop wg specyfikacji  I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12" w:space="0" w:color="auto"/>
              <w:right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71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</w:tr>
      <w:tr w:rsidR="00504CBB" w:rsidTr="00471E8F">
        <w:trPr>
          <w:trHeight w:val="163"/>
        </w:trPr>
        <w:tc>
          <w:tcPr>
            <w:tcW w:w="469" w:type="dxa"/>
            <w:tcBorders>
              <w:left w:val="single" w:sz="12" w:space="0" w:color="auto"/>
            </w:tcBorders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  <w:p w:rsidR="00504CBB" w:rsidRDefault="00504CBB" w:rsidP="00471E8F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38" w:type="dxa"/>
          </w:tcPr>
          <w:p w:rsidR="00504CBB" w:rsidRPr="00C44251" w:rsidRDefault="00504CBB" w:rsidP="00471E8F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Laptop wg specyfikacji </w:t>
            </w:r>
            <w:r>
              <w:rPr>
                <w:b/>
                <w:sz w:val="16"/>
                <w:szCs w:val="16"/>
              </w:rPr>
              <w:t xml:space="preserve"> </w:t>
            </w:r>
            <w:bookmarkStart w:id="0" w:name="_GoBack"/>
            <w:bookmarkEnd w:id="0"/>
            <w:r>
              <w:rPr>
                <w:b/>
                <w:sz w:val="16"/>
                <w:szCs w:val="16"/>
              </w:rPr>
              <w:t>I</w:t>
            </w:r>
            <w:r>
              <w:rPr>
                <w:b/>
                <w:sz w:val="16"/>
                <w:szCs w:val="16"/>
              </w:rPr>
              <w:t>I</w:t>
            </w:r>
          </w:p>
        </w:tc>
        <w:tc>
          <w:tcPr>
            <w:tcW w:w="1417" w:type="dxa"/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504CBB" w:rsidRPr="00C44251" w:rsidRDefault="00504CBB" w:rsidP="00471E8F">
            <w:pPr>
              <w:ind w:right="425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Pr="00C44251">
              <w:rPr>
                <w:sz w:val="16"/>
                <w:szCs w:val="16"/>
              </w:rPr>
              <w:t>szt.</w:t>
            </w:r>
          </w:p>
        </w:tc>
        <w:tc>
          <w:tcPr>
            <w:tcW w:w="1418" w:type="dxa"/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</w:tc>
        <w:tc>
          <w:tcPr>
            <w:tcW w:w="1134" w:type="dxa"/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</w:tc>
        <w:tc>
          <w:tcPr>
            <w:tcW w:w="850" w:type="dxa"/>
            <w:tcBorders>
              <w:right w:val="single" w:sz="12" w:space="0" w:color="auto"/>
            </w:tcBorders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</w:tc>
      </w:tr>
      <w:tr w:rsidR="00504CBB" w:rsidTr="00471E8F">
        <w:trPr>
          <w:trHeight w:val="163"/>
        </w:trPr>
        <w:tc>
          <w:tcPr>
            <w:tcW w:w="8260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:rsidR="00504CBB" w:rsidRPr="00BF11F0" w:rsidRDefault="00504CBB" w:rsidP="00471E8F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719" w:type="dxa"/>
            <w:tcBorders>
              <w:left w:val="single" w:sz="12" w:space="0" w:color="auto"/>
              <w:right w:val="single" w:sz="12" w:space="0" w:color="auto"/>
            </w:tcBorders>
          </w:tcPr>
          <w:p w:rsidR="00504CBB" w:rsidRDefault="00504CBB" w:rsidP="00471E8F">
            <w:pPr>
              <w:ind w:right="425"/>
              <w:rPr>
                <w:sz w:val="22"/>
              </w:rPr>
            </w:pPr>
          </w:p>
        </w:tc>
      </w:tr>
    </w:tbl>
    <w:p w:rsidR="00E53A98" w:rsidRDefault="00E53A98" w:rsidP="00E53A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E53A98" w:rsidRDefault="00E53A98" w:rsidP="00E53A98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 (Kryterium oceny ofert): ………… miesięcy</w:t>
      </w:r>
    </w:p>
    <w:p w:rsidR="00E53A98" w:rsidRDefault="00E53A98" w:rsidP="00E53A98">
      <w:pPr>
        <w:tabs>
          <w:tab w:val="left" w:pos="426"/>
        </w:tabs>
        <w:jc w:val="both"/>
        <w:rPr>
          <w:sz w:val="22"/>
          <w:szCs w:val="22"/>
        </w:rPr>
      </w:pPr>
    </w:p>
    <w:p w:rsidR="00E53A98" w:rsidRPr="00F863FD" w:rsidRDefault="00E53A98" w:rsidP="00E53A98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E53A98" w:rsidRDefault="00E53A98" w:rsidP="00E53A98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E53A98" w:rsidRDefault="00E53A98" w:rsidP="00E53A98">
      <w:pPr>
        <w:jc w:val="both"/>
        <w:rPr>
          <w:sz w:val="18"/>
          <w:szCs w:val="18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</w:p>
    <w:p w:rsidR="00E53A98" w:rsidRDefault="00E53A98" w:rsidP="00E53A98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E53A98" w:rsidRDefault="00E53A98" w:rsidP="00E53A9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E53A98" w:rsidRPr="00DC5D29" w:rsidRDefault="00E53A98" w:rsidP="00E53A9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E53A98" w:rsidRDefault="00E53A98" w:rsidP="00E53A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53A98" w:rsidRDefault="00E53A98" w:rsidP="00E53A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53A98" w:rsidRDefault="00E53A98" w:rsidP="00E53A98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53A98" w:rsidRDefault="00E53A98" w:rsidP="00E53A98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53A98" w:rsidTr="00471E8F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A98" w:rsidRDefault="00E53A98" w:rsidP="00471E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53A98" w:rsidRDefault="00E53A98" w:rsidP="00471E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E53A98" w:rsidRDefault="00E53A98" w:rsidP="00471E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53A98" w:rsidRDefault="00E53A98" w:rsidP="00471E8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E53A98" w:rsidTr="00471E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53A98" w:rsidTr="00471E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53A98" w:rsidTr="00471E8F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3A98" w:rsidRDefault="00E53A98" w:rsidP="00471E8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E53A98" w:rsidRDefault="00E53A98" w:rsidP="00E53A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E53A98" w:rsidRDefault="00E53A98" w:rsidP="00E53A98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E53A98" w:rsidRDefault="00E53A98" w:rsidP="00E53A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E53A98" w:rsidRDefault="00E53A98" w:rsidP="00E53A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E53A98" w:rsidRDefault="00E53A98" w:rsidP="00E53A98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E53A98" w:rsidRDefault="00E53A98" w:rsidP="00E53A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E53A98" w:rsidRDefault="00E53A98" w:rsidP="00E53A98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E53A98" w:rsidRDefault="00E53A98" w:rsidP="00E53A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53A98" w:rsidRDefault="00E53A98" w:rsidP="00E53A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53A98" w:rsidRDefault="00E53A98" w:rsidP="00E53A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53A98" w:rsidRDefault="00E53A98" w:rsidP="00E53A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E53A98" w:rsidRDefault="00E53A98" w:rsidP="00E53A98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E53A98" w:rsidRDefault="00E53A98" w:rsidP="00E53A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53A98" w:rsidRDefault="00E53A98" w:rsidP="00E53A98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53A98" w:rsidRDefault="00E53A98" w:rsidP="00E53A98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53A98" w:rsidRDefault="00E53A98" w:rsidP="00E53A98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53A98" w:rsidRDefault="00E53A98" w:rsidP="00E53A98">
      <w:pPr>
        <w:jc w:val="both"/>
        <w:rPr>
          <w:sz w:val="22"/>
          <w:szCs w:val="22"/>
        </w:rPr>
      </w:pPr>
    </w:p>
    <w:p w:rsidR="00E53A98" w:rsidRPr="00680A16" w:rsidRDefault="00E53A98" w:rsidP="00E53A98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E53A98" w:rsidRDefault="00E53A98" w:rsidP="00E53A98">
      <w:pPr>
        <w:jc w:val="both"/>
        <w:rPr>
          <w:sz w:val="18"/>
          <w:szCs w:val="18"/>
        </w:rPr>
      </w:pPr>
    </w:p>
    <w:p w:rsidR="00E53A98" w:rsidRPr="00910B19" w:rsidRDefault="00E53A98" w:rsidP="00E53A98"/>
    <w:p w:rsidR="00E53A98" w:rsidRPr="00A51B76" w:rsidRDefault="00E53A98" w:rsidP="00E53A98"/>
    <w:p w:rsidR="00FE545C" w:rsidRPr="00026E15" w:rsidRDefault="00FE545C" w:rsidP="00026E15"/>
    <w:sectPr w:rsidR="00FE545C" w:rsidRPr="00026E1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0E88" w:rsidRDefault="00710E88">
      <w:r>
        <w:separator/>
      </w:r>
    </w:p>
  </w:endnote>
  <w:endnote w:type="continuationSeparator" w:id="0">
    <w:p w:rsidR="00710E88" w:rsidRDefault="00710E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C3C" w:rsidRDefault="00122C3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C3C" w:rsidRDefault="00122C3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0E88" w:rsidRDefault="00710E88">
      <w:r>
        <w:separator/>
      </w:r>
    </w:p>
  </w:footnote>
  <w:footnote w:type="continuationSeparator" w:id="0">
    <w:p w:rsidR="00710E88" w:rsidRDefault="00710E88">
      <w:r>
        <w:continuationSeparator/>
      </w:r>
    </w:p>
  </w:footnote>
  <w:footnote w:id="1">
    <w:p w:rsidR="00E53A98" w:rsidRDefault="00E53A98" w:rsidP="00E53A98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E53A98" w:rsidRDefault="00E53A98" w:rsidP="00E53A98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C3C" w:rsidRDefault="00122C3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2C3C" w:rsidRDefault="00122C3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0E88"/>
    <w:rsid w:val="00012286"/>
    <w:rsid w:val="00026E15"/>
    <w:rsid w:val="00071CCC"/>
    <w:rsid w:val="000B731D"/>
    <w:rsid w:val="000D6134"/>
    <w:rsid w:val="000E09C7"/>
    <w:rsid w:val="000F6589"/>
    <w:rsid w:val="00106636"/>
    <w:rsid w:val="00116EC6"/>
    <w:rsid w:val="00122C3C"/>
    <w:rsid w:val="001801DD"/>
    <w:rsid w:val="001D4612"/>
    <w:rsid w:val="00207E98"/>
    <w:rsid w:val="002723B0"/>
    <w:rsid w:val="00315A4A"/>
    <w:rsid w:val="004B7300"/>
    <w:rsid w:val="004C6753"/>
    <w:rsid w:val="00504CBB"/>
    <w:rsid w:val="00595C87"/>
    <w:rsid w:val="005D2C65"/>
    <w:rsid w:val="005E6D94"/>
    <w:rsid w:val="0063384F"/>
    <w:rsid w:val="00643C6F"/>
    <w:rsid w:val="00646202"/>
    <w:rsid w:val="0065290F"/>
    <w:rsid w:val="006815F6"/>
    <w:rsid w:val="00710E88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3A98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3A9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CB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C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44CA9-4875-495A-859E-F78065A428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495</Words>
  <Characters>4427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2019-05-24T07:32:00Z</cp:lastPrinted>
  <dcterms:created xsi:type="dcterms:W3CDTF">2019-05-24T07:10:00Z</dcterms:created>
  <dcterms:modified xsi:type="dcterms:W3CDTF">2019-05-24T07:32:00Z</dcterms:modified>
</cp:coreProperties>
</file>