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0F3" w:rsidRDefault="00642FA7" w:rsidP="00D930F3">
      <w:pPr>
        <w:jc w:val="right"/>
        <w:rPr>
          <w:b/>
          <w:sz w:val="22"/>
          <w:szCs w:val="22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0</wp:posOffset>
                </wp:positionV>
                <wp:extent cx="2057400" cy="914400"/>
                <wp:effectExtent l="9525" t="9525" r="9525" b="952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9pt;margin-top:0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"/>
            </w:pict>
          </mc:Fallback>
        </mc:AlternateContent>
      </w:r>
      <w:r w:rsidR="00C274F4">
        <w:rPr>
          <w:b/>
          <w:sz w:val="24"/>
          <w:szCs w:val="24"/>
        </w:rPr>
        <w:t xml:space="preserve">Załącznik nr </w:t>
      </w:r>
      <w:r w:rsidR="00CC1CDB">
        <w:rPr>
          <w:b/>
          <w:sz w:val="24"/>
          <w:szCs w:val="24"/>
        </w:rPr>
        <w:t>6</w:t>
      </w:r>
    </w:p>
    <w:p w:rsidR="00C274F4" w:rsidRDefault="00C274F4" w:rsidP="00C274F4">
      <w:pPr>
        <w:jc w:val="right"/>
        <w:rPr>
          <w:b/>
          <w:sz w:val="24"/>
          <w:szCs w:val="24"/>
        </w:rPr>
      </w:pPr>
    </w:p>
    <w:p w:rsidR="00C274F4" w:rsidRDefault="00C274F4" w:rsidP="00C274F4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C274F4" w:rsidRDefault="00C274F4" w:rsidP="00C274F4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C274F4" w:rsidRDefault="00642FA7" w:rsidP="00C274F4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74F4" w:rsidRDefault="00C274F4" w:rsidP="00C274F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AaISnQ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C274F4" w:rsidRDefault="00C274F4" w:rsidP="00C274F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C274F4" w:rsidRDefault="00C274F4" w:rsidP="00C274F4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C274F4" w:rsidRDefault="00C274F4" w:rsidP="00C274F4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C274F4" w:rsidRDefault="00C274F4" w:rsidP="00C274F4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C274F4" w:rsidRDefault="00C274F4" w:rsidP="00C274F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C274F4" w:rsidRDefault="00C274F4" w:rsidP="00C274F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E6790D" w:rsidRDefault="00C274F4" w:rsidP="00BB5634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</w:t>
      </w:r>
      <w:r w:rsidR="00E6790D">
        <w:rPr>
          <w:color w:val="000000"/>
          <w:sz w:val="24"/>
          <w:szCs w:val="24"/>
        </w:rPr>
        <w:t xml:space="preserve">prowadzonego na podstawie art. 138o ustawy </w:t>
      </w:r>
      <w:proofErr w:type="spellStart"/>
      <w:r w:rsidR="00E6790D">
        <w:rPr>
          <w:color w:val="000000"/>
          <w:sz w:val="24"/>
          <w:szCs w:val="24"/>
        </w:rPr>
        <w:t>Pzp</w:t>
      </w:r>
      <w:proofErr w:type="spellEnd"/>
      <w:r w:rsidR="00E6790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na:</w:t>
      </w:r>
      <w:r w:rsidR="00BB5634">
        <w:rPr>
          <w:color w:val="000000"/>
          <w:sz w:val="24"/>
          <w:szCs w:val="24"/>
        </w:rPr>
        <w:t xml:space="preserve"> </w:t>
      </w:r>
      <w:r w:rsidR="00A167FA" w:rsidRPr="00E8066E">
        <w:rPr>
          <w:b/>
          <w:sz w:val="22"/>
          <w:szCs w:val="22"/>
        </w:rPr>
        <w:t xml:space="preserve">Usługa prowadzenia </w:t>
      </w:r>
      <w:r w:rsidR="008671FD">
        <w:rPr>
          <w:b/>
          <w:sz w:val="22"/>
          <w:szCs w:val="22"/>
        </w:rPr>
        <w:t xml:space="preserve">szkolenia w zakresie umiejętności informatycznych: szkolenie </w:t>
      </w:r>
      <w:proofErr w:type="spellStart"/>
      <w:r w:rsidR="008671FD">
        <w:rPr>
          <w:b/>
          <w:sz w:val="22"/>
          <w:szCs w:val="22"/>
        </w:rPr>
        <w:t>Python</w:t>
      </w:r>
      <w:proofErr w:type="spellEnd"/>
      <w:r w:rsidR="008671FD">
        <w:rPr>
          <w:b/>
          <w:sz w:val="22"/>
          <w:szCs w:val="22"/>
        </w:rPr>
        <w:t xml:space="preserve"> (szkolenie i egzamin)</w:t>
      </w:r>
      <w:r w:rsidR="00A167FA" w:rsidRPr="00E8066E">
        <w:rPr>
          <w:b/>
          <w:sz w:val="22"/>
          <w:szCs w:val="22"/>
        </w:rPr>
        <w:t xml:space="preserve"> - KC-</w:t>
      </w:r>
      <w:proofErr w:type="spellStart"/>
      <w:r w:rsidR="00A167FA" w:rsidRPr="00E8066E">
        <w:rPr>
          <w:b/>
          <w:sz w:val="22"/>
          <w:szCs w:val="22"/>
        </w:rPr>
        <w:t>zp</w:t>
      </w:r>
      <w:proofErr w:type="spellEnd"/>
      <w:r w:rsidR="00A167FA" w:rsidRPr="00E8066E">
        <w:rPr>
          <w:b/>
          <w:sz w:val="22"/>
          <w:szCs w:val="22"/>
        </w:rPr>
        <w:t>. 272-</w:t>
      </w:r>
      <w:r w:rsidR="008671FD">
        <w:rPr>
          <w:b/>
          <w:sz w:val="22"/>
          <w:szCs w:val="22"/>
        </w:rPr>
        <w:t>293</w:t>
      </w:r>
      <w:bookmarkStart w:id="0" w:name="_GoBack"/>
      <w:bookmarkEnd w:id="0"/>
      <w:r w:rsidR="00A167FA" w:rsidRPr="00E8066E">
        <w:rPr>
          <w:b/>
          <w:sz w:val="22"/>
          <w:szCs w:val="22"/>
        </w:rPr>
        <w:t>/19</w:t>
      </w:r>
      <w:r>
        <w:rPr>
          <w:b/>
          <w:sz w:val="24"/>
          <w:szCs w:val="24"/>
        </w:rPr>
        <w:t>,</w:t>
      </w:r>
      <w:r w:rsidR="00BB5634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E6790D">
        <w:rPr>
          <w:sz w:val="24"/>
          <w:szCs w:val="24"/>
        </w:rPr>
        <w:t>:</w:t>
      </w:r>
    </w:p>
    <w:p w:rsidR="00BB5634" w:rsidRDefault="00BB5634" w:rsidP="00C274F4">
      <w:pPr>
        <w:tabs>
          <w:tab w:val="left" w:pos="0"/>
        </w:tabs>
        <w:jc w:val="center"/>
        <w:rPr>
          <w:b/>
        </w:rPr>
        <w:sectPr w:rsidR="00BB5634" w:rsidSect="00E6790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284" w:footer="708" w:gutter="0"/>
          <w:cols w:space="708"/>
          <w:docGrid w:linePitch="360"/>
        </w:sectPr>
      </w:pPr>
    </w:p>
    <w:p w:rsidR="00BB5634" w:rsidRDefault="00BB5634" w:rsidP="00C274F4">
      <w:pPr>
        <w:tabs>
          <w:tab w:val="left" w:pos="0"/>
        </w:tabs>
        <w:jc w:val="center"/>
        <w:rPr>
          <w:b/>
        </w:rPr>
        <w:sectPr w:rsidR="00BB5634" w:rsidSect="00E6790D">
          <w:type w:val="continuous"/>
          <w:pgSz w:w="11906" w:h="16838"/>
          <w:pgMar w:top="1417" w:right="1417" w:bottom="1417" w:left="1417" w:header="284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9"/>
        <w:gridCol w:w="2779"/>
        <w:gridCol w:w="2032"/>
        <w:gridCol w:w="1925"/>
        <w:gridCol w:w="1923"/>
      </w:tblGrid>
      <w:tr w:rsidR="008671FD" w:rsidTr="008671FD">
        <w:trPr>
          <w:cantSplit/>
          <w:trHeight w:val="782"/>
        </w:trPr>
        <w:tc>
          <w:tcPr>
            <w:tcW w:w="236" w:type="pct"/>
            <w:vAlign w:val="center"/>
          </w:tcPr>
          <w:p w:rsidR="008671FD" w:rsidRDefault="008671FD" w:rsidP="009A68C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L.p</w:t>
            </w:r>
            <w:proofErr w:type="spellEnd"/>
          </w:p>
        </w:tc>
        <w:tc>
          <w:tcPr>
            <w:tcW w:w="1529" w:type="pct"/>
            <w:vAlign w:val="center"/>
          </w:tcPr>
          <w:p w:rsidR="008671FD" w:rsidRDefault="008671FD" w:rsidP="009A68C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118" w:type="pct"/>
            <w:vAlign w:val="center"/>
          </w:tcPr>
          <w:p w:rsidR="008671FD" w:rsidRDefault="008671FD" w:rsidP="00CC1CD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 szkolenia</w:t>
            </w:r>
          </w:p>
        </w:tc>
        <w:tc>
          <w:tcPr>
            <w:tcW w:w="1059" w:type="pct"/>
          </w:tcPr>
          <w:p w:rsidR="008671FD" w:rsidRDefault="008671FD" w:rsidP="009A68CD">
            <w:pPr>
              <w:tabs>
                <w:tab w:val="left" w:pos="0"/>
              </w:tabs>
              <w:jc w:val="center"/>
              <w:rPr>
                <w:b/>
              </w:rPr>
            </w:pPr>
          </w:p>
          <w:p w:rsidR="008671FD" w:rsidRDefault="008671FD" w:rsidP="009A68C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Ilość uczestników szkolenia</w:t>
            </w:r>
          </w:p>
        </w:tc>
        <w:tc>
          <w:tcPr>
            <w:tcW w:w="1059" w:type="pct"/>
            <w:vAlign w:val="center"/>
          </w:tcPr>
          <w:p w:rsidR="008671FD" w:rsidRDefault="008671FD" w:rsidP="009A68C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usługi (nazwa, adres)</w:t>
            </w:r>
          </w:p>
        </w:tc>
      </w:tr>
      <w:tr w:rsidR="008671FD" w:rsidTr="008671FD">
        <w:trPr>
          <w:cantSplit/>
          <w:trHeight w:hRule="exact" w:val="281"/>
        </w:trPr>
        <w:tc>
          <w:tcPr>
            <w:tcW w:w="236" w:type="pct"/>
            <w:vAlign w:val="center"/>
          </w:tcPr>
          <w:p w:rsidR="008671FD" w:rsidRDefault="008671FD" w:rsidP="009A68CD">
            <w:pPr>
              <w:tabs>
                <w:tab w:val="left" w:pos="0"/>
              </w:tabs>
              <w:jc w:val="center"/>
            </w:pPr>
            <w:r>
              <w:t>1</w:t>
            </w:r>
          </w:p>
        </w:tc>
        <w:tc>
          <w:tcPr>
            <w:tcW w:w="1529" w:type="pct"/>
            <w:vAlign w:val="center"/>
          </w:tcPr>
          <w:p w:rsidR="008671FD" w:rsidRDefault="008671FD" w:rsidP="009A68CD">
            <w:pPr>
              <w:tabs>
                <w:tab w:val="left" w:pos="0"/>
              </w:tabs>
              <w:jc w:val="center"/>
            </w:pPr>
            <w:r>
              <w:t>2</w:t>
            </w:r>
          </w:p>
        </w:tc>
        <w:tc>
          <w:tcPr>
            <w:tcW w:w="1118" w:type="pct"/>
            <w:vAlign w:val="center"/>
          </w:tcPr>
          <w:p w:rsidR="008671FD" w:rsidRDefault="008671FD" w:rsidP="009A68CD">
            <w:pPr>
              <w:tabs>
                <w:tab w:val="left" w:pos="0"/>
              </w:tabs>
              <w:jc w:val="center"/>
            </w:pPr>
            <w:r>
              <w:t>3</w:t>
            </w:r>
          </w:p>
        </w:tc>
        <w:tc>
          <w:tcPr>
            <w:tcW w:w="1059" w:type="pct"/>
          </w:tcPr>
          <w:p w:rsidR="008671FD" w:rsidRDefault="008671FD" w:rsidP="009A68CD">
            <w:pPr>
              <w:tabs>
                <w:tab w:val="left" w:pos="0"/>
              </w:tabs>
              <w:jc w:val="center"/>
            </w:pPr>
          </w:p>
        </w:tc>
        <w:tc>
          <w:tcPr>
            <w:tcW w:w="1059" w:type="pct"/>
            <w:vAlign w:val="center"/>
          </w:tcPr>
          <w:p w:rsidR="008671FD" w:rsidRDefault="008671FD" w:rsidP="009A68CD">
            <w:pPr>
              <w:tabs>
                <w:tab w:val="left" w:pos="0"/>
              </w:tabs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8671FD" w:rsidTr="008671FD">
        <w:trPr>
          <w:cantSplit/>
          <w:trHeight w:val="921"/>
        </w:trPr>
        <w:tc>
          <w:tcPr>
            <w:tcW w:w="236" w:type="pct"/>
          </w:tcPr>
          <w:p w:rsidR="008671FD" w:rsidRDefault="008671FD" w:rsidP="009A68CD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529" w:type="pct"/>
          </w:tcPr>
          <w:p w:rsidR="008671FD" w:rsidRPr="009A68CD" w:rsidRDefault="008671FD" w:rsidP="00CC1CDB">
            <w:pPr>
              <w:tabs>
                <w:tab w:val="left" w:pos="0"/>
              </w:tabs>
              <w:jc w:val="both"/>
              <w:rPr>
                <w:color w:val="000000"/>
              </w:rPr>
            </w:pPr>
            <w:r>
              <w:rPr>
                <w:color w:val="000000"/>
              </w:rPr>
              <w:t>……………………….</w:t>
            </w:r>
            <w:r w:rsidRPr="009A68CD">
              <w:rPr>
                <w:color w:val="000000"/>
              </w:rPr>
              <w:t xml:space="preserve"> </w:t>
            </w:r>
          </w:p>
        </w:tc>
        <w:tc>
          <w:tcPr>
            <w:tcW w:w="1118" w:type="pct"/>
          </w:tcPr>
          <w:p w:rsidR="008671FD" w:rsidRDefault="008671FD" w:rsidP="009A68C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059" w:type="pct"/>
          </w:tcPr>
          <w:p w:rsidR="008671FD" w:rsidRDefault="008671FD" w:rsidP="009A68C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059" w:type="pct"/>
          </w:tcPr>
          <w:p w:rsidR="008671FD" w:rsidRDefault="008671FD" w:rsidP="009A68C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8671FD" w:rsidRDefault="008671FD" w:rsidP="009A68C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8671FD" w:rsidTr="008671FD">
        <w:trPr>
          <w:cantSplit/>
          <w:trHeight w:val="906"/>
        </w:trPr>
        <w:tc>
          <w:tcPr>
            <w:tcW w:w="236" w:type="pct"/>
          </w:tcPr>
          <w:p w:rsidR="008671FD" w:rsidRDefault="008671FD" w:rsidP="009A68CD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1529" w:type="pct"/>
          </w:tcPr>
          <w:p w:rsidR="008671FD" w:rsidRDefault="008671FD" w:rsidP="00CC1CDB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………………………..</w:t>
            </w:r>
          </w:p>
        </w:tc>
        <w:tc>
          <w:tcPr>
            <w:tcW w:w="1118" w:type="pct"/>
          </w:tcPr>
          <w:p w:rsidR="008671FD" w:rsidRDefault="008671FD" w:rsidP="009A68C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059" w:type="pct"/>
          </w:tcPr>
          <w:p w:rsidR="008671FD" w:rsidRDefault="008671FD" w:rsidP="009A68C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1059" w:type="pct"/>
          </w:tcPr>
          <w:p w:rsidR="008671FD" w:rsidRDefault="008671FD" w:rsidP="009A68C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8671FD" w:rsidRDefault="008671FD" w:rsidP="009A68C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</w:tbl>
    <w:p w:rsidR="00BB5634" w:rsidRDefault="00BB5634" w:rsidP="00C274F4">
      <w:pPr>
        <w:spacing w:line="360" w:lineRule="auto"/>
        <w:jc w:val="both"/>
        <w:rPr>
          <w:b/>
        </w:rPr>
      </w:pPr>
    </w:p>
    <w:p w:rsidR="00C274F4" w:rsidRPr="00BB5634" w:rsidRDefault="00BB5634" w:rsidP="00C274F4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 w:rsidR="00E6790D"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BB5634" w:rsidRDefault="00BB5634" w:rsidP="00C274F4">
      <w:pPr>
        <w:spacing w:line="360" w:lineRule="auto"/>
        <w:jc w:val="both"/>
      </w:pPr>
    </w:p>
    <w:p w:rsidR="00C274F4" w:rsidRDefault="00C274F4" w:rsidP="00C274F4">
      <w:pPr>
        <w:spacing w:line="360" w:lineRule="auto"/>
        <w:jc w:val="both"/>
      </w:pPr>
      <w:r>
        <w:t>Miejscowość, ……………………., dnia ……………………</w:t>
      </w:r>
      <w:r w:rsidR="00337250">
        <w:t>…..</w:t>
      </w:r>
      <w:r>
        <w:t xml:space="preserve"> r.</w:t>
      </w:r>
    </w:p>
    <w:p w:rsidR="00C274F4" w:rsidRDefault="00C274F4" w:rsidP="00C274F4">
      <w:pPr>
        <w:spacing w:line="360" w:lineRule="auto"/>
        <w:jc w:val="both"/>
      </w:pPr>
    </w:p>
    <w:p w:rsidR="00C274F4" w:rsidRDefault="00C274F4" w:rsidP="00C274F4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C274F4" w:rsidRDefault="00C274F4" w:rsidP="00C274F4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8B2F41" w:rsidRPr="00C274F4" w:rsidRDefault="00C274F4" w:rsidP="00C274F4">
      <w:pPr>
        <w:tabs>
          <w:tab w:val="left" w:pos="5040"/>
        </w:tabs>
        <w:ind w:left="708"/>
      </w:pPr>
      <w:r>
        <w:tab/>
        <w:t>do reprezentowania Wykonawcy</w:t>
      </w:r>
    </w:p>
    <w:sectPr w:rsidR="008B2F41" w:rsidRPr="00C274F4" w:rsidSect="00E6790D">
      <w:footnotePr>
        <w:numFmt w:val="chicago"/>
      </w:footnotePr>
      <w:type w:val="continuous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F55" w:rsidRDefault="00B03F55">
      <w:r>
        <w:separator/>
      </w:r>
    </w:p>
  </w:endnote>
  <w:endnote w:type="continuationSeparator" w:id="0">
    <w:p w:rsidR="00B03F55" w:rsidRDefault="00B03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4" w:rsidRDefault="00C274F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4" w:rsidRDefault="00C274F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4" w:rsidRDefault="00C274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F55" w:rsidRDefault="00B03F55">
      <w:r>
        <w:separator/>
      </w:r>
    </w:p>
  </w:footnote>
  <w:footnote w:type="continuationSeparator" w:id="0">
    <w:p w:rsidR="00B03F55" w:rsidRDefault="00B03F55">
      <w:r>
        <w:continuationSeparator/>
      </w:r>
    </w:p>
  </w:footnote>
  <w:footnote w:id="1">
    <w:p w:rsidR="008671FD" w:rsidRDefault="008671FD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VIII.2 lit. A Ogłoszenia o zamówieniu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4" w:rsidRDefault="00C274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90D" w:rsidRPr="003D6231" w:rsidRDefault="00E6790D" w:rsidP="00E6790D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0E144C">
      <w:rPr>
        <w:noProof/>
        <w:lang w:eastAsia="pl-PL"/>
      </w:rPr>
      <w:drawing>
        <wp:inline distT="0" distB="0" distL="0" distR="0">
          <wp:extent cx="5514975" cy="50482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74F4" w:rsidRPr="00E6790D" w:rsidRDefault="00C274F4" w:rsidP="00E679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4" w:rsidRDefault="00C274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9D6"/>
    <w:rsid w:val="00047667"/>
    <w:rsid w:val="000500E7"/>
    <w:rsid w:val="000B45C3"/>
    <w:rsid w:val="000E144C"/>
    <w:rsid w:val="000F6954"/>
    <w:rsid w:val="00117E6C"/>
    <w:rsid w:val="00337250"/>
    <w:rsid w:val="005519FF"/>
    <w:rsid w:val="005B2C98"/>
    <w:rsid w:val="00613F88"/>
    <w:rsid w:val="00642FA7"/>
    <w:rsid w:val="006B2C3E"/>
    <w:rsid w:val="008671FD"/>
    <w:rsid w:val="00896A00"/>
    <w:rsid w:val="008B2F41"/>
    <w:rsid w:val="008D7A70"/>
    <w:rsid w:val="00944E0A"/>
    <w:rsid w:val="009A68CD"/>
    <w:rsid w:val="00A167FA"/>
    <w:rsid w:val="00A730D4"/>
    <w:rsid w:val="00B03F55"/>
    <w:rsid w:val="00BB5634"/>
    <w:rsid w:val="00BF0FF7"/>
    <w:rsid w:val="00C274F4"/>
    <w:rsid w:val="00C56675"/>
    <w:rsid w:val="00C8687D"/>
    <w:rsid w:val="00CA3371"/>
    <w:rsid w:val="00CC1CDB"/>
    <w:rsid w:val="00D930F3"/>
    <w:rsid w:val="00E612DC"/>
    <w:rsid w:val="00E6790D"/>
    <w:rsid w:val="00F175E8"/>
    <w:rsid w:val="00F22863"/>
    <w:rsid w:val="00F529D6"/>
    <w:rsid w:val="00F8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74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F6954"/>
    <w:rPr>
      <w:rFonts w:ascii="Courier New" w:hAnsi="Courier New" w:cs="Courier New"/>
    </w:rPr>
  </w:style>
  <w:style w:type="paragraph" w:styleId="Nagwek">
    <w:name w:val="header"/>
    <w:basedOn w:val="Normalny"/>
    <w:rsid w:val="00C274F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274F4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B563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B5634"/>
  </w:style>
  <w:style w:type="character" w:styleId="Odwoanieprzypisudolnego">
    <w:name w:val="footnote reference"/>
    <w:uiPriority w:val="99"/>
    <w:semiHidden/>
    <w:unhideWhenUsed/>
    <w:rsid w:val="00BB5634"/>
    <w:rPr>
      <w:vertAlign w:val="superscript"/>
    </w:rPr>
  </w:style>
  <w:style w:type="paragraph" w:customStyle="1" w:styleId="Gwka">
    <w:name w:val="Główka"/>
    <w:basedOn w:val="Normalny"/>
    <w:rsid w:val="00E6790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7E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7E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74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F6954"/>
    <w:rPr>
      <w:rFonts w:ascii="Courier New" w:hAnsi="Courier New" w:cs="Courier New"/>
    </w:rPr>
  </w:style>
  <w:style w:type="paragraph" w:styleId="Nagwek">
    <w:name w:val="header"/>
    <w:basedOn w:val="Normalny"/>
    <w:rsid w:val="00C274F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274F4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B563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B5634"/>
  </w:style>
  <w:style w:type="character" w:styleId="Odwoanieprzypisudolnego">
    <w:name w:val="footnote reference"/>
    <w:uiPriority w:val="99"/>
    <w:semiHidden/>
    <w:unhideWhenUsed/>
    <w:rsid w:val="00BB5634"/>
    <w:rPr>
      <w:vertAlign w:val="superscript"/>
    </w:rPr>
  </w:style>
  <w:style w:type="paragraph" w:customStyle="1" w:styleId="Gwka">
    <w:name w:val="Główka"/>
    <w:basedOn w:val="Normalny"/>
    <w:rsid w:val="00E6790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7E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7E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D75BD3-DEBE-4D04-9263-23C10DDF5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Trybus</dc:creator>
  <cp:lastModifiedBy>Sylwia Lempart</cp:lastModifiedBy>
  <cp:revision>2</cp:revision>
  <cp:lastPrinted>2019-05-27T13:05:00Z</cp:lastPrinted>
  <dcterms:created xsi:type="dcterms:W3CDTF">2019-05-27T13:05:00Z</dcterms:created>
  <dcterms:modified xsi:type="dcterms:W3CDTF">2019-05-27T13:05:00Z</dcterms:modified>
</cp:coreProperties>
</file>