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0E5" w:rsidRDefault="003D309E" w:rsidP="00E060E5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314450" cy="352425"/>
            <wp:effectExtent l="0" t="0" r="0" b="9525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0E5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09550" cy="371475"/>
            <wp:effectExtent l="0" t="0" r="0" b="9525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60E5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571625" cy="419100"/>
            <wp:effectExtent l="0" t="0" r="9525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0E5" w:rsidRDefault="00E060E5" w:rsidP="00E060E5">
      <w:pPr>
        <w:jc w:val="right"/>
        <w:rPr>
          <w:b/>
          <w:sz w:val="24"/>
          <w:szCs w:val="24"/>
        </w:rPr>
      </w:pPr>
    </w:p>
    <w:p w:rsidR="00E060E5" w:rsidRDefault="00E060E5" w:rsidP="00E060E5">
      <w:pPr>
        <w:jc w:val="right"/>
        <w:rPr>
          <w:b/>
          <w:sz w:val="24"/>
          <w:szCs w:val="24"/>
        </w:rPr>
      </w:pPr>
    </w:p>
    <w:p w:rsidR="00E060E5" w:rsidRDefault="003D309E" w:rsidP="00E060E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190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Xv4Mmi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E060E5">
        <w:rPr>
          <w:b/>
          <w:sz w:val="24"/>
          <w:szCs w:val="24"/>
        </w:rPr>
        <w:t xml:space="preserve">Załącznik nr </w:t>
      </w:r>
      <w:r w:rsidR="00D319F6">
        <w:rPr>
          <w:b/>
          <w:sz w:val="24"/>
          <w:szCs w:val="24"/>
        </w:rPr>
        <w:t>5</w:t>
      </w:r>
    </w:p>
    <w:p w:rsidR="00E060E5" w:rsidRDefault="00E060E5" w:rsidP="00E060E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E060E5" w:rsidRDefault="00E060E5" w:rsidP="00E060E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E060E5" w:rsidRDefault="003D309E" w:rsidP="00E060E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60E5" w:rsidRDefault="00E060E5" w:rsidP="00E060E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E060E5" w:rsidRDefault="00E060E5" w:rsidP="00E060E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E060E5" w:rsidRDefault="00E060E5" w:rsidP="00E060E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060E5" w:rsidRDefault="00E060E5" w:rsidP="00E060E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E060E5" w:rsidRDefault="00E060E5" w:rsidP="00E060E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E060E5" w:rsidRDefault="00E060E5" w:rsidP="00E060E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E060E5" w:rsidRDefault="00E060E5" w:rsidP="00E060E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060E5" w:rsidRDefault="00E060E5" w:rsidP="00E060E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686205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E060E5" w:rsidRDefault="00D319F6" w:rsidP="00E060E5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C12073">
        <w:rPr>
          <w:b/>
          <w:sz w:val="24"/>
          <w:szCs w:val="24"/>
        </w:rPr>
        <w:t>Usługa przeprowadzenia egzaminu językowego Cambridge English na poziomie FCE oraz CAE  w ramach projektu POWR.03.05.00-00-Z307/17-00 - Kc-zp.272-243/19</w:t>
      </w:r>
      <w:r w:rsidR="00E060E5">
        <w:rPr>
          <w:b/>
          <w:sz w:val="24"/>
          <w:szCs w:val="24"/>
        </w:rPr>
        <w:t>,</w:t>
      </w:r>
    </w:p>
    <w:p w:rsidR="00E060E5" w:rsidRDefault="00E060E5" w:rsidP="00E060E5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8479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903"/>
        <w:gridCol w:w="1533"/>
        <w:gridCol w:w="2410"/>
      </w:tblGrid>
      <w:tr w:rsidR="00E060E5" w:rsidTr="00581D8B">
        <w:trPr>
          <w:cantSplit/>
          <w:trHeight w:val="782"/>
        </w:trPr>
        <w:tc>
          <w:tcPr>
            <w:tcW w:w="633" w:type="dxa"/>
            <w:vAlign w:val="center"/>
          </w:tcPr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903" w:type="dxa"/>
            <w:vAlign w:val="center"/>
          </w:tcPr>
          <w:p w:rsidR="00E060E5" w:rsidRPr="006428C9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  <w:r w:rsidRPr="006428C9">
              <w:rPr>
                <w:b/>
              </w:rPr>
              <w:t>Przedmiot usługi</w:t>
            </w:r>
            <w:r w:rsidRPr="006428C9">
              <w:rPr>
                <w:rStyle w:val="Odwoanieprzypisudolnego"/>
                <w:b/>
              </w:rPr>
              <w:footnoteReference w:id="1"/>
            </w:r>
          </w:p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33" w:type="dxa"/>
            <w:vAlign w:val="center"/>
          </w:tcPr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</w:tcPr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E060E5" w:rsidRDefault="00E060E5" w:rsidP="00581D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0E5" w:rsidTr="00581D8B">
        <w:trPr>
          <w:cantSplit/>
          <w:trHeight w:hRule="exact" w:val="281"/>
        </w:trPr>
        <w:tc>
          <w:tcPr>
            <w:tcW w:w="633" w:type="dxa"/>
            <w:vAlign w:val="center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903" w:type="dxa"/>
            <w:vAlign w:val="center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533" w:type="dxa"/>
            <w:vAlign w:val="center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060E5" w:rsidTr="00581D8B">
        <w:trPr>
          <w:cantSplit/>
          <w:trHeight w:val="921"/>
        </w:trPr>
        <w:tc>
          <w:tcPr>
            <w:tcW w:w="633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03" w:type="dxa"/>
          </w:tcPr>
          <w:p w:rsidR="00E060E5" w:rsidRDefault="00E060E5" w:rsidP="006F12D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3F2B0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3F2B0B">
              <w:rPr>
                <w:b/>
                <w:color w:val="000000"/>
              </w:rPr>
              <w:t xml:space="preserve"> </w:t>
            </w:r>
            <w:r w:rsidR="00BF027F">
              <w:rPr>
                <w:b/>
                <w:color w:val="000000"/>
              </w:rPr>
              <w:t>certyfikowanego egzaminu</w:t>
            </w:r>
            <w:r>
              <w:rPr>
                <w:b/>
                <w:color w:val="000000"/>
              </w:rPr>
              <w:t xml:space="preserve"> </w:t>
            </w:r>
            <w:r w:rsidR="00BF027F">
              <w:rPr>
                <w:b/>
                <w:color w:val="000000"/>
              </w:rPr>
              <w:t xml:space="preserve">w zakresie </w:t>
            </w:r>
            <w:r w:rsidR="008E653C">
              <w:rPr>
                <w:b/>
                <w:color w:val="000000"/>
              </w:rPr>
              <w:t xml:space="preserve">FCE </w:t>
            </w:r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…………………. (wpisać </w:t>
            </w:r>
            <w:r w:rsidR="006F12D2">
              <w:rPr>
                <w:b/>
                <w:color w:val="000000"/>
              </w:rPr>
              <w:t>liczbę szkoleń</w:t>
            </w:r>
            <w:r>
              <w:rPr>
                <w:b/>
                <w:color w:val="000000"/>
              </w:rPr>
              <w:t>)</w:t>
            </w:r>
            <w:r w:rsidR="006F12D2">
              <w:rPr>
                <w:b/>
                <w:color w:val="000000"/>
              </w:rPr>
              <w:t xml:space="preserve"> dla grupy osób …… (należy wpisać ilość osób egzaminowanych)</w:t>
            </w:r>
          </w:p>
        </w:tc>
        <w:tc>
          <w:tcPr>
            <w:tcW w:w="1533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60E5" w:rsidTr="00581D8B">
        <w:trPr>
          <w:cantSplit/>
          <w:trHeight w:val="906"/>
        </w:trPr>
        <w:tc>
          <w:tcPr>
            <w:tcW w:w="633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903" w:type="dxa"/>
          </w:tcPr>
          <w:p w:rsidR="00E060E5" w:rsidRDefault="00BF027F" w:rsidP="008E653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3F2B0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3F2B0B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certyfikowanego egzaminu w zakresie </w:t>
            </w:r>
            <w:r w:rsidR="00CF7D08">
              <w:rPr>
                <w:b/>
                <w:color w:val="000000"/>
              </w:rPr>
              <w:t>C</w:t>
            </w:r>
            <w:r w:rsidR="008E653C">
              <w:rPr>
                <w:b/>
                <w:color w:val="000000"/>
              </w:rPr>
              <w:t>A</w:t>
            </w:r>
            <w:r w:rsidR="00CF7D08">
              <w:rPr>
                <w:b/>
                <w:color w:val="000000"/>
              </w:rPr>
              <w:t>E</w:t>
            </w:r>
            <w:bookmarkStart w:id="0" w:name="_GoBack"/>
            <w:bookmarkEnd w:id="0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tj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="006F12D2">
              <w:rPr>
                <w:b/>
                <w:color w:val="000000"/>
              </w:rPr>
              <w:t>…………………. (wpisać liczbę szkoleń) dla grupy osób …… (należy wpisać ilość osób egzaminowanych)</w:t>
            </w:r>
          </w:p>
        </w:tc>
        <w:tc>
          <w:tcPr>
            <w:tcW w:w="1533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E060E5" w:rsidRDefault="00E060E5" w:rsidP="00581D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060E5" w:rsidRDefault="00E060E5" w:rsidP="00E060E5">
      <w:pPr>
        <w:spacing w:line="360" w:lineRule="auto"/>
        <w:jc w:val="both"/>
      </w:pPr>
    </w:p>
    <w:p w:rsidR="00E060E5" w:rsidRDefault="00E060E5" w:rsidP="00E060E5">
      <w:pPr>
        <w:spacing w:line="360" w:lineRule="auto"/>
        <w:jc w:val="both"/>
      </w:pPr>
      <w:r>
        <w:t>Miejscowość, ……………………., dnia ………………………….. r.</w:t>
      </w:r>
    </w:p>
    <w:p w:rsidR="00E060E5" w:rsidRDefault="00E060E5" w:rsidP="00E060E5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060E5" w:rsidRDefault="00E060E5" w:rsidP="00E060E5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060E5" w:rsidRPr="00C254C7" w:rsidRDefault="00E060E5" w:rsidP="00E060E5">
      <w:pPr>
        <w:tabs>
          <w:tab w:val="left" w:pos="5040"/>
        </w:tabs>
        <w:ind w:left="708"/>
      </w:pPr>
      <w:r>
        <w:tab/>
        <w:t>do reprezentowania Wykonawcy</w:t>
      </w:r>
    </w:p>
    <w:p w:rsidR="00E060E5" w:rsidRPr="005850E4" w:rsidRDefault="00E060E5" w:rsidP="00E060E5"/>
    <w:p w:rsidR="00F213FB" w:rsidRPr="00E060E5" w:rsidRDefault="00F213FB" w:rsidP="00E060E5"/>
    <w:sectPr w:rsidR="00F213FB" w:rsidRPr="00E060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975" w:rsidRDefault="007F1975">
      <w:r>
        <w:separator/>
      </w:r>
    </w:p>
  </w:endnote>
  <w:endnote w:type="continuationSeparator" w:id="0">
    <w:p w:rsidR="007F1975" w:rsidRDefault="007F1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4" w:rsidRDefault="00F578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4" w:rsidRDefault="00F578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4" w:rsidRDefault="00F578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975" w:rsidRDefault="007F1975">
      <w:r>
        <w:separator/>
      </w:r>
    </w:p>
  </w:footnote>
  <w:footnote w:type="continuationSeparator" w:id="0">
    <w:p w:rsidR="007F1975" w:rsidRDefault="007F1975">
      <w:r>
        <w:continuationSeparator/>
      </w:r>
    </w:p>
  </w:footnote>
  <w:footnote w:id="1">
    <w:p w:rsidR="00E060E5" w:rsidRDefault="00E060E5" w:rsidP="00E060E5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D319F6">
        <w:t>V.1.3</w:t>
      </w:r>
      <w:r>
        <w:t xml:space="preserve"> </w:t>
      </w:r>
      <w:r w:rsidR="00D319F6">
        <w:t>SIWZ</w:t>
      </w:r>
    </w:p>
    <w:p w:rsidR="00E060E5" w:rsidRPr="0093457F" w:rsidRDefault="00E060E5" w:rsidP="00E060E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4" w:rsidRDefault="00F578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894" w:rsidRDefault="00F578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789"/>
    <w:rsid w:val="00082E0F"/>
    <w:rsid w:val="00210E8E"/>
    <w:rsid w:val="00276C10"/>
    <w:rsid w:val="003D309E"/>
    <w:rsid w:val="006F12D2"/>
    <w:rsid w:val="00702A72"/>
    <w:rsid w:val="007F1975"/>
    <w:rsid w:val="00874789"/>
    <w:rsid w:val="008E653C"/>
    <w:rsid w:val="00BF027F"/>
    <w:rsid w:val="00C049BA"/>
    <w:rsid w:val="00C254C7"/>
    <w:rsid w:val="00C34B2E"/>
    <w:rsid w:val="00CF7D08"/>
    <w:rsid w:val="00D11BC3"/>
    <w:rsid w:val="00D319F6"/>
    <w:rsid w:val="00DD5BF2"/>
    <w:rsid w:val="00E060E5"/>
    <w:rsid w:val="00F213FB"/>
    <w:rsid w:val="00F57894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0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57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89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0E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0E5"/>
  </w:style>
  <w:style w:type="character" w:styleId="Odwoanieprzypisudolnego">
    <w:name w:val="footnote reference"/>
    <w:uiPriority w:val="99"/>
    <w:semiHidden/>
    <w:unhideWhenUsed/>
    <w:rsid w:val="00E060E5"/>
    <w:rPr>
      <w:vertAlign w:val="superscript"/>
    </w:rPr>
  </w:style>
  <w:style w:type="paragraph" w:customStyle="1" w:styleId="Gwka">
    <w:name w:val="Główka"/>
    <w:basedOn w:val="Normalny"/>
    <w:rsid w:val="00E060E5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1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0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578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789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0E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0E5"/>
  </w:style>
  <w:style w:type="character" w:styleId="Odwoanieprzypisudolnego">
    <w:name w:val="footnote reference"/>
    <w:uiPriority w:val="99"/>
    <w:semiHidden/>
    <w:unhideWhenUsed/>
    <w:rsid w:val="00E060E5"/>
    <w:rPr>
      <w:vertAlign w:val="superscript"/>
    </w:rPr>
  </w:style>
  <w:style w:type="paragraph" w:customStyle="1" w:styleId="Gwka">
    <w:name w:val="Główka"/>
    <w:basedOn w:val="Normalny"/>
    <w:rsid w:val="00E060E5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1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2019-05-29T10:52:00Z</cp:lastPrinted>
  <dcterms:created xsi:type="dcterms:W3CDTF">2019-05-29T10:52:00Z</dcterms:created>
  <dcterms:modified xsi:type="dcterms:W3CDTF">2019-05-29T10:52:00Z</dcterms:modified>
</cp:coreProperties>
</file>