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3E" w:rsidRPr="00900E3E" w:rsidRDefault="009F01E9" w:rsidP="00900E3E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900E3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900E3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3E3635" w:rsidRPr="001A7804" w:rsidRDefault="003E3635" w:rsidP="003E3635">
      <w:pPr>
        <w:spacing w:line="360" w:lineRule="auto"/>
        <w:jc w:val="right"/>
        <w:rPr>
          <w:b/>
          <w:sz w:val="22"/>
          <w:szCs w:val="22"/>
        </w:rPr>
      </w:pPr>
      <w:r w:rsidRPr="001A7804">
        <w:rPr>
          <w:b/>
          <w:sz w:val="22"/>
          <w:szCs w:val="22"/>
        </w:rPr>
        <w:t>Załącznik nr 1</w:t>
      </w:r>
    </w:p>
    <w:p w:rsidR="003E3635" w:rsidRPr="001A7804" w:rsidRDefault="003E3635" w:rsidP="003E363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E3635" w:rsidRPr="00061342" w:rsidRDefault="003E3635" w:rsidP="003E3635">
      <w:pPr>
        <w:tabs>
          <w:tab w:val="left" w:pos="694"/>
          <w:tab w:val="right" w:pos="9000"/>
        </w:tabs>
        <w:jc w:val="center"/>
        <w:rPr>
          <w:b/>
        </w:rPr>
      </w:pPr>
      <w:r w:rsidRPr="00061342">
        <w:rPr>
          <w:b/>
        </w:rPr>
        <w:t>FORMULARZ OFERTY</w:t>
      </w:r>
    </w:p>
    <w:p w:rsidR="003E3635" w:rsidRPr="001A7804" w:rsidRDefault="003E3635" w:rsidP="003E363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E3635" w:rsidRPr="003E3635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NAZWA WYKONAWCY:…………………..………………………………………………</w:t>
      </w:r>
    </w:p>
    <w:p w:rsidR="003E3635" w:rsidRPr="003E3635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FORMA PROWADZONEJ DZIAŁALNOŚCI: ......................................................................</w:t>
      </w:r>
    </w:p>
    <w:p w:rsidR="003E3635" w:rsidRPr="003E3635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ADRES:……………………………………………………………………………………….</w:t>
      </w:r>
    </w:p>
    <w:p w:rsidR="003E3635" w:rsidRPr="003E3635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POWIAT:…………………………………WOJEWÓDZTWO …………………………….</w:t>
      </w:r>
    </w:p>
    <w:p w:rsidR="003E3635" w:rsidRPr="009F01E9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F01E9">
        <w:rPr>
          <w:sz w:val="22"/>
          <w:szCs w:val="22"/>
        </w:rPr>
        <w:t>TEL./FAX/ E-MAIL…………………………………………………………………………..</w:t>
      </w:r>
    </w:p>
    <w:p w:rsidR="003E3635" w:rsidRPr="003E3635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F01E9">
        <w:rPr>
          <w:sz w:val="22"/>
          <w:szCs w:val="22"/>
        </w:rPr>
        <w:t xml:space="preserve">NIP…………………………………. </w:t>
      </w:r>
      <w:r w:rsidRPr="003E3635">
        <w:rPr>
          <w:sz w:val="22"/>
          <w:szCs w:val="22"/>
        </w:rPr>
        <w:t>REGON:………………………………………………</w:t>
      </w:r>
    </w:p>
    <w:p w:rsidR="003E3635" w:rsidRPr="003E3635" w:rsidRDefault="003E3635" w:rsidP="003E36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BANK/ NR KONTA ………………………………………………………………………….</w:t>
      </w:r>
    </w:p>
    <w:p w:rsidR="003E3635" w:rsidRPr="003E3635" w:rsidRDefault="003E3635" w:rsidP="003E3635">
      <w:pPr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Do: Nazwa i siedziba Zamawiającego:</w:t>
      </w:r>
    </w:p>
    <w:p w:rsidR="003E3635" w:rsidRPr="003E3635" w:rsidRDefault="003E3635" w:rsidP="003E3635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Akademia Górniczo – Hutnicza im. Stanisława Staszica w Krakowie, Dział Zamówień Publicznych, Al. Mickiewicza 30, 30-059 Kraków</w:t>
      </w:r>
    </w:p>
    <w:p w:rsidR="003E3635" w:rsidRPr="003E3635" w:rsidRDefault="003E3635" w:rsidP="003E3635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Przystępując do postępowania o udzielenie zamówienia publicznego, którego przedmiotem jest:</w:t>
      </w:r>
    </w:p>
    <w:p w:rsidR="003E3635" w:rsidRPr="003E3635" w:rsidRDefault="003E3635" w:rsidP="003E3635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rFonts w:eastAsia="Tahoma"/>
          <w:b/>
          <w:sz w:val="22"/>
          <w:szCs w:val="22"/>
          <w:lang w:eastAsia="x-none"/>
        </w:rPr>
        <w:t>Usługa przeprowadzenia egzaminu językowego Cambridge English na poziomie FCE oraz CAE  w ramach projektu POWR.03.05.00-00-Z307/17-00 - Kc-zp.272-243/19</w:t>
      </w:r>
      <w:r w:rsidRPr="003E3635">
        <w:rPr>
          <w:b/>
          <w:sz w:val="22"/>
          <w:szCs w:val="22"/>
        </w:rPr>
        <w:t xml:space="preserve">, </w:t>
      </w:r>
      <w:r w:rsidRPr="003E3635">
        <w:rPr>
          <w:sz w:val="22"/>
          <w:szCs w:val="22"/>
        </w:rPr>
        <w:t>oferuję realizację przedmiotu zamówienia zgodnie z zasadami określonymi w ogłoszeniu o  zamówieniu.</w:t>
      </w:r>
    </w:p>
    <w:p w:rsidR="003E3635" w:rsidRPr="003E3635" w:rsidRDefault="003E3635" w:rsidP="003E3635">
      <w:pPr>
        <w:widowControl w:val="0"/>
        <w:ind w:right="1"/>
        <w:jc w:val="both"/>
        <w:rPr>
          <w:b/>
          <w:sz w:val="22"/>
          <w:szCs w:val="22"/>
        </w:rPr>
      </w:pPr>
    </w:p>
    <w:p w:rsidR="003E3635" w:rsidRPr="003E3635" w:rsidRDefault="003E3635" w:rsidP="003E3635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 za całość przedmiotu zamówienia  ……………………….. PLN</w:t>
      </w:r>
    </w:p>
    <w:p w:rsidR="003E3635" w:rsidRPr="003E3635" w:rsidRDefault="003E3635" w:rsidP="003E3635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:rsidR="003E3635" w:rsidRPr="003E3635" w:rsidRDefault="003E3635" w:rsidP="003E3635">
      <w:pPr>
        <w:widowControl w:val="0"/>
        <w:rPr>
          <w:b/>
          <w:sz w:val="22"/>
          <w:szCs w:val="22"/>
          <w:u w:val="single"/>
        </w:rPr>
      </w:pPr>
      <w:r w:rsidRPr="003E3635">
        <w:rPr>
          <w:b/>
          <w:sz w:val="22"/>
          <w:szCs w:val="22"/>
          <w:u w:val="single"/>
        </w:rPr>
        <w:t>w tym:</w:t>
      </w:r>
    </w:p>
    <w:p w:rsidR="003E3635" w:rsidRPr="003E3635" w:rsidRDefault="003E3635" w:rsidP="003E3635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Cena brutto za egzamin FCE dla 1 osoby …………………………PLN</w:t>
      </w:r>
    </w:p>
    <w:p w:rsidR="003E3635" w:rsidRPr="003E3635" w:rsidRDefault="003E3635" w:rsidP="003E3635">
      <w:pPr>
        <w:widowControl w:val="0"/>
        <w:rPr>
          <w:b/>
          <w:sz w:val="22"/>
          <w:szCs w:val="22"/>
        </w:rPr>
      </w:pPr>
    </w:p>
    <w:p w:rsidR="003E3635" w:rsidRPr="003E3635" w:rsidRDefault="009F01E9" w:rsidP="003E3635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Cena brutto za egzamin C</w:t>
      </w:r>
      <w:r w:rsidR="003E3635" w:rsidRPr="003E3635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>E</w:t>
      </w:r>
      <w:r w:rsidR="003E3635" w:rsidRPr="003E3635">
        <w:rPr>
          <w:b/>
          <w:sz w:val="22"/>
          <w:szCs w:val="22"/>
        </w:rPr>
        <w:t xml:space="preserve"> dla 1 osoby …………………………PLN</w:t>
      </w:r>
    </w:p>
    <w:p w:rsidR="003E3635" w:rsidRPr="003E3635" w:rsidRDefault="003E3635" w:rsidP="003E3635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Powyższe ceny zawierają właściwą stawkę podatku VAT.</w:t>
      </w:r>
    </w:p>
    <w:p w:rsidR="003E3635" w:rsidRPr="003E3635" w:rsidRDefault="003E3635" w:rsidP="003E3635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</w:p>
    <w:p w:rsidR="003E3635" w:rsidRPr="003E3635" w:rsidRDefault="003E3635" w:rsidP="003E3635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 w:rsidRPr="003E3635">
        <w:rPr>
          <w:b/>
          <w:sz w:val="22"/>
          <w:szCs w:val="22"/>
        </w:rPr>
        <w:t>Możliwość organizacji egzaminów zamkniętych wyłącznie dla grupy Zamawiającego</w:t>
      </w:r>
      <w:r w:rsidRPr="003E3635">
        <w:rPr>
          <w:rFonts w:eastAsia="Andale Sans UI"/>
          <w:b/>
          <w:sz w:val="22"/>
          <w:szCs w:val="22"/>
        </w:rPr>
        <w:t xml:space="preserve"> (Kryterium oceny ofert): </w:t>
      </w:r>
      <w:r w:rsidRPr="003E3635">
        <w:rPr>
          <w:rFonts w:eastAsia="Andale Sans UI"/>
          <w:sz w:val="22"/>
          <w:szCs w:val="22"/>
        </w:rPr>
        <w:t xml:space="preserve">TAK / NIE </w:t>
      </w:r>
      <w:r w:rsidRPr="003E3635">
        <w:rPr>
          <w:sz w:val="22"/>
          <w:szCs w:val="22"/>
        </w:rPr>
        <w:t>*</w:t>
      </w:r>
    </w:p>
    <w:p w:rsidR="003E3635" w:rsidRPr="003E3635" w:rsidRDefault="003E3635" w:rsidP="003E3635">
      <w:pPr>
        <w:tabs>
          <w:tab w:val="left" w:pos="5040"/>
        </w:tabs>
        <w:rPr>
          <w:b/>
          <w:sz w:val="22"/>
          <w:szCs w:val="22"/>
          <w:u w:val="single"/>
        </w:rPr>
      </w:pPr>
      <w:r w:rsidRPr="003E3635">
        <w:rPr>
          <w:sz w:val="22"/>
          <w:szCs w:val="22"/>
        </w:rPr>
        <w:tab/>
      </w:r>
    </w:p>
    <w:p w:rsidR="003E3635" w:rsidRPr="003E3635" w:rsidRDefault="003E3635" w:rsidP="003E3635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 zgodnie z Ogłoszeniem o zamówieniu.  </w:t>
      </w:r>
    </w:p>
    <w:p w:rsidR="009E5C11" w:rsidRDefault="003E3635" w:rsidP="003E3635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="009E5C11" w:rsidRPr="009E5C11">
        <w:rPr>
          <w:sz w:val="22"/>
          <w:szCs w:val="22"/>
        </w:rPr>
        <w:t>Płatność nastąpi każdorazowo po przeprowadzeniu egzaminu, za faktyczną ilość egzaminowanych osób, w terminie do 21 dni od daty otrzymania przez Zamawiającego poprawnie wystawionej przez Wykonawcę faktury VAT.</w:t>
      </w:r>
    </w:p>
    <w:p w:rsidR="003E3635" w:rsidRPr="003E3635" w:rsidRDefault="003E3635" w:rsidP="003E3635">
      <w:pPr>
        <w:widowControl w:val="0"/>
        <w:jc w:val="both"/>
        <w:rPr>
          <w:rFonts w:eastAsia="Calibri"/>
          <w:sz w:val="22"/>
          <w:szCs w:val="22"/>
        </w:rPr>
      </w:pPr>
      <w:r w:rsidRPr="003E3635">
        <w:rPr>
          <w:rFonts w:eastAsia="Calibri"/>
          <w:b/>
          <w:color w:val="000000"/>
          <w:sz w:val="22"/>
          <w:szCs w:val="22"/>
          <w:u w:val="single"/>
        </w:rPr>
        <w:t>Oświadczam, że</w:t>
      </w:r>
      <w:r w:rsidRPr="003E3635">
        <w:rPr>
          <w:rFonts w:eastAsia="Calibri"/>
          <w:color w:val="000000"/>
          <w:sz w:val="22"/>
          <w:szCs w:val="22"/>
        </w:rPr>
        <w:t xml:space="preserve"> wypełniłem obowiązki informacyjne przewidziane w art. 13 lub art. 14 RODO</w:t>
      </w:r>
      <w:r w:rsidRPr="003E3635">
        <w:rPr>
          <w:rFonts w:eastAsia="Calibri"/>
          <w:sz w:val="22"/>
          <w:szCs w:val="22"/>
          <w:vertAlign w:val="superscript"/>
        </w:rPr>
        <w:t>1</w:t>
      </w:r>
      <w:r w:rsidRPr="003E3635">
        <w:rPr>
          <w:rFonts w:eastAsia="Calibri"/>
          <w:color w:val="000000"/>
          <w:sz w:val="22"/>
          <w:szCs w:val="22"/>
        </w:rPr>
        <w:t xml:space="preserve"> wobec osób fizycznych, </w:t>
      </w:r>
      <w:r w:rsidRPr="003E3635">
        <w:rPr>
          <w:rFonts w:eastAsia="Calibri"/>
          <w:sz w:val="22"/>
          <w:szCs w:val="22"/>
        </w:rPr>
        <w:t>od których dane osobowe bezpośrednio lub pośrednio pozyskałem</w:t>
      </w:r>
      <w:r w:rsidRPr="003E3635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E3635">
        <w:rPr>
          <w:rFonts w:eastAsia="Calibri"/>
          <w:sz w:val="22"/>
          <w:szCs w:val="22"/>
          <w:vertAlign w:val="superscript"/>
        </w:rPr>
        <w:t>2</w:t>
      </w:r>
    </w:p>
    <w:p w:rsidR="003E3635" w:rsidRPr="003E3635" w:rsidRDefault="003E3635" w:rsidP="003E3635">
      <w:pPr>
        <w:spacing w:after="120"/>
        <w:jc w:val="both"/>
        <w:rPr>
          <w:b/>
          <w:sz w:val="22"/>
          <w:szCs w:val="22"/>
        </w:rPr>
      </w:pPr>
      <w:r w:rsidRPr="003E3635">
        <w:rPr>
          <w:sz w:val="22"/>
          <w:szCs w:val="22"/>
        </w:rPr>
        <w:t xml:space="preserve">Oświadczamy, że zgodnie z ustawą z dnia 6 marca 2018 r. Prawo przedsiębiorców należymy do małych lub średnich przedsiębiorców: </w:t>
      </w:r>
      <w:r w:rsidRPr="003E3635">
        <w:rPr>
          <w:b/>
          <w:sz w:val="22"/>
          <w:szCs w:val="22"/>
        </w:rPr>
        <w:t>TAK/NIE*</w:t>
      </w:r>
    </w:p>
    <w:p w:rsidR="003E3635" w:rsidRPr="001A7804" w:rsidRDefault="003E3635" w:rsidP="003E3635">
      <w:pPr>
        <w:jc w:val="both"/>
        <w:rPr>
          <w:sz w:val="18"/>
          <w:szCs w:val="18"/>
        </w:rPr>
      </w:pPr>
    </w:p>
    <w:p w:rsidR="003E3635" w:rsidRPr="001A7804" w:rsidRDefault="003E3635" w:rsidP="003E3635">
      <w:pPr>
        <w:jc w:val="both"/>
        <w:rPr>
          <w:sz w:val="18"/>
          <w:szCs w:val="18"/>
        </w:rPr>
      </w:pPr>
      <w:r w:rsidRPr="001A7804">
        <w:rPr>
          <w:sz w:val="18"/>
          <w:szCs w:val="18"/>
        </w:rPr>
        <w:t>Miejscowość, ……………………., dnia …………………………… r.</w:t>
      </w:r>
    </w:p>
    <w:p w:rsidR="003E3635" w:rsidRPr="001A7804" w:rsidRDefault="003E3635" w:rsidP="003E3635">
      <w:pPr>
        <w:tabs>
          <w:tab w:val="left" w:pos="5040"/>
        </w:tabs>
      </w:pPr>
    </w:p>
    <w:p w:rsidR="003E3635" w:rsidRPr="001A7804" w:rsidRDefault="003E3635" w:rsidP="003E3635">
      <w:pPr>
        <w:tabs>
          <w:tab w:val="left" w:pos="5040"/>
        </w:tabs>
        <w:ind w:left="708"/>
      </w:pPr>
      <w:r w:rsidRPr="001A7804">
        <w:tab/>
        <w:t>………………………………………….</w:t>
      </w:r>
    </w:p>
    <w:p w:rsidR="003E3635" w:rsidRPr="001A7804" w:rsidRDefault="003E3635" w:rsidP="003E3635">
      <w:pPr>
        <w:tabs>
          <w:tab w:val="left" w:pos="5040"/>
        </w:tabs>
        <w:ind w:left="708"/>
        <w:rPr>
          <w:sz w:val="20"/>
          <w:szCs w:val="20"/>
        </w:rPr>
      </w:pPr>
      <w:r w:rsidRPr="001A7804">
        <w:tab/>
      </w:r>
      <w:r w:rsidRPr="001A7804">
        <w:rPr>
          <w:sz w:val="20"/>
          <w:szCs w:val="20"/>
        </w:rPr>
        <w:t>podpis osoby/osób upoważnionej/upoważnionych</w:t>
      </w:r>
    </w:p>
    <w:p w:rsidR="003E3635" w:rsidRPr="003E3635" w:rsidRDefault="003E3635" w:rsidP="003E3635">
      <w:pPr>
        <w:tabs>
          <w:tab w:val="left" w:pos="5040"/>
        </w:tabs>
        <w:ind w:left="708"/>
        <w:rPr>
          <w:sz w:val="20"/>
          <w:szCs w:val="20"/>
        </w:rPr>
      </w:pPr>
      <w:r w:rsidRPr="001A7804">
        <w:rPr>
          <w:sz w:val="20"/>
          <w:szCs w:val="20"/>
        </w:rPr>
        <w:tab/>
        <w:t>do reprezentowania Wykonawcy</w:t>
      </w:r>
    </w:p>
    <w:p w:rsidR="003E3635" w:rsidRPr="001A7804" w:rsidRDefault="003E3635" w:rsidP="003E3635">
      <w:pPr>
        <w:tabs>
          <w:tab w:val="left" w:pos="426"/>
        </w:tabs>
        <w:jc w:val="both"/>
        <w:rPr>
          <w:sz w:val="16"/>
          <w:szCs w:val="16"/>
        </w:rPr>
      </w:pPr>
    </w:p>
    <w:p w:rsidR="003E3635" w:rsidRPr="001A7804" w:rsidRDefault="003E3635" w:rsidP="003E3635">
      <w:pPr>
        <w:rPr>
          <w:sz w:val="16"/>
          <w:szCs w:val="16"/>
        </w:rPr>
      </w:pPr>
      <w:r w:rsidRPr="001A7804">
        <w:rPr>
          <w:sz w:val="16"/>
          <w:szCs w:val="16"/>
        </w:rPr>
        <w:t>*niepotrzebne skreślić</w:t>
      </w:r>
    </w:p>
    <w:p w:rsidR="003E3635" w:rsidRPr="001A7804" w:rsidRDefault="003E3635" w:rsidP="003E3635">
      <w:pPr>
        <w:rPr>
          <w:b/>
          <w:sz w:val="22"/>
          <w:szCs w:val="22"/>
          <w:u w:val="single"/>
        </w:rPr>
      </w:pPr>
      <w:r w:rsidRPr="001A7804">
        <w:rPr>
          <w:b/>
          <w:sz w:val="22"/>
          <w:szCs w:val="22"/>
          <w:u w:val="single"/>
        </w:rPr>
        <w:lastRenderedPageBreak/>
        <w:t>Jednocześnie oświadczamy, że:</w:t>
      </w:r>
    </w:p>
    <w:p w:rsidR="003E3635" w:rsidRPr="001A7804" w:rsidRDefault="003E3635" w:rsidP="003E36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3E3635" w:rsidRPr="00FD1B49" w:rsidRDefault="003E3635" w:rsidP="003E36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9F01E9">
        <w:rPr>
          <w:sz w:val="22"/>
          <w:szCs w:val="22"/>
        </w:rPr>
        <w:t>świadczamy, że egzaminy FCE i C</w:t>
      </w:r>
      <w:r>
        <w:rPr>
          <w:sz w:val="22"/>
          <w:szCs w:val="22"/>
        </w:rPr>
        <w:t>A</w:t>
      </w:r>
      <w:r w:rsidR="009F01E9">
        <w:rPr>
          <w:sz w:val="22"/>
          <w:szCs w:val="22"/>
        </w:rPr>
        <w:t>E</w:t>
      </w:r>
      <w:r>
        <w:rPr>
          <w:sz w:val="22"/>
          <w:szCs w:val="22"/>
        </w:rPr>
        <w:t xml:space="preserve"> będą </w:t>
      </w:r>
      <w:r w:rsidRPr="009449CA">
        <w:rPr>
          <w:sz w:val="22"/>
          <w:szCs w:val="22"/>
        </w:rPr>
        <w:t>przeprowadzone przez osoby uprawnione do pr</w:t>
      </w:r>
      <w:r w:rsidR="009F01E9">
        <w:rPr>
          <w:sz w:val="22"/>
          <w:szCs w:val="22"/>
        </w:rPr>
        <w:t>zeprowadzania egzaminów FCE i C</w:t>
      </w:r>
      <w:r w:rsidRPr="009449CA">
        <w:rPr>
          <w:sz w:val="22"/>
          <w:szCs w:val="22"/>
        </w:rPr>
        <w:t>A</w:t>
      </w:r>
      <w:r w:rsidR="009F01E9">
        <w:rPr>
          <w:sz w:val="22"/>
          <w:szCs w:val="22"/>
        </w:rPr>
        <w:t>E</w:t>
      </w:r>
      <w:bookmarkStart w:id="0" w:name="_GoBack"/>
      <w:bookmarkEnd w:id="0"/>
      <w:r w:rsidRPr="009449CA">
        <w:rPr>
          <w:sz w:val="22"/>
          <w:szCs w:val="22"/>
        </w:rPr>
        <w:t xml:space="preserve"> oraz do uzyskania dla uczestników certyfikatów Cambridge English</w:t>
      </w:r>
      <w:r>
        <w:rPr>
          <w:sz w:val="22"/>
          <w:szCs w:val="22"/>
        </w:rPr>
        <w:t>,</w:t>
      </w:r>
    </w:p>
    <w:p w:rsidR="003E3635" w:rsidRPr="001A7804" w:rsidRDefault="003E3635" w:rsidP="003E36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1A7804">
        <w:rPr>
          <w:sz w:val="22"/>
          <w:szCs w:val="22"/>
          <w:lang w:eastAsia="ar-SA"/>
        </w:rPr>
        <w:t>zamawiającego</w:t>
      </w:r>
      <w:r w:rsidRPr="001A7804">
        <w:rPr>
          <w:sz w:val="22"/>
          <w:szCs w:val="22"/>
        </w:rPr>
        <w:t xml:space="preserve"> i nie wnosimy do nich żadnych zastrzeżeń.</w:t>
      </w:r>
    </w:p>
    <w:p w:rsidR="003E3635" w:rsidRPr="001A7804" w:rsidRDefault="003E3635" w:rsidP="003E36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E3635" w:rsidRPr="001A7804" w:rsidTr="00D70BA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 xml:space="preserve">Opis części zamówienia, którą wykonawca </w:t>
            </w:r>
          </w:p>
          <w:p w:rsidR="003E3635" w:rsidRPr="001A7804" w:rsidRDefault="003E3635" w:rsidP="00D70BA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Nazwa podwykonawcy</w:t>
            </w:r>
          </w:p>
          <w:p w:rsidR="003E3635" w:rsidRPr="001A7804" w:rsidRDefault="003E3635" w:rsidP="00D70BA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(o ile jest znana)</w:t>
            </w:r>
          </w:p>
        </w:tc>
      </w:tr>
      <w:tr w:rsidR="003E3635" w:rsidRPr="001A7804" w:rsidTr="00D70BA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E3635" w:rsidRPr="001A7804" w:rsidTr="00D70BA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635" w:rsidRPr="001A7804" w:rsidRDefault="003E3635" w:rsidP="00D70BA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E3635" w:rsidRPr="001A7804" w:rsidRDefault="003E3635" w:rsidP="003E3635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Upoważnionymi do reprezentowania naszej firmy są następujące osoby:</w:t>
      </w:r>
    </w:p>
    <w:p w:rsidR="003E3635" w:rsidRPr="001A7804" w:rsidRDefault="003E3635" w:rsidP="003E3635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Wzór podpisu</w:t>
      </w:r>
    </w:p>
    <w:p w:rsidR="003E3635" w:rsidRPr="001A7804" w:rsidRDefault="003E3635" w:rsidP="003E36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E3635" w:rsidRPr="001A7804" w:rsidRDefault="003E3635" w:rsidP="003E36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3E3635" w:rsidRPr="001A7804" w:rsidRDefault="003E3635" w:rsidP="003E36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E3635" w:rsidRPr="001A7804" w:rsidRDefault="003E3635" w:rsidP="003E36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3E3635" w:rsidRPr="001A7804" w:rsidRDefault="003E3635" w:rsidP="003E36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E3635" w:rsidRPr="001A7804" w:rsidRDefault="003E3635" w:rsidP="003E3635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upoważnienie dla powyżej wskazanych osób wynika z następującego (</w:t>
      </w:r>
      <w:proofErr w:type="spellStart"/>
      <w:r w:rsidRPr="001A7804">
        <w:rPr>
          <w:sz w:val="22"/>
          <w:szCs w:val="22"/>
        </w:rPr>
        <w:t>ych</w:t>
      </w:r>
      <w:proofErr w:type="spellEnd"/>
      <w:r w:rsidRPr="001A7804">
        <w:rPr>
          <w:sz w:val="22"/>
          <w:szCs w:val="22"/>
        </w:rPr>
        <w:t>) dokumentu(ów)</w:t>
      </w:r>
    </w:p>
    <w:p w:rsidR="003E3635" w:rsidRPr="001A7804" w:rsidRDefault="003E3635" w:rsidP="003E3635">
      <w:p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3E3635" w:rsidRPr="001A7804" w:rsidRDefault="003E3635" w:rsidP="003E3635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załącznikami do niniejszej oferty są:</w:t>
      </w:r>
    </w:p>
    <w:p w:rsidR="003E3635" w:rsidRPr="001A7804" w:rsidRDefault="003E3635" w:rsidP="003E36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3E3635" w:rsidRPr="001A7804" w:rsidRDefault="003E3635" w:rsidP="003E36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……………………………………………..……………………………………………</w:t>
      </w:r>
    </w:p>
    <w:p w:rsidR="003E3635" w:rsidRPr="001A7804" w:rsidRDefault="003E3635" w:rsidP="003E36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E3635" w:rsidRPr="001A7804" w:rsidRDefault="003E3635" w:rsidP="003E36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3E3635" w:rsidRPr="001A7804" w:rsidRDefault="003E3635" w:rsidP="003E3635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oferta zawiera ………………… kolejno ponumerowanych stron.</w:t>
      </w:r>
    </w:p>
    <w:p w:rsidR="003E3635" w:rsidRPr="001A7804" w:rsidRDefault="003E3635" w:rsidP="003E3635">
      <w:pPr>
        <w:jc w:val="both"/>
        <w:rPr>
          <w:sz w:val="18"/>
          <w:szCs w:val="18"/>
        </w:rPr>
      </w:pPr>
    </w:p>
    <w:p w:rsidR="003E3635" w:rsidRPr="001A7804" w:rsidRDefault="003E3635" w:rsidP="003E3635">
      <w:pPr>
        <w:jc w:val="both"/>
        <w:rPr>
          <w:sz w:val="18"/>
          <w:szCs w:val="18"/>
        </w:rPr>
      </w:pPr>
      <w:r w:rsidRPr="001A7804">
        <w:rPr>
          <w:sz w:val="18"/>
          <w:szCs w:val="18"/>
        </w:rPr>
        <w:t>Miejscowość, ……………………., dnia …………………………… r.</w:t>
      </w:r>
    </w:p>
    <w:p w:rsidR="003E3635" w:rsidRPr="001A7804" w:rsidRDefault="003E3635" w:rsidP="003E3635">
      <w:pPr>
        <w:jc w:val="both"/>
        <w:rPr>
          <w:sz w:val="18"/>
          <w:szCs w:val="18"/>
        </w:rPr>
      </w:pPr>
    </w:p>
    <w:p w:rsidR="003E3635" w:rsidRPr="001A7804" w:rsidRDefault="003E3635" w:rsidP="003E3635">
      <w:pPr>
        <w:jc w:val="both"/>
        <w:rPr>
          <w:sz w:val="18"/>
          <w:szCs w:val="18"/>
        </w:rPr>
      </w:pPr>
    </w:p>
    <w:p w:rsidR="003E3635" w:rsidRPr="001A7804" w:rsidRDefault="003E3635" w:rsidP="003E3635">
      <w:pPr>
        <w:tabs>
          <w:tab w:val="left" w:pos="5040"/>
        </w:tabs>
        <w:ind w:left="708"/>
      </w:pPr>
      <w:r w:rsidRPr="001A7804">
        <w:tab/>
        <w:t>………………………………………….</w:t>
      </w:r>
    </w:p>
    <w:p w:rsidR="003E3635" w:rsidRPr="001A7804" w:rsidRDefault="003E3635" w:rsidP="003E3635">
      <w:pPr>
        <w:tabs>
          <w:tab w:val="left" w:pos="5040"/>
        </w:tabs>
        <w:ind w:left="708"/>
        <w:rPr>
          <w:sz w:val="20"/>
          <w:szCs w:val="20"/>
        </w:rPr>
      </w:pPr>
      <w:r w:rsidRPr="001A7804">
        <w:tab/>
      </w:r>
      <w:r w:rsidRPr="001A7804">
        <w:rPr>
          <w:sz w:val="20"/>
          <w:szCs w:val="20"/>
        </w:rPr>
        <w:t>podpis osoby/osób upoważnionej/upoważnionych</w:t>
      </w:r>
    </w:p>
    <w:p w:rsidR="003E3635" w:rsidRPr="001A7804" w:rsidRDefault="003E3635" w:rsidP="003E3635">
      <w:pPr>
        <w:jc w:val="right"/>
      </w:pPr>
      <w:r w:rsidRPr="001A7804">
        <w:rPr>
          <w:sz w:val="20"/>
          <w:szCs w:val="20"/>
        </w:rPr>
        <w:t>do reprezentowania Wykonawcy</w:t>
      </w:r>
    </w:p>
    <w:p w:rsidR="003E3635" w:rsidRPr="001A7804" w:rsidRDefault="003E3635" w:rsidP="003E3635">
      <w:pPr>
        <w:rPr>
          <w:sz w:val="22"/>
          <w:szCs w:val="22"/>
        </w:rPr>
      </w:pPr>
    </w:p>
    <w:p w:rsidR="003E3635" w:rsidRPr="00CB2252" w:rsidRDefault="003E3635" w:rsidP="003E3635">
      <w:pPr>
        <w:rPr>
          <w:b/>
          <w:sz w:val="22"/>
          <w:szCs w:val="22"/>
          <w:u w:val="single"/>
        </w:rPr>
      </w:pPr>
      <w:r w:rsidRPr="001A7804">
        <w:rPr>
          <w:sz w:val="22"/>
          <w:szCs w:val="22"/>
        </w:rPr>
        <w:t>**Jeżeli dotyczy</w:t>
      </w:r>
    </w:p>
    <w:p w:rsidR="003E3635" w:rsidRPr="002F5A75" w:rsidRDefault="003E3635" w:rsidP="003E3635"/>
    <w:p w:rsidR="003E3635" w:rsidRPr="00655B67" w:rsidRDefault="003E3635" w:rsidP="003E3635"/>
    <w:p w:rsidR="003E3635" w:rsidRPr="004110BA" w:rsidRDefault="003E3635" w:rsidP="003E3635"/>
    <w:p w:rsidR="00FE545C" w:rsidRPr="003E3635" w:rsidRDefault="00FE545C" w:rsidP="003E3635"/>
    <w:sectPr w:rsidR="00FE545C" w:rsidRPr="003E363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82A" w:rsidRDefault="00FF082A">
      <w:r>
        <w:separator/>
      </w:r>
    </w:p>
  </w:endnote>
  <w:endnote w:type="continuationSeparator" w:id="0">
    <w:p w:rsidR="00FF082A" w:rsidRDefault="00FF0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3" w:rsidRDefault="00BB08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3" w:rsidRDefault="00BB08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82A" w:rsidRDefault="00FF082A">
      <w:r>
        <w:separator/>
      </w:r>
    </w:p>
  </w:footnote>
  <w:footnote w:type="continuationSeparator" w:id="0">
    <w:p w:rsidR="00FF082A" w:rsidRDefault="00FF0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3" w:rsidRDefault="00BB08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3" w:rsidRDefault="00BB08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82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363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0E3E"/>
    <w:rsid w:val="00970FE4"/>
    <w:rsid w:val="009E5C11"/>
    <w:rsid w:val="009F01E9"/>
    <w:rsid w:val="00A0022B"/>
    <w:rsid w:val="00A346FE"/>
    <w:rsid w:val="00A47B4D"/>
    <w:rsid w:val="00A83018"/>
    <w:rsid w:val="00B774DC"/>
    <w:rsid w:val="00BB081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63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00E3E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CDFC4-B821-4B28-B1F4-23455BD39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2019-05-29T10:52:00Z</cp:lastPrinted>
  <dcterms:created xsi:type="dcterms:W3CDTF">2019-05-29T10:52:00Z</dcterms:created>
  <dcterms:modified xsi:type="dcterms:W3CDTF">2019-05-29T10:52:00Z</dcterms:modified>
</cp:coreProperties>
</file>