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B32A69" w:rsidP="00007727">
      <w:pPr>
        <w:jc w:val="right"/>
        <w:rPr>
          <w:b/>
          <w:bCs/>
          <w:sz w:val="24"/>
        </w:rPr>
      </w:pPr>
      <w:r w:rsidRPr="00B32A69">
        <w:rPr>
          <w:sz w:val="24"/>
        </w:rPr>
        <w:t>Kraków</w:t>
      </w:r>
      <w:r w:rsidR="00007727">
        <w:rPr>
          <w:sz w:val="24"/>
        </w:rPr>
        <w:t xml:space="preserve"> dnia: </w:t>
      </w:r>
      <w:r w:rsidRPr="00B32A69">
        <w:rPr>
          <w:sz w:val="24"/>
        </w:rPr>
        <w:t>2019-05-29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B32A69" w:rsidRPr="00B32A69" w:rsidRDefault="00B32A69" w:rsidP="00173B20">
      <w:pPr>
        <w:spacing w:after="40"/>
        <w:rPr>
          <w:b/>
          <w:bCs/>
          <w:sz w:val="24"/>
        </w:rPr>
      </w:pPr>
      <w:r w:rsidRPr="00B32A69">
        <w:rPr>
          <w:b/>
          <w:bCs/>
          <w:sz w:val="24"/>
        </w:rPr>
        <w:t>Akademia Górniczo - Hutnicza</w:t>
      </w:r>
    </w:p>
    <w:p w:rsidR="00B32A69" w:rsidRPr="00B32A69" w:rsidRDefault="00B32A69" w:rsidP="00173B20">
      <w:pPr>
        <w:spacing w:after="40"/>
        <w:rPr>
          <w:b/>
          <w:bCs/>
          <w:sz w:val="24"/>
        </w:rPr>
      </w:pPr>
      <w:r w:rsidRPr="00B32A69">
        <w:rPr>
          <w:b/>
          <w:bCs/>
          <w:sz w:val="24"/>
        </w:rPr>
        <w:t>im. Stanisława Staszica w Krakowie</w:t>
      </w:r>
    </w:p>
    <w:p w:rsidR="00A80738" w:rsidRDefault="00B32A69" w:rsidP="00173B20">
      <w:pPr>
        <w:spacing w:after="40"/>
        <w:rPr>
          <w:b/>
          <w:bCs/>
          <w:sz w:val="24"/>
        </w:rPr>
      </w:pPr>
      <w:r w:rsidRPr="00B32A69">
        <w:rPr>
          <w:b/>
          <w:bCs/>
          <w:sz w:val="24"/>
        </w:rPr>
        <w:t>Dział Zamówień Publicznych</w:t>
      </w:r>
    </w:p>
    <w:p w:rsidR="00A80738" w:rsidRPr="00173B20" w:rsidRDefault="00B32A69" w:rsidP="00A80738">
      <w:pPr>
        <w:rPr>
          <w:bCs/>
          <w:sz w:val="24"/>
        </w:rPr>
      </w:pPr>
      <w:r w:rsidRPr="00B32A69">
        <w:rPr>
          <w:bCs/>
          <w:sz w:val="24"/>
        </w:rPr>
        <w:t>Al. Mickiewicza</w:t>
      </w:r>
      <w:r w:rsidR="00A80738" w:rsidRPr="00173B20">
        <w:rPr>
          <w:bCs/>
          <w:sz w:val="24"/>
        </w:rPr>
        <w:t xml:space="preserve"> </w:t>
      </w:r>
      <w:r w:rsidRPr="00B32A69">
        <w:rPr>
          <w:bCs/>
          <w:sz w:val="24"/>
        </w:rPr>
        <w:t>30</w:t>
      </w:r>
    </w:p>
    <w:p w:rsidR="00A80738" w:rsidRPr="00173B20" w:rsidRDefault="00B32A69" w:rsidP="00A80738">
      <w:pPr>
        <w:rPr>
          <w:bCs/>
          <w:sz w:val="24"/>
        </w:rPr>
      </w:pPr>
      <w:r w:rsidRPr="00B32A69">
        <w:rPr>
          <w:bCs/>
          <w:sz w:val="24"/>
        </w:rPr>
        <w:t>30-059</w:t>
      </w:r>
      <w:r w:rsidR="00A80738" w:rsidRPr="00173B20">
        <w:rPr>
          <w:bCs/>
          <w:sz w:val="24"/>
        </w:rPr>
        <w:t xml:space="preserve"> </w:t>
      </w:r>
      <w:r w:rsidRPr="00B32A69">
        <w:rPr>
          <w:bCs/>
          <w:sz w:val="24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B32A69" w:rsidRPr="00B32A69">
        <w:rPr>
          <w:b/>
          <w:sz w:val="24"/>
          <w:szCs w:val="24"/>
        </w:rPr>
        <w:t>KC-zp.272-210/19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B32A69" w:rsidRPr="00B32A69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81215F" w:rsidRDefault="00B32A69" w:rsidP="00C659E2">
      <w:pPr>
        <w:pStyle w:val="Tekstpodstawowywcity"/>
        <w:spacing w:before="120" w:after="240"/>
        <w:ind w:firstLine="0"/>
        <w:jc w:val="center"/>
      </w:pPr>
      <w:r w:rsidRPr="0081215F">
        <w:rPr>
          <w:b/>
        </w:rPr>
        <w:t>Budowa budynku dla Wydziału Fizyki i Informatyki Stosowanej AGH w Krakowie - KC-zp.27</w:t>
      </w:r>
      <w:bookmarkStart w:id="0" w:name="_GoBack"/>
      <w:bookmarkEnd w:id="0"/>
      <w:r w:rsidRPr="0081215F">
        <w:rPr>
          <w:b/>
        </w:rPr>
        <w:t>2-210/19</w:t>
      </w:r>
    </w:p>
    <w:p w:rsidR="004C7E9B" w:rsidRPr="00A012BB" w:rsidRDefault="00A80738" w:rsidP="00490DC0">
      <w:pPr>
        <w:spacing w:before="120"/>
        <w:jc w:val="both"/>
        <w:rPr>
          <w:sz w:val="24"/>
          <w:szCs w:val="24"/>
        </w:rPr>
      </w:pPr>
      <w:r w:rsidRPr="0081215F">
        <w:rPr>
          <w:sz w:val="24"/>
          <w:szCs w:val="24"/>
        </w:rPr>
        <w:t xml:space="preserve">Zamawiający </w:t>
      </w:r>
      <w:r w:rsidRPr="00A012BB">
        <w:rPr>
          <w:sz w:val="24"/>
          <w:szCs w:val="24"/>
        </w:rPr>
        <w:t xml:space="preserve">na podstawie art. 86 ust. 5 </w:t>
      </w:r>
      <w:r w:rsidR="004C7E9B" w:rsidRPr="00A012BB">
        <w:rPr>
          <w:bCs/>
          <w:sz w:val="24"/>
          <w:szCs w:val="24"/>
        </w:rPr>
        <w:t xml:space="preserve">ustawy z dnia </w:t>
      </w:r>
      <w:r w:rsidR="004C7E9B" w:rsidRPr="00A012BB">
        <w:rPr>
          <w:sz w:val="24"/>
          <w:szCs w:val="24"/>
        </w:rPr>
        <w:t xml:space="preserve">29 stycznia 2004 roku Prawo Zamówień Publicznych </w:t>
      </w:r>
      <w:r w:rsidR="00C941B3" w:rsidRPr="00A012BB">
        <w:rPr>
          <w:sz w:val="24"/>
          <w:szCs w:val="24"/>
        </w:rPr>
        <w:t>(Dz. U. z 2018 r. poz. 1986 ze zm.)</w:t>
      </w:r>
      <w:r w:rsidR="00490DC0" w:rsidRPr="00A012BB">
        <w:rPr>
          <w:sz w:val="24"/>
          <w:szCs w:val="24"/>
        </w:rPr>
        <w:t xml:space="preserve"> przekazuje</w:t>
      </w:r>
      <w:r w:rsidR="00F95C33" w:rsidRPr="00A012BB">
        <w:rPr>
          <w:sz w:val="24"/>
          <w:szCs w:val="24"/>
        </w:rPr>
        <w:t xml:space="preserve"> </w:t>
      </w:r>
      <w:r w:rsidR="004C7E9B" w:rsidRPr="00A012BB">
        <w:rPr>
          <w:sz w:val="24"/>
          <w:szCs w:val="24"/>
        </w:rPr>
        <w:t>informacje</w:t>
      </w:r>
      <w:r w:rsidR="00035488" w:rsidRPr="00A012BB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A012BB">
        <w:rPr>
          <w:sz w:val="24"/>
          <w:szCs w:val="24"/>
        </w:rPr>
        <w:t>Ot</w:t>
      </w:r>
      <w:r w:rsidR="00FF4AB1" w:rsidRPr="00A012BB">
        <w:rPr>
          <w:sz w:val="24"/>
          <w:szCs w:val="24"/>
        </w:rPr>
        <w:t>warcie ofert odbyło</w:t>
      </w:r>
      <w:r w:rsidR="00FF4AB1" w:rsidRPr="00FF4AB1">
        <w:rPr>
          <w:sz w:val="24"/>
          <w:szCs w:val="24"/>
        </w:rPr>
        <w:t xml:space="preserve"> się w dniu </w:t>
      </w:r>
      <w:r w:rsidR="00B32A69" w:rsidRPr="00B32A69">
        <w:rPr>
          <w:sz w:val="24"/>
          <w:szCs w:val="24"/>
        </w:rPr>
        <w:t>29/05/2019</w:t>
      </w:r>
      <w:r w:rsidR="00FF4AB1" w:rsidRPr="00FF4AB1">
        <w:rPr>
          <w:sz w:val="24"/>
          <w:szCs w:val="24"/>
        </w:rPr>
        <w:t xml:space="preserve"> o godz. </w:t>
      </w:r>
      <w:r w:rsidR="00B32A69" w:rsidRPr="00B32A69">
        <w:rPr>
          <w:sz w:val="24"/>
          <w:szCs w:val="24"/>
        </w:rPr>
        <w:t>10:30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81215F">
        <w:rPr>
          <w:sz w:val="24"/>
          <w:szCs w:val="24"/>
        </w:rPr>
        <w:br/>
      </w:r>
      <w:r w:rsidR="00B32A69" w:rsidRPr="00B32A69">
        <w:rPr>
          <w:sz w:val="24"/>
          <w:szCs w:val="24"/>
        </w:rPr>
        <w:t>35 000 000.00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271"/>
        <w:gridCol w:w="1701"/>
        <w:gridCol w:w="1134"/>
        <w:gridCol w:w="2410"/>
        <w:gridCol w:w="850"/>
      </w:tblGrid>
      <w:tr w:rsidR="0069085C" w:rsidRPr="00493F8C" w:rsidTr="00C219FC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271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B32A69" w:rsidRPr="00493F8C" w:rsidTr="00C219FC">
        <w:tc>
          <w:tcPr>
            <w:tcW w:w="706" w:type="dxa"/>
            <w:shd w:val="clear" w:color="auto" w:fill="auto"/>
            <w:vAlign w:val="center"/>
          </w:tcPr>
          <w:p w:rsidR="00B32A69" w:rsidRPr="00490DC0" w:rsidRDefault="00B32A69" w:rsidP="00254083">
            <w:pPr>
              <w:spacing w:before="120" w:after="120"/>
              <w:jc w:val="center"/>
            </w:pPr>
            <w:r w:rsidRPr="00B32A69">
              <w:t>1</w:t>
            </w:r>
          </w:p>
        </w:tc>
        <w:tc>
          <w:tcPr>
            <w:tcW w:w="2271" w:type="dxa"/>
            <w:shd w:val="clear" w:color="auto" w:fill="auto"/>
          </w:tcPr>
          <w:p w:rsidR="00B32A69" w:rsidRPr="00490DC0" w:rsidRDefault="00B32A69" w:rsidP="00254083">
            <w:pPr>
              <w:spacing w:before="40"/>
            </w:pPr>
            <w:r w:rsidRPr="00B32A69">
              <w:t xml:space="preserve">Przedsiębiorstwo Budowlane CZĘSTOBUD D. </w:t>
            </w:r>
            <w:proofErr w:type="spellStart"/>
            <w:r w:rsidRPr="00B32A69">
              <w:t>Świącik</w:t>
            </w:r>
            <w:proofErr w:type="spellEnd"/>
          </w:p>
          <w:p w:rsidR="00B32A69" w:rsidRPr="00490DC0" w:rsidRDefault="00B32A69" w:rsidP="00254083">
            <w:r w:rsidRPr="00B32A69">
              <w:t>ul. Boh. Monte Cassino</w:t>
            </w:r>
            <w:r w:rsidRPr="00490DC0">
              <w:t xml:space="preserve"> </w:t>
            </w:r>
            <w:r w:rsidRPr="00B32A69">
              <w:t>40</w:t>
            </w:r>
            <w:r w:rsidRPr="00490DC0">
              <w:t xml:space="preserve"> </w:t>
            </w:r>
          </w:p>
          <w:p w:rsidR="00B32A69" w:rsidRPr="00490DC0" w:rsidRDefault="00B32A69" w:rsidP="00254083">
            <w:pPr>
              <w:spacing w:after="40"/>
              <w:jc w:val="both"/>
            </w:pPr>
            <w:r w:rsidRPr="00B32A69">
              <w:t>42-200</w:t>
            </w:r>
            <w:r w:rsidRPr="00490DC0">
              <w:t xml:space="preserve"> </w:t>
            </w:r>
            <w:r w:rsidRPr="00B32A69">
              <w:t>Częstochowa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32A69" w:rsidRPr="00490DC0" w:rsidRDefault="00B32A69" w:rsidP="00254083">
            <w:pPr>
              <w:spacing w:before="120" w:after="120"/>
              <w:jc w:val="both"/>
            </w:pPr>
            <w:r w:rsidRPr="00B32A69">
              <w:t>46 371 000.00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32A69" w:rsidRPr="00490DC0" w:rsidRDefault="00B32A69" w:rsidP="00254083">
            <w:pPr>
              <w:spacing w:before="120" w:after="120"/>
              <w:jc w:val="both"/>
            </w:pPr>
            <w:r w:rsidRPr="00B32A69">
              <w:t>19 miesięcy od daty podpisania umowy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219FC" w:rsidRPr="00C219FC" w:rsidRDefault="00B32A69" w:rsidP="00C219FC">
            <w:pPr>
              <w:spacing w:before="120" w:after="120"/>
              <w:jc w:val="both"/>
            </w:pPr>
            <w:r w:rsidRPr="00B32A69">
              <w:t>60 miesi</w:t>
            </w:r>
            <w:r w:rsidR="00C219FC">
              <w:t>ęcy</w:t>
            </w:r>
            <w:r w:rsidR="00C219FC" w:rsidRPr="00C219FC">
              <w:rPr>
                <w:sz w:val="22"/>
                <w:szCs w:val="22"/>
              </w:rPr>
              <w:t xml:space="preserve"> </w:t>
            </w:r>
            <w:r w:rsidR="00C219FC" w:rsidRPr="00C219FC">
              <w:t>z wyjątkiem okresu udzielonej gwarancji na:</w:t>
            </w:r>
          </w:p>
          <w:p w:rsidR="00C219FC" w:rsidRPr="00C219FC" w:rsidRDefault="00C219FC" w:rsidP="00C219FC">
            <w:pPr>
              <w:spacing w:before="120" w:after="120"/>
              <w:jc w:val="both"/>
            </w:pPr>
            <w:r w:rsidRPr="00C219FC">
              <w:t>Dach i elewacja:</w:t>
            </w:r>
            <w:r>
              <w:t xml:space="preserve">120 </w:t>
            </w:r>
            <w:r w:rsidRPr="00C219FC">
              <w:t>miesięcy</w:t>
            </w:r>
          </w:p>
          <w:p w:rsidR="00C219FC" w:rsidRPr="00C219FC" w:rsidRDefault="00C219FC" w:rsidP="00C219FC">
            <w:pPr>
              <w:spacing w:before="120" w:after="120"/>
              <w:jc w:val="both"/>
            </w:pPr>
            <w:r w:rsidRPr="00C219FC">
              <w:t>Okna i drzwi zewnętrzne:</w:t>
            </w:r>
            <w:r>
              <w:t xml:space="preserve">60 </w:t>
            </w:r>
            <w:r w:rsidRPr="00C219FC">
              <w:t>miesięcy</w:t>
            </w:r>
          </w:p>
          <w:p w:rsidR="00B32A69" w:rsidRPr="00C219FC" w:rsidRDefault="00C219FC" w:rsidP="00254083">
            <w:pPr>
              <w:spacing w:before="120" w:after="120"/>
              <w:jc w:val="both"/>
              <w:rPr>
                <w:b/>
                <w:u w:val="single"/>
              </w:rPr>
            </w:pPr>
            <w:r w:rsidRPr="00C219FC">
              <w:t>Instalacja sieci strukturalnej:</w:t>
            </w:r>
            <w:r>
              <w:t xml:space="preserve">25 </w:t>
            </w:r>
            <w:r w:rsidRPr="00C219FC">
              <w:t>lat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32A69" w:rsidRPr="00490DC0" w:rsidRDefault="00B32A69" w:rsidP="00254083">
            <w:pPr>
              <w:spacing w:before="120" w:after="120"/>
              <w:jc w:val="both"/>
            </w:pPr>
            <w:r w:rsidRPr="00B32A69">
              <w:t>21 dni</w:t>
            </w:r>
          </w:p>
        </w:tc>
      </w:tr>
      <w:tr w:rsidR="00B32A69" w:rsidRPr="00493F8C" w:rsidTr="00C219FC">
        <w:tc>
          <w:tcPr>
            <w:tcW w:w="706" w:type="dxa"/>
            <w:shd w:val="clear" w:color="auto" w:fill="auto"/>
            <w:vAlign w:val="center"/>
          </w:tcPr>
          <w:p w:rsidR="00B32A69" w:rsidRPr="00490DC0" w:rsidRDefault="00B32A69" w:rsidP="00254083">
            <w:pPr>
              <w:spacing w:before="120" w:after="120"/>
              <w:jc w:val="center"/>
            </w:pPr>
            <w:r w:rsidRPr="00B32A69">
              <w:t>2</w:t>
            </w:r>
          </w:p>
        </w:tc>
        <w:tc>
          <w:tcPr>
            <w:tcW w:w="2271" w:type="dxa"/>
            <w:shd w:val="clear" w:color="auto" w:fill="auto"/>
          </w:tcPr>
          <w:p w:rsidR="00B32A69" w:rsidRPr="00490DC0" w:rsidRDefault="00B32A69" w:rsidP="00254083">
            <w:pPr>
              <w:spacing w:before="40"/>
            </w:pPr>
            <w:r w:rsidRPr="00B32A69">
              <w:t>Przedsiębiorstwo Budowlane DOMBUD S.A.</w:t>
            </w:r>
          </w:p>
          <w:p w:rsidR="00B32A69" w:rsidRPr="00490DC0" w:rsidRDefault="00B32A69" w:rsidP="00254083">
            <w:r w:rsidRPr="00B32A69">
              <w:t>ul. Drzymały</w:t>
            </w:r>
            <w:r w:rsidRPr="00490DC0">
              <w:t xml:space="preserve"> </w:t>
            </w:r>
            <w:r w:rsidRPr="00B32A69">
              <w:t>15</w:t>
            </w:r>
            <w:r w:rsidRPr="00490DC0">
              <w:t xml:space="preserve"> </w:t>
            </w:r>
          </w:p>
          <w:p w:rsidR="00B32A69" w:rsidRPr="00490DC0" w:rsidRDefault="00B32A69" w:rsidP="00254083">
            <w:pPr>
              <w:spacing w:after="40"/>
              <w:jc w:val="both"/>
            </w:pPr>
            <w:r w:rsidRPr="00B32A69">
              <w:t>40-059</w:t>
            </w:r>
            <w:r w:rsidRPr="00490DC0">
              <w:t xml:space="preserve"> </w:t>
            </w:r>
            <w:r w:rsidRPr="00B32A69">
              <w:t>Katowice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32A69" w:rsidRPr="00490DC0" w:rsidRDefault="00B32A69" w:rsidP="00254083">
            <w:pPr>
              <w:spacing w:before="120" w:after="120"/>
              <w:jc w:val="both"/>
            </w:pPr>
            <w:r w:rsidRPr="00B32A69">
              <w:t>51 102 983.68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32A69" w:rsidRPr="00490DC0" w:rsidRDefault="00B32A69" w:rsidP="00254083">
            <w:pPr>
              <w:spacing w:before="120" w:after="120"/>
              <w:jc w:val="both"/>
            </w:pPr>
            <w:r w:rsidRPr="00B32A69">
              <w:t>19 miesięcy od daty podpisania umowy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219FC" w:rsidRPr="00C219FC" w:rsidRDefault="00C219FC" w:rsidP="00C219FC">
            <w:pPr>
              <w:spacing w:before="120" w:after="120"/>
              <w:jc w:val="both"/>
            </w:pPr>
            <w:r w:rsidRPr="00C219FC">
              <w:t>60 miesięcy z wyjątkiem okresu udzielonej gwarancji na:</w:t>
            </w:r>
          </w:p>
          <w:p w:rsidR="00C219FC" w:rsidRPr="00C219FC" w:rsidRDefault="00C219FC" w:rsidP="00C219FC">
            <w:pPr>
              <w:spacing w:before="120" w:after="120"/>
              <w:jc w:val="both"/>
            </w:pPr>
            <w:r w:rsidRPr="00C219FC">
              <w:t>Dach i elewacja:120 miesięcy</w:t>
            </w:r>
          </w:p>
          <w:p w:rsidR="00C219FC" w:rsidRPr="00C219FC" w:rsidRDefault="00C219FC" w:rsidP="00C219FC">
            <w:pPr>
              <w:spacing w:before="120" w:after="120"/>
              <w:jc w:val="both"/>
            </w:pPr>
            <w:r w:rsidRPr="00C219FC">
              <w:t>Okna i drzwi zewnętrzne:60 miesięcy</w:t>
            </w:r>
          </w:p>
          <w:p w:rsidR="00B32A69" w:rsidRPr="00C219FC" w:rsidRDefault="00C219FC" w:rsidP="00254083">
            <w:pPr>
              <w:spacing w:before="120" w:after="120"/>
              <w:jc w:val="both"/>
              <w:rPr>
                <w:b/>
                <w:u w:val="single"/>
              </w:rPr>
            </w:pPr>
            <w:r w:rsidRPr="00C219FC">
              <w:t>Instalacja sieci strukturalnej:25 lat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32A69" w:rsidRPr="00490DC0" w:rsidRDefault="00B32A69" w:rsidP="00254083">
            <w:pPr>
              <w:spacing w:before="120" w:after="120"/>
              <w:jc w:val="both"/>
            </w:pPr>
            <w:r w:rsidRPr="00B32A69">
              <w:t>21 dni</w:t>
            </w:r>
          </w:p>
        </w:tc>
      </w:tr>
      <w:tr w:rsidR="00B32A69" w:rsidRPr="00493F8C" w:rsidTr="00C219FC">
        <w:tc>
          <w:tcPr>
            <w:tcW w:w="706" w:type="dxa"/>
            <w:shd w:val="clear" w:color="auto" w:fill="auto"/>
            <w:vAlign w:val="center"/>
          </w:tcPr>
          <w:p w:rsidR="00B32A69" w:rsidRPr="00490DC0" w:rsidRDefault="00B32A69" w:rsidP="00254083">
            <w:pPr>
              <w:spacing w:before="120" w:after="120"/>
              <w:jc w:val="center"/>
            </w:pPr>
            <w:r w:rsidRPr="00B32A69">
              <w:t>3</w:t>
            </w:r>
          </w:p>
        </w:tc>
        <w:tc>
          <w:tcPr>
            <w:tcW w:w="2271" w:type="dxa"/>
            <w:shd w:val="clear" w:color="auto" w:fill="auto"/>
          </w:tcPr>
          <w:p w:rsidR="00B32A69" w:rsidRPr="00490DC0" w:rsidRDefault="00B32A69" w:rsidP="00254083">
            <w:pPr>
              <w:spacing w:before="40"/>
            </w:pPr>
            <w:r w:rsidRPr="00B32A69">
              <w:t>MOSTOSTAL WARSZAWA S.A.</w:t>
            </w:r>
          </w:p>
          <w:p w:rsidR="00B32A69" w:rsidRPr="00490DC0" w:rsidRDefault="00B32A69" w:rsidP="00254083">
            <w:r w:rsidRPr="00B32A69">
              <w:t>ul. Konstruktorska</w:t>
            </w:r>
            <w:r w:rsidRPr="00490DC0">
              <w:t xml:space="preserve"> </w:t>
            </w:r>
            <w:r w:rsidR="00A012BB">
              <w:t>12</w:t>
            </w:r>
            <w:r w:rsidRPr="00B32A69">
              <w:t>A</w:t>
            </w:r>
            <w:r w:rsidRPr="00490DC0">
              <w:t xml:space="preserve"> </w:t>
            </w:r>
          </w:p>
          <w:p w:rsidR="00B32A69" w:rsidRPr="00490DC0" w:rsidRDefault="00B32A69" w:rsidP="00254083">
            <w:pPr>
              <w:spacing w:after="40"/>
              <w:jc w:val="both"/>
            </w:pPr>
            <w:r w:rsidRPr="00B32A69">
              <w:t>02-673</w:t>
            </w:r>
            <w:r w:rsidRPr="00490DC0">
              <w:t xml:space="preserve"> </w:t>
            </w:r>
            <w:r w:rsidRPr="00B32A69">
              <w:t>Warszawa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32A69" w:rsidRPr="00490DC0" w:rsidRDefault="00B32A69" w:rsidP="00254083">
            <w:pPr>
              <w:spacing w:before="120" w:after="120"/>
              <w:jc w:val="both"/>
            </w:pPr>
            <w:r w:rsidRPr="00B32A69">
              <w:t>39 960 000.00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32A69" w:rsidRPr="00490DC0" w:rsidRDefault="00B32A69" w:rsidP="00254083">
            <w:pPr>
              <w:spacing w:before="120" w:after="120"/>
              <w:jc w:val="both"/>
            </w:pPr>
            <w:r w:rsidRPr="00B32A69">
              <w:t>19 miesięcy od daty podpisania umowy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219FC" w:rsidRPr="00C219FC" w:rsidRDefault="00C219FC" w:rsidP="00C219FC">
            <w:pPr>
              <w:spacing w:before="120" w:after="120"/>
              <w:jc w:val="both"/>
            </w:pPr>
            <w:r w:rsidRPr="00C219FC">
              <w:t>60 miesięcy z wyjątkiem okresu udzielonej gwarancji na:</w:t>
            </w:r>
          </w:p>
          <w:p w:rsidR="00C219FC" w:rsidRPr="00C219FC" w:rsidRDefault="00C219FC" w:rsidP="00C219FC">
            <w:pPr>
              <w:spacing w:before="120" w:after="120"/>
              <w:jc w:val="both"/>
            </w:pPr>
            <w:r w:rsidRPr="00C219FC">
              <w:t>Dach i elewacja:120 miesięcy</w:t>
            </w:r>
          </w:p>
          <w:p w:rsidR="00C219FC" w:rsidRPr="00C219FC" w:rsidRDefault="00C219FC" w:rsidP="00C219FC">
            <w:pPr>
              <w:spacing w:before="120" w:after="120"/>
              <w:jc w:val="both"/>
            </w:pPr>
            <w:r w:rsidRPr="00C219FC">
              <w:t>Okna i drzwi zewnętrzne:60 miesięcy</w:t>
            </w:r>
          </w:p>
          <w:p w:rsidR="00B32A69" w:rsidRPr="00C219FC" w:rsidRDefault="00C219FC" w:rsidP="00254083">
            <w:pPr>
              <w:spacing w:before="120" w:after="120"/>
              <w:jc w:val="both"/>
              <w:rPr>
                <w:b/>
                <w:u w:val="single"/>
              </w:rPr>
            </w:pPr>
            <w:r w:rsidRPr="00C219FC">
              <w:t>Instalacja sieci strukturalnej:25 lat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32A69" w:rsidRPr="00490DC0" w:rsidRDefault="00B32A69" w:rsidP="00254083">
            <w:pPr>
              <w:spacing w:before="120" w:after="120"/>
              <w:jc w:val="both"/>
            </w:pPr>
            <w:r w:rsidRPr="00B32A69">
              <w:t>21 dni</w:t>
            </w:r>
          </w:p>
        </w:tc>
      </w:tr>
      <w:tr w:rsidR="00B32A69" w:rsidRPr="00493F8C" w:rsidTr="00C219FC">
        <w:tc>
          <w:tcPr>
            <w:tcW w:w="706" w:type="dxa"/>
            <w:shd w:val="clear" w:color="auto" w:fill="auto"/>
            <w:vAlign w:val="center"/>
          </w:tcPr>
          <w:p w:rsidR="00B32A69" w:rsidRPr="00490DC0" w:rsidRDefault="00B32A69" w:rsidP="00254083">
            <w:pPr>
              <w:spacing w:before="120" w:after="120"/>
              <w:jc w:val="center"/>
            </w:pPr>
            <w:r w:rsidRPr="00B32A69">
              <w:t>4</w:t>
            </w:r>
          </w:p>
        </w:tc>
        <w:tc>
          <w:tcPr>
            <w:tcW w:w="2271" w:type="dxa"/>
            <w:shd w:val="clear" w:color="auto" w:fill="auto"/>
          </w:tcPr>
          <w:p w:rsidR="00B32A69" w:rsidRPr="00490DC0" w:rsidRDefault="00B32A69" w:rsidP="00254083">
            <w:pPr>
              <w:spacing w:before="40"/>
            </w:pPr>
            <w:r w:rsidRPr="00B32A69">
              <w:t>RE-BAU Sp. z o.o.</w:t>
            </w:r>
          </w:p>
          <w:p w:rsidR="00B32A69" w:rsidRPr="00490DC0" w:rsidRDefault="00B32A69" w:rsidP="00254083">
            <w:r w:rsidRPr="00B32A69">
              <w:t xml:space="preserve">ul. </w:t>
            </w:r>
            <w:proofErr w:type="spellStart"/>
            <w:r w:rsidRPr="00B32A69">
              <w:t>Armi</w:t>
            </w:r>
            <w:proofErr w:type="spellEnd"/>
            <w:r w:rsidRPr="00B32A69">
              <w:t xml:space="preserve"> Krajowej</w:t>
            </w:r>
            <w:r w:rsidRPr="00490DC0">
              <w:t xml:space="preserve"> </w:t>
            </w:r>
            <w:r w:rsidRPr="00B32A69">
              <w:t>19</w:t>
            </w:r>
            <w:r w:rsidRPr="00490DC0">
              <w:t xml:space="preserve"> </w:t>
            </w:r>
          </w:p>
          <w:p w:rsidR="00B32A69" w:rsidRPr="00490DC0" w:rsidRDefault="00B32A69" w:rsidP="00254083">
            <w:pPr>
              <w:spacing w:after="40"/>
              <w:jc w:val="both"/>
            </w:pPr>
            <w:r w:rsidRPr="00B32A69">
              <w:lastRenderedPageBreak/>
              <w:t>30-150</w:t>
            </w:r>
            <w:r w:rsidRPr="00490DC0">
              <w:t xml:space="preserve"> </w:t>
            </w:r>
            <w:r w:rsidRPr="00B32A69">
              <w:t>Kraków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32A69" w:rsidRPr="00490DC0" w:rsidRDefault="00B32A69" w:rsidP="00254083">
            <w:pPr>
              <w:spacing w:before="120" w:after="120"/>
              <w:jc w:val="both"/>
            </w:pPr>
            <w:r w:rsidRPr="00B32A69">
              <w:lastRenderedPageBreak/>
              <w:t xml:space="preserve">42 435 </w:t>
            </w:r>
            <w:r w:rsidRPr="00B32A69">
              <w:lastRenderedPageBreak/>
              <w:t>000.00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32A69" w:rsidRPr="00490DC0" w:rsidRDefault="00B32A69" w:rsidP="00254083">
            <w:pPr>
              <w:spacing w:before="120" w:after="120"/>
              <w:jc w:val="both"/>
            </w:pPr>
            <w:r w:rsidRPr="00B32A69">
              <w:lastRenderedPageBreak/>
              <w:t xml:space="preserve">19 miesięcy </w:t>
            </w:r>
            <w:r w:rsidRPr="00B32A69">
              <w:lastRenderedPageBreak/>
              <w:t>od daty podpisania umowy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219FC" w:rsidRPr="00C219FC" w:rsidRDefault="00C219FC" w:rsidP="00C219FC">
            <w:pPr>
              <w:spacing w:before="120" w:after="120"/>
              <w:jc w:val="both"/>
            </w:pPr>
            <w:r w:rsidRPr="00C219FC">
              <w:lastRenderedPageBreak/>
              <w:t>60 miesięcy z wyjątkiem okresu udzielonej gwarancji na:</w:t>
            </w:r>
          </w:p>
          <w:p w:rsidR="00C219FC" w:rsidRPr="00C219FC" w:rsidRDefault="00C219FC" w:rsidP="00C219FC">
            <w:pPr>
              <w:spacing w:before="120" w:after="120"/>
              <w:jc w:val="both"/>
            </w:pPr>
            <w:r w:rsidRPr="00C219FC">
              <w:t>Dach i elewacja:120 miesięcy</w:t>
            </w:r>
          </w:p>
          <w:p w:rsidR="00C219FC" w:rsidRPr="00C219FC" w:rsidRDefault="00C219FC" w:rsidP="00C219FC">
            <w:pPr>
              <w:spacing w:before="120" w:after="120"/>
              <w:jc w:val="both"/>
            </w:pPr>
            <w:r w:rsidRPr="00C219FC">
              <w:t>Okna i drzwi zewnętrzne:60 miesięcy</w:t>
            </w:r>
          </w:p>
          <w:p w:rsidR="00C219FC" w:rsidRPr="00C219FC" w:rsidRDefault="00C219FC" w:rsidP="00C219FC">
            <w:pPr>
              <w:spacing w:before="120" w:after="120"/>
              <w:jc w:val="both"/>
              <w:rPr>
                <w:b/>
                <w:u w:val="single"/>
              </w:rPr>
            </w:pPr>
            <w:r w:rsidRPr="00C219FC">
              <w:t>Instalacja sieci strukturalnej:25 lat</w:t>
            </w:r>
          </w:p>
          <w:p w:rsidR="00B32A69" w:rsidRPr="00490DC0" w:rsidRDefault="00B32A69" w:rsidP="00254083">
            <w:pPr>
              <w:spacing w:before="120" w:after="120"/>
              <w:jc w:val="both"/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B32A69" w:rsidRPr="00490DC0" w:rsidRDefault="00B32A69" w:rsidP="00254083">
            <w:pPr>
              <w:spacing w:before="120" w:after="120"/>
              <w:jc w:val="both"/>
            </w:pPr>
            <w:r w:rsidRPr="00B32A69">
              <w:t>21 dni</w:t>
            </w:r>
          </w:p>
        </w:tc>
      </w:tr>
      <w:tr w:rsidR="00B32A69" w:rsidRPr="00493F8C" w:rsidTr="00C219FC">
        <w:tc>
          <w:tcPr>
            <w:tcW w:w="706" w:type="dxa"/>
            <w:shd w:val="clear" w:color="auto" w:fill="auto"/>
            <w:vAlign w:val="center"/>
          </w:tcPr>
          <w:p w:rsidR="00B32A69" w:rsidRPr="00490DC0" w:rsidRDefault="00B32A69" w:rsidP="00254083">
            <w:pPr>
              <w:spacing w:before="120" w:after="120"/>
              <w:jc w:val="center"/>
            </w:pPr>
            <w:r w:rsidRPr="00B32A69">
              <w:lastRenderedPageBreak/>
              <w:t>5</w:t>
            </w:r>
          </w:p>
        </w:tc>
        <w:tc>
          <w:tcPr>
            <w:tcW w:w="2271" w:type="dxa"/>
            <w:shd w:val="clear" w:color="auto" w:fill="auto"/>
          </w:tcPr>
          <w:p w:rsidR="00B32A69" w:rsidRPr="00490DC0" w:rsidRDefault="00B32A69" w:rsidP="00254083">
            <w:pPr>
              <w:spacing w:before="40"/>
            </w:pPr>
            <w:r w:rsidRPr="00B32A69">
              <w:t>ERBUD S.A.</w:t>
            </w:r>
          </w:p>
          <w:p w:rsidR="00B32A69" w:rsidRPr="00490DC0" w:rsidRDefault="00A012BB" w:rsidP="00254083">
            <w:r>
              <w:t>Ul. F. Klimczaka 1</w:t>
            </w:r>
          </w:p>
          <w:p w:rsidR="00B32A69" w:rsidRPr="00490DC0" w:rsidRDefault="00B32A69" w:rsidP="00A012BB">
            <w:pPr>
              <w:spacing w:after="40"/>
              <w:jc w:val="both"/>
            </w:pPr>
            <w:r w:rsidRPr="00B32A69">
              <w:t>02-</w:t>
            </w:r>
            <w:r w:rsidR="00A012BB">
              <w:t xml:space="preserve">797 </w:t>
            </w:r>
            <w:r w:rsidRPr="00B32A69">
              <w:t>Warszawa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32A69" w:rsidRPr="00490DC0" w:rsidRDefault="00B32A69" w:rsidP="00254083">
            <w:pPr>
              <w:spacing w:before="120" w:after="120"/>
              <w:jc w:val="both"/>
            </w:pPr>
            <w:r w:rsidRPr="00B32A69">
              <w:t>44 772 000.00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32A69" w:rsidRPr="00490DC0" w:rsidRDefault="00B32A69" w:rsidP="00254083">
            <w:pPr>
              <w:spacing w:before="120" w:after="120"/>
              <w:jc w:val="both"/>
            </w:pPr>
            <w:r w:rsidRPr="00B32A69">
              <w:t>19 miesięcy od daty podpisania umowy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219FC" w:rsidRPr="00C219FC" w:rsidRDefault="00C219FC" w:rsidP="00C219FC">
            <w:pPr>
              <w:spacing w:before="120" w:after="120"/>
              <w:jc w:val="both"/>
            </w:pPr>
            <w:r w:rsidRPr="00C219FC">
              <w:t>60 miesięcy z wyjątkiem okresu udzielonej gwarancji na:</w:t>
            </w:r>
          </w:p>
          <w:p w:rsidR="00C219FC" w:rsidRPr="00C219FC" w:rsidRDefault="00C219FC" w:rsidP="00C219FC">
            <w:pPr>
              <w:spacing w:before="120" w:after="120"/>
              <w:jc w:val="both"/>
            </w:pPr>
            <w:r w:rsidRPr="00C219FC">
              <w:t>Dach i elewacja:120 miesięcy</w:t>
            </w:r>
          </w:p>
          <w:p w:rsidR="00C219FC" w:rsidRPr="00C219FC" w:rsidRDefault="00C219FC" w:rsidP="00C219FC">
            <w:pPr>
              <w:spacing w:before="120" w:after="120"/>
              <w:jc w:val="both"/>
            </w:pPr>
            <w:r w:rsidRPr="00C219FC">
              <w:t>Okna i drzwi zewnętrzne:60 miesięcy</w:t>
            </w:r>
          </w:p>
          <w:p w:rsidR="00B32A69" w:rsidRPr="00C219FC" w:rsidRDefault="00C219FC" w:rsidP="00254083">
            <w:pPr>
              <w:spacing w:before="120" w:after="120"/>
              <w:jc w:val="both"/>
              <w:rPr>
                <w:b/>
                <w:u w:val="single"/>
              </w:rPr>
            </w:pPr>
            <w:r w:rsidRPr="00C219FC">
              <w:t>Instalacja sieci strukturalnej:25 lat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32A69" w:rsidRPr="00490DC0" w:rsidRDefault="00B32A69" w:rsidP="00254083">
            <w:pPr>
              <w:spacing w:before="120" w:after="120"/>
              <w:jc w:val="both"/>
            </w:pPr>
            <w:r w:rsidRPr="00B32A69">
              <w:t>21 dni</w:t>
            </w:r>
          </w:p>
        </w:tc>
      </w:tr>
      <w:tr w:rsidR="00B32A69" w:rsidRPr="00493F8C" w:rsidTr="00C219FC">
        <w:tc>
          <w:tcPr>
            <w:tcW w:w="706" w:type="dxa"/>
            <w:shd w:val="clear" w:color="auto" w:fill="auto"/>
            <w:vAlign w:val="center"/>
          </w:tcPr>
          <w:p w:rsidR="00B32A69" w:rsidRPr="00490DC0" w:rsidRDefault="00B32A69" w:rsidP="00254083">
            <w:pPr>
              <w:spacing w:before="120" w:after="120"/>
              <w:jc w:val="center"/>
            </w:pPr>
            <w:r w:rsidRPr="00B32A69">
              <w:t>6</w:t>
            </w:r>
          </w:p>
        </w:tc>
        <w:tc>
          <w:tcPr>
            <w:tcW w:w="2271" w:type="dxa"/>
            <w:shd w:val="clear" w:color="auto" w:fill="auto"/>
          </w:tcPr>
          <w:p w:rsidR="00B32A69" w:rsidRPr="0081215F" w:rsidRDefault="00B32A69" w:rsidP="00254083">
            <w:pPr>
              <w:spacing w:before="40"/>
              <w:rPr>
                <w:lang w:val="en-US"/>
              </w:rPr>
            </w:pPr>
            <w:r w:rsidRPr="0081215F">
              <w:rPr>
                <w:lang w:val="en-US"/>
              </w:rPr>
              <w:t xml:space="preserve">MOTA-ENGIL </w:t>
            </w:r>
            <w:r w:rsidR="00880480">
              <w:rPr>
                <w:lang w:val="en-US"/>
              </w:rPr>
              <w:t>Central Europe S.A.</w:t>
            </w:r>
          </w:p>
          <w:p w:rsidR="00B32A69" w:rsidRPr="00490DC0" w:rsidRDefault="00880480" w:rsidP="00254083">
            <w:r w:rsidRPr="00880480">
              <w:t xml:space="preserve">Ul. </w:t>
            </w:r>
            <w:r w:rsidR="00B32A69" w:rsidRPr="00B32A69">
              <w:t>Wadowicka</w:t>
            </w:r>
            <w:r w:rsidR="00B32A69" w:rsidRPr="00490DC0">
              <w:t xml:space="preserve"> </w:t>
            </w:r>
            <w:r w:rsidR="00B32A69" w:rsidRPr="00B32A69">
              <w:t>8W</w:t>
            </w:r>
            <w:r w:rsidR="00B32A69" w:rsidRPr="00490DC0">
              <w:t xml:space="preserve"> </w:t>
            </w:r>
          </w:p>
          <w:p w:rsidR="00B32A69" w:rsidRPr="00490DC0" w:rsidRDefault="00B32A69" w:rsidP="00254083">
            <w:pPr>
              <w:spacing w:after="40"/>
              <w:jc w:val="both"/>
            </w:pPr>
            <w:r w:rsidRPr="00B32A69">
              <w:t>30-415</w:t>
            </w:r>
            <w:r w:rsidRPr="00490DC0">
              <w:t xml:space="preserve"> </w:t>
            </w:r>
            <w:r w:rsidRPr="00B32A69">
              <w:t>Kraków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32A69" w:rsidRPr="00490DC0" w:rsidRDefault="00B32A69" w:rsidP="00254083">
            <w:pPr>
              <w:spacing w:before="120" w:after="120"/>
              <w:jc w:val="both"/>
            </w:pPr>
            <w:r w:rsidRPr="00B32A69">
              <w:t>39 849 000.00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32A69" w:rsidRPr="00490DC0" w:rsidRDefault="00B32A69" w:rsidP="00254083">
            <w:pPr>
              <w:spacing w:before="120" w:after="120"/>
              <w:jc w:val="both"/>
            </w:pPr>
            <w:r w:rsidRPr="00B32A69">
              <w:t>19 miesięcy od daty podpisania umowy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219FC" w:rsidRPr="00C219FC" w:rsidRDefault="00C219FC" w:rsidP="00C219FC">
            <w:pPr>
              <w:spacing w:before="120" w:after="120"/>
              <w:jc w:val="both"/>
            </w:pPr>
            <w:r w:rsidRPr="00C219FC">
              <w:t>60 miesięcy z wyjątkiem okresu udzielonej gwarancji na:</w:t>
            </w:r>
          </w:p>
          <w:p w:rsidR="00C219FC" w:rsidRPr="00C219FC" w:rsidRDefault="00C219FC" w:rsidP="00C219FC">
            <w:pPr>
              <w:spacing w:before="120" w:after="120"/>
              <w:jc w:val="both"/>
            </w:pPr>
            <w:r w:rsidRPr="00C219FC">
              <w:t>Dach i elewacja:120 miesięcy</w:t>
            </w:r>
          </w:p>
          <w:p w:rsidR="00C219FC" w:rsidRPr="00C219FC" w:rsidRDefault="00C219FC" w:rsidP="00C219FC">
            <w:pPr>
              <w:spacing w:before="120" w:after="120"/>
              <w:jc w:val="both"/>
            </w:pPr>
            <w:r w:rsidRPr="00C219FC">
              <w:t>Okna i drzwi zewnętrzne:60 miesięcy</w:t>
            </w:r>
          </w:p>
          <w:p w:rsidR="00B32A69" w:rsidRPr="00C219FC" w:rsidRDefault="00C219FC" w:rsidP="00254083">
            <w:pPr>
              <w:spacing w:before="120" w:after="120"/>
              <w:jc w:val="both"/>
              <w:rPr>
                <w:b/>
                <w:u w:val="single"/>
              </w:rPr>
            </w:pPr>
            <w:r w:rsidRPr="00C219FC">
              <w:t>Instalacja sieci strukturalnej:25 lat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32A69" w:rsidRPr="00490DC0" w:rsidRDefault="00B32A69" w:rsidP="00254083">
            <w:pPr>
              <w:spacing w:before="120" w:after="120"/>
              <w:jc w:val="both"/>
            </w:pPr>
            <w:r w:rsidRPr="00B32A69">
              <w:t>21 dni</w:t>
            </w:r>
          </w:p>
        </w:tc>
      </w:tr>
      <w:tr w:rsidR="00B32A69" w:rsidRPr="00493F8C" w:rsidTr="00C219FC">
        <w:tc>
          <w:tcPr>
            <w:tcW w:w="706" w:type="dxa"/>
            <w:shd w:val="clear" w:color="auto" w:fill="auto"/>
            <w:vAlign w:val="center"/>
          </w:tcPr>
          <w:p w:rsidR="00B32A69" w:rsidRPr="00490DC0" w:rsidRDefault="00B32A69" w:rsidP="00254083">
            <w:pPr>
              <w:spacing w:before="120" w:after="120"/>
              <w:jc w:val="center"/>
            </w:pPr>
            <w:r w:rsidRPr="00B32A69">
              <w:t>7</w:t>
            </w:r>
          </w:p>
        </w:tc>
        <w:tc>
          <w:tcPr>
            <w:tcW w:w="2271" w:type="dxa"/>
            <w:shd w:val="clear" w:color="auto" w:fill="auto"/>
          </w:tcPr>
          <w:p w:rsidR="00B32A69" w:rsidRPr="00490DC0" w:rsidRDefault="00B32A69" w:rsidP="00254083">
            <w:pPr>
              <w:spacing w:before="40"/>
            </w:pPr>
            <w:r w:rsidRPr="00B32A69">
              <w:t>IDS-</w:t>
            </w:r>
            <w:r w:rsidR="00880480">
              <w:t>BUD S.A.</w:t>
            </w:r>
          </w:p>
          <w:p w:rsidR="00B32A69" w:rsidRPr="00490DC0" w:rsidRDefault="00880480" w:rsidP="00254083">
            <w:r>
              <w:t>Ul Grzybowska 87</w:t>
            </w:r>
          </w:p>
          <w:p w:rsidR="00B32A69" w:rsidRPr="00490DC0" w:rsidRDefault="00880480" w:rsidP="00254083">
            <w:pPr>
              <w:spacing w:after="40"/>
              <w:jc w:val="both"/>
            </w:pPr>
            <w:r>
              <w:t>00-844 Warszawa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32A69" w:rsidRPr="00490DC0" w:rsidRDefault="00B32A69" w:rsidP="00254083">
            <w:pPr>
              <w:spacing w:before="120" w:after="120"/>
              <w:jc w:val="both"/>
            </w:pPr>
            <w:r w:rsidRPr="00B32A69">
              <w:t>40 582 620.00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32A69" w:rsidRPr="00490DC0" w:rsidRDefault="00B32A69" w:rsidP="00254083">
            <w:pPr>
              <w:spacing w:before="120" w:after="120"/>
              <w:jc w:val="both"/>
            </w:pPr>
            <w:r w:rsidRPr="00B32A69">
              <w:t>19 miesięcy od daty podpisania umowy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219FC" w:rsidRPr="00C219FC" w:rsidRDefault="00C219FC" w:rsidP="00C219FC">
            <w:pPr>
              <w:spacing w:before="120" w:after="120"/>
              <w:jc w:val="both"/>
            </w:pPr>
            <w:r w:rsidRPr="00B32A69">
              <w:t>60 miesi</w:t>
            </w:r>
            <w:r>
              <w:t>ęcy</w:t>
            </w:r>
            <w:r w:rsidRPr="00C219FC">
              <w:rPr>
                <w:sz w:val="22"/>
                <w:szCs w:val="22"/>
              </w:rPr>
              <w:t xml:space="preserve"> </w:t>
            </w:r>
            <w:r w:rsidRPr="00C219FC">
              <w:t>z wyjątkiem okresu udzielonej gwarancji na:</w:t>
            </w:r>
          </w:p>
          <w:p w:rsidR="00C219FC" w:rsidRPr="00C219FC" w:rsidRDefault="00C219FC" w:rsidP="00C219FC">
            <w:pPr>
              <w:spacing w:before="120" w:after="120"/>
              <w:jc w:val="both"/>
            </w:pPr>
            <w:r w:rsidRPr="00C219FC">
              <w:t>Dach i elewacja:</w:t>
            </w:r>
            <w:r>
              <w:t xml:space="preserve">120 </w:t>
            </w:r>
            <w:r w:rsidRPr="00C219FC">
              <w:t>miesięcy</w:t>
            </w:r>
          </w:p>
          <w:p w:rsidR="00C219FC" w:rsidRPr="00C219FC" w:rsidRDefault="00C219FC" w:rsidP="00C219FC">
            <w:pPr>
              <w:spacing w:before="120" w:after="120"/>
              <w:jc w:val="both"/>
            </w:pPr>
            <w:r w:rsidRPr="00C219FC">
              <w:t>Okna i drzwi zewnętrzne:</w:t>
            </w:r>
            <w:r>
              <w:t xml:space="preserve">60 </w:t>
            </w:r>
            <w:r w:rsidRPr="00C219FC">
              <w:t>miesięcy</w:t>
            </w:r>
          </w:p>
          <w:p w:rsidR="00B32A69" w:rsidRPr="00C219FC" w:rsidRDefault="00C219FC" w:rsidP="00254083">
            <w:pPr>
              <w:spacing w:before="120" w:after="120"/>
              <w:jc w:val="both"/>
              <w:rPr>
                <w:b/>
                <w:u w:val="single"/>
              </w:rPr>
            </w:pPr>
            <w:r w:rsidRPr="00C219FC">
              <w:t>Instalacja sieci strukturalnej:</w:t>
            </w:r>
            <w:r>
              <w:t xml:space="preserve">25 </w:t>
            </w:r>
            <w:r w:rsidRPr="00C219FC">
              <w:t>lat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32A69" w:rsidRPr="00490DC0" w:rsidRDefault="00B32A69" w:rsidP="00254083">
            <w:pPr>
              <w:spacing w:before="120" w:after="120"/>
              <w:jc w:val="both"/>
            </w:pPr>
            <w:r w:rsidRPr="00B32A69">
              <w:t>21 dni</w:t>
            </w:r>
          </w:p>
        </w:tc>
      </w:tr>
      <w:tr w:rsidR="00B32A69" w:rsidRPr="00493F8C" w:rsidTr="00C219FC">
        <w:tc>
          <w:tcPr>
            <w:tcW w:w="706" w:type="dxa"/>
            <w:shd w:val="clear" w:color="auto" w:fill="auto"/>
            <w:vAlign w:val="center"/>
          </w:tcPr>
          <w:p w:rsidR="00B32A69" w:rsidRPr="00490DC0" w:rsidRDefault="00B32A69" w:rsidP="00254083">
            <w:pPr>
              <w:spacing w:before="120" w:after="120"/>
              <w:jc w:val="center"/>
            </w:pPr>
            <w:r w:rsidRPr="00B32A69">
              <w:t>8</w:t>
            </w:r>
          </w:p>
        </w:tc>
        <w:tc>
          <w:tcPr>
            <w:tcW w:w="2271" w:type="dxa"/>
            <w:shd w:val="clear" w:color="auto" w:fill="auto"/>
          </w:tcPr>
          <w:p w:rsidR="00B32A69" w:rsidRPr="00490DC0" w:rsidRDefault="00B32A69" w:rsidP="00254083">
            <w:pPr>
              <w:spacing w:before="40"/>
            </w:pPr>
            <w:r w:rsidRPr="00B32A69">
              <w:t>HOCHTIEF POLSKA S.A.</w:t>
            </w:r>
          </w:p>
          <w:p w:rsidR="00B32A69" w:rsidRPr="00490DC0" w:rsidRDefault="00B32A69" w:rsidP="00254083">
            <w:r w:rsidRPr="00B32A69">
              <w:t>ul. Elbląska</w:t>
            </w:r>
            <w:r w:rsidRPr="00490DC0">
              <w:t xml:space="preserve"> </w:t>
            </w:r>
            <w:r w:rsidRPr="00B32A69">
              <w:t>14</w:t>
            </w:r>
            <w:r w:rsidRPr="00490DC0">
              <w:t xml:space="preserve"> </w:t>
            </w:r>
          </w:p>
          <w:p w:rsidR="00B32A69" w:rsidRPr="00490DC0" w:rsidRDefault="00B32A69" w:rsidP="00254083">
            <w:pPr>
              <w:spacing w:after="40"/>
              <w:jc w:val="both"/>
            </w:pPr>
            <w:r w:rsidRPr="00B32A69">
              <w:t>01-737</w:t>
            </w:r>
            <w:r w:rsidRPr="00490DC0">
              <w:t xml:space="preserve"> </w:t>
            </w:r>
            <w:r w:rsidRPr="00B32A69">
              <w:t>Warszawa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32A69" w:rsidRPr="00490DC0" w:rsidRDefault="00B32A69" w:rsidP="00254083">
            <w:pPr>
              <w:spacing w:before="120" w:after="120"/>
              <w:jc w:val="both"/>
            </w:pPr>
            <w:r w:rsidRPr="00B32A69">
              <w:t>38 741 823.66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32A69" w:rsidRPr="00490DC0" w:rsidRDefault="00B32A69" w:rsidP="00254083">
            <w:pPr>
              <w:spacing w:before="120" w:after="120"/>
              <w:jc w:val="both"/>
            </w:pPr>
            <w:r w:rsidRPr="00B32A69">
              <w:t>19 miesięcy od daty podpisania umowy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219FC" w:rsidRPr="00C219FC" w:rsidRDefault="00C219FC" w:rsidP="00C219FC">
            <w:pPr>
              <w:spacing w:before="120" w:after="120"/>
              <w:jc w:val="both"/>
            </w:pPr>
            <w:r>
              <w:t>36</w:t>
            </w:r>
            <w:r w:rsidRPr="00B32A69">
              <w:t xml:space="preserve"> miesi</w:t>
            </w:r>
            <w:r>
              <w:t>ęcy</w:t>
            </w:r>
            <w:r w:rsidRPr="00C219FC">
              <w:rPr>
                <w:sz w:val="22"/>
                <w:szCs w:val="22"/>
              </w:rPr>
              <w:t xml:space="preserve"> </w:t>
            </w:r>
            <w:r w:rsidRPr="00C219FC">
              <w:t>z wyjątkiem okresu udzielonej gwarancji na:</w:t>
            </w:r>
          </w:p>
          <w:p w:rsidR="00C219FC" w:rsidRPr="00C219FC" w:rsidRDefault="00C219FC" w:rsidP="00C219FC">
            <w:pPr>
              <w:spacing w:before="120" w:after="120"/>
              <w:jc w:val="both"/>
            </w:pPr>
            <w:r w:rsidRPr="00C219FC">
              <w:t>Dach i elewacja:</w:t>
            </w:r>
            <w:r>
              <w:t xml:space="preserve">120 </w:t>
            </w:r>
            <w:r w:rsidRPr="00C219FC">
              <w:t>miesięcy</w:t>
            </w:r>
          </w:p>
          <w:p w:rsidR="00C219FC" w:rsidRPr="00C219FC" w:rsidRDefault="00C219FC" w:rsidP="00C219FC">
            <w:pPr>
              <w:spacing w:before="120" w:after="120"/>
              <w:jc w:val="both"/>
            </w:pPr>
            <w:r w:rsidRPr="00C219FC">
              <w:t>Okna i drzwi zewnętrzne:</w:t>
            </w:r>
            <w:r>
              <w:t xml:space="preserve">60 </w:t>
            </w:r>
            <w:r w:rsidRPr="00C219FC">
              <w:t>miesięcy</w:t>
            </w:r>
          </w:p>
          <w:p w:rsidR="00C219FC" w:rsidRPr="00C219FC" w:rsidRDefault="00C219FC" w:rsidP="00C219FC">
            <w:pPr>
              <w:spacing w:before="120" w:after="120"/>
              <w:jc w:val="both"/>
              <w:rPr>
                <w:b/>
                <w:u w:val="single"/>
              </w:rPr>
            </w:pPr>
            <w:r w:rsidRPr="00C219FC">
              <w:t>Instalacja sieci strukturalnej:</w:t>
            </w:r>
            <w:r>
              <w:t xml:space="preserve">25 </w:t>
            </w:r>
            <w:r w:rsidRPr="00C219FC">
              <w:t>lat</w:t>
            </w:r>
          </w:p>
          <w:p w:rsidR="00B32A69" w:rsidRPr="00490DC0" w:rsidRDefault="00B32A69" w:rsidP="00254083">
            <w:pPr>
              <w:spacing w:before="120" w:after="120"/>
              <w:jc w:val="both"/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B32A69" w:rsidRPr="00490DC0" w:rsidRDefault="00B32A69" w:rsidP="00254083">
            <w:pPr>
              <w:spacing w:before="120" w:after="120"/>
              <w:jc w:val="both"/>
            </w:pPr>
            <w:r w:rsidRPr="00B32A69">
              <w:t>21 dni</w:t>
            </w:r>
          </w:p>
        </w:tc>
      </w:tr>
    </w:tbl>
    <w:p w:rsidR="00E21788" w:rsidRDefault="00E21788" w:rsidP="00173B20">
      <w:pPr>
        <w:jc w:val="right"/>
      </w:pPr>
    </w:p>
    <w:p w:rsidR="00E21788" w:rsidRPr="00880480" w:rsidRDefault="00E21788" w:rsidP="00E21788">
      <w:pPr>
        <w:spacing w:before="120" w:after="120"/>
        <w:jc w:val="both"/>
      </w:pPr>
      <w:r>
        <w:rPr>
          <w:b/>
          <w:sz w:val="22"/>
          <w:szCs w:val="22"/>
        </w:rPr>
        <w:t xml:space="preserve">Zamawiający informuje, że w terminie 3 dni </w:t>
      </w:r>
      <w:r>
        <w:rPr>
          <w:sz w:val="22"/>
          <w:szCs w:val="22"/>
        </w:rPr>
        <w:t>od dnia zamieszczenia na stronie internetowej niniejszej</w:t>
      </w:r>
      <w:r w:rsidR="00537141">
        <w:rPr>
          <w:sz w:val="22"/>
          <w:szCs w:val="22"/>
        </w:rPr>
        <w:t xml:space="preserve"> </w:t>
      </w:r>
      <w:r>
        <w:rPr>
          <w:sz w:val="22"/>
          <w:szCs w:val="22"/>
        </w:rPr>
        <w:t>informacji z otwarcia ofert Wykonawca, który złożył ofertę w przedmiotowym post</w:t>
      </w:r>
      <w:r w:rsidR="00537141">
        <w:rPr>
          <w:sz w:val="22"/>
          <w:szCs w:val="22"/>
        </w:rPr>
        <w:t>ę</w:t>
      </w:r>
      <w:r>
        <w:rPr>
          <w:sz w:val="22"/>
          <w:szCs w:val="22"/>
        </w:rPr>
        <w:t xml:space="preserve">powaniu przetargowym, zobowiązany jest przekazać Zamawiającemu </w:t>
      </w:r>
      <w:r>
        <w:rPr>
          <w:b/>
          <w:sz w:val="22"/>
          <w:szCs w:val="22"/>
        </w:rPr>
        <w:t xml:space="preserve">oświadczenie o przynależności lub braku </w:t>
      </w:r>
      <w:r w:rsidRPr="00880480">
        <w:rPr>
          <w:b/>
          <w:sz w:val="22"/>
          <w:szCs w:val="22"/>
        </w:rPr>
        <w:t>przynależności do tej samej grupy kapitałowej</w:t>
      </w:r>
      <w:r w:rsidRPr="00880480">
        <w:rPr>
          <w:sz w:val="22"/>
          <w:szCs w:val="22"/>
        </w:rPr>
        <w:t xml:space="preserve">, o której mowa w art. 24 ust. 1 pkt 23 ustawy </w:t>
      </w:r>
      <w:proofErr w:type="spellStart"/>
      <w:r w:rsidRPr="00880480">
        <w:rPr>
          <w:sz w:val="22"/>
          <w:szCs w:val="22"/>
        </w:rPr>
        <w:t>Pzp</w:t>
      </w:r>
      <w:proofErr w:type="spellEnd"/>
      <w:r w:rsidRPr="00880480">
        <w:rPr>
          <w:sz w:val="22"/>
          <w:szCs w:val="22"/>
        </w:rPr>
        <w:t>.</w:t>
      </w:r>
      <w:r w:rsidR="007278C0" w:rsidRPr="00880480">
        <w:rPr>
          <w:sz w:val="22"/>
          <w:szCs w:val="22"/>
        </w:rPr>
        <w:t xml:space="preserve"> Oświadczenie należy złożyć w formie elektronicznej, opatrzone kwalifikowanym podpisem elektronicznym, za pośrednictwem platformy </w:t>
      </w:r>
      <w:hyperlink r:id="rId8" w:history="1">
        <w:r w:rsidR="007278C0" w:rsidRPr="00880480">
          <w:rPr>
            <w:rStyle w:val="Hipercze"/>
            <w:sz w:val="22"/>
            <w:szCs w:val="22"/>
          </w:rPr>
          <w:t>https://e-propublico.pl/</w:t>
        </w:r>
      </w:hyperlink>
      <w:r w:rsidR="007278C0" w:rsidRPr="00880480">
        <w:rPr>
          <w:sz w:val="22"/>
          <w:szCs w:val="22"/>
        </w:rPr>
        <w:t xml:space="preserve"> lub przesłać na skrzynkę e-mail: </w:t>
      </w:r>
      <w:hyperlink r:id="rId9" w:history="1">
        <w:r w:rsidR="007278C0" w:rsidRPr="00880480">
          <w:rPr>
            <w:rStyle w:val="Hipercze"/>
            <w:sz w:val="22"/>
            <w:szCs w:val="22"/>
          </w:rPr>
          <w:t>dzp@agh.edu.pl</w:t>
        </w:r>
      </w:hyperlink>
      <w:r w:rsidR="007278C0" w:rsidRPr="00880480">
        <w:rPr>
          <w:sz w:val="22"/>
          <w:szCs w:val="22"/>
        </w:rPr>
        <w:t xml:space="preserve"> </w:t>
      </w:r>
    </w:p>
    <w:p w:rsidR="00E21788" w:rsidRDefault="00E21788" w:rsidP="00E21788">
      <w:pPr>
        <w:jc w:val="both"/>
      </w:pPr>
      <w:r w:rsidRPr="00880480">
        <w:rPr>
          <w:sz w:val="22"/>
          <w:szCs w:val="22"/>
        </w:rPr>
        <w:t>W przypadku przynależności do grupy kapitałowej z którymkolwiek z Wykonawców składających oferty w przedmiotowym postępowaniu, wraz ze złoże</w:t>
      </w:r>
      <w:r>
        <w:rPr>
          <w:sz w:val="22"/>
          <w:szCs w:val="22"/>
        </w:rPr>
        <w:t xml:space="preserve">niem oświadczenia, Wykonawca może przedstawić dowody, że powiązania z innym wykonawcą nie prowadzą do zakłócenia konkurencji </w:t>
      </w:r>
      <w:r>
        <w:rPr>
          <w:sz w:val="22"/>
          <w:szCs w:val="22"/>
        </w:rPr>
        <w:br/>
        <w:t>w postępowaniu o udzielenie zamówienia</w:t>
      </w:r>
    </w:p>
    <w:p w:rsidR="00E21788" w:rsidRDefault="00E21788" w:rsidP="00E21788">
      <w:pPr>
        <w:jc w:val="both"/>
      </w:pPr>
    </w:p>
    <w:sectPr w:rsidR="00E2178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6121" w:rsidRDefault="00696121">
      <w:r>
        <w:separator/>
      </w:r>
    </w:p>
  </w:endnote>
  <w:endnote w:type="continuationSeparator" w:id="0">
    <w:p w:rsidR="00696121" w:rsidRDefault="006961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D72448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7244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72448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72448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6121" w:rsidRDefault="00696121">
      <w:r>
        <w:separator/>
      </w:r>
    </w:p>
  </w:footnote>
  <w:footnote w:type="continuationSeparator" w:id="0">
    <w:p w:rsidR="00696121" w:rsidRDefault="0069612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2A69" w:rsidRDefault="00B32A6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2A69" w:rsidRDefault="00B32A6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2A69" w:rsidRDefault="00B32A6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96121"/>
    <w:rsid w:val="00007727"/>
    <w:rsid w:val="00017720"/>
    <w:rsid w:val="00035488"/>
    <w:rsid w:val="000C2857"/>
    <w:rsid w:val="000D7F25"/>
    <w:rsid w:val="000E00E5"/>
    <w:rsid w:val="0011683B"/>
    <w:rsid w:val="00173B20"/>
    <w:rsid w:val="001C69FF"/>
    <w:rsid w:val="0023318D"/>
    <w:rsid w:val="0029221E"/>
    <w:rsid w:val="003D72FD"/>
    <w:rsid w:val="00423179"/>
    <w:rsid w:val="00490DC0"/>
    <w:rsid w:val="00493F8C"/>
    <w:rsid w:val="004C7E9B"/>
    <w:rsid w:val="00537141"/>
    <w:rsid w:val="0069085C"/>
    <w:rsid w:val="00696121"/>
    <w:rsid w:val="00722D76"/>
    <w:rsid w:val="007278C0"/>
    <w:rsid w:val="0081215F"/>
    <w:rsid w:val="00821733"/>
    <w:rsid w:val="00843263"/>
    <w:rsid w:val="00861E75"/>
    <w:rsid w:val="0087304B"/>
    <w:rsid w:val="00880480"/>
    <w:rsid w:val="00894E7A"/>
    <w:rsid w:val="009D19BD"/>
    <w:rsid w:val="009F189D"/>
    <w:rsid w:val="00A012BB"/>
    <w:rsid w:val="00A80738"/>
    <w:rsid w:val="00B32A69"/>
    <w:rsid w:val="00BD5534"/>
    <w:rsid w:val="00C219FC"/>
    <w:rsid w:val="00C236D3"/>
    <w:rsid w:val="00C659E2"/>
    <w:rsid w:val="00C941B3"/>
    <w:rsid w:val="00CB0802"/>
    <w:rsid w:val="00D7128F"/>
    <w:rsid w:val="00D72448"/>
    <w:rsid w:val="00E21788"/>
    <w:rsid w:val="00E4393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customStyle="1" w:styleId="Nierozpoznanawzmianka">
    <w:name w:val="Nierozpoznana wzmianka"/>
    <w:uiPriority w:val="99"/>
    <w:semiHidden/>
    <w:unhideWhenUsed/>
    <w:rsid w:val="007278C0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propublico.pl/" TargetMode="External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dzp@agh.edu.pl" TargetMode="External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2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96E708-3F44-4048-9EE3-13B39B1200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27</TotalTime>
  <Pages>3</Pages>
  <Words>583</Words>
  <Characters>3596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4171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8</cp:revision>
  <cp:lastPrinted>2019-05-29T10:08:00Z</cp:lastPrinted>
  <dcterms:created xsi:type="dcterms:W3CDTF">2019-05-29T09:51:00Z</dcterms:created>
  <dcterms:modified xsi:type="dcterms:W3CDTF">2019-05-29T10:19:00Z</dcterms:modified>
</cp:coreProperties>
</file>